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B6756" w14:textId="271FC148" w:rsidR="00D50AE2" w:rsidRPr="00B255F5" w:rsidRDefault="00B255F5" w:rsidP="00B60766">
      <w:pPr>
        <w:pStyle w:val="Style1"/>
        <w:rPr>
          <w:lang w:eastAsia="en-US"/>
        </w:rPr>
      </w:pPr>
      <w:r w:rsidRPr="003F2E9E">
        <w:rPr>
          <w:noProof/>
        </w:rPr>
        <w:drawing>
          <wp:anchor distT="0" distB="0" distL="114300" distR="114300" simplePos="0" relativeHeight="251653120" behindDoc="0" locked="0" layoutInCell="1" allowOverlap="1" wp14:anchorId="7A939095" wp14:editId="140C9958">
            <wp:simplePos x="0" y="0"/>
            <wp:positionH relativeFrom="margin">
              <wp:posOffset>1600200</wp:posOffset>
            </wp:positionH>
            <wp:positionV relativeFrom="paragraph">
              <wp:posOffset>0</wp:posOffset>
            </wp:positionV>
            <wp:extent cx="2162175" cy="752475"/>
            <wp:effectExtent l="0" t="0" r="9525" b="9525"/>
            <wp:wrapSquare wrapText="bothSides"/>
            <wp:docPr id="22" name="Picture 22" descr="F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13" descr="FEP"/>
                    <pic:cNvPicPr>
                      <a:picLocks noRot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0EE44" w14:textId="039FDE4C" w:rsidR="00083396" w:rsidRPr="00B255F5" w:rsidRDefault="00083396" w:rsidP="00B60766"/>
    <w:p w14:paraId="40019DEA" w14:textId="77777777" w:rsidR="00083396" w:rsidRPr="00B255F5" w:rsidRDefault="00083396" w:rsidP="00B60766"/>
    <w:p w14:paraId="04BC4608" w14:textId="77777777" w:rsidR="00083396" w:rsidRPr="00B255F5" w:rsidRDefault="00083396" w:rsidP="00B60766"/>
    <w:p w14:paraId="45D75462" w14:textId="61C33D5A" w:rsidR="00083396" w:rsidRPr="00B255F5" w:rsidRDefault="00083396" w:rsidP="00B60766"/>
    <w:p w14:paraId="1A1583BC" w14:textId="466B7533" w:rsidR="00324981" w:rsidRPr="00B255F5" w:rsidRDefault="00324981" w:rsidP="00B60766"/>
    <w:p w14:paraId="237BFE52" w14:textId="77777777" w:rsidR="00324981" w:rsidRPr="00B255F5" w:rsidRDefault="00324981" w:rsidP="00B60766"/>
    <w:p w14:paraId="70CD0545" w14:textId="46F29D86" w:rsidR="00083396" w:rsidRPr="00B255F5" w:rsidRDefault="00083396" w:rsidP="00B60766">
      <w:r w:rsidRPr="00B60766">
        <w:rPr>
          <w:noProof/>
        </w:rPr>
        <w:drawing>
          <wp:inline distT="0" distB="0" distL="0" distR="0" wp14:anchorId="0A1EA8C1" wp14:editId="25C1C405">
            <wp:extent cx="361950" cy="47625"/>
            <wp:effectExtent l="0" t="0" r="0" b="9525"/>
            <wp:docPr id="21" name="Picture 21" descr="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6" descr="Barra"/>
                    <pic:cNvPicPr>
                      <a:picLocks noRot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27D3" w14:textId="5A57CF43" w:rsidR="00083396" w:rsidRPr="00AF40A7" w:rsidRDefault="00B60766" w:rsidP="00AF40A7">
      <w:pPr>
        <w:pStyle w:val="TITLE0"/>
      </w:pPr>
      <w:bookmarkStart w:id="0" w:name="_Hlk57394770"/>
      <w:r w:rsidRPr="00AF40A7">
        <w:t xml:space="preserve">Title </w:t>
      </w:r>
    </w:p>
    <w:bookmarkEnd w:id="0"/>
    <w:p w14:paraId="35568094" w14:textId="4C066538" w:rsidR="00083396" w:rsidRPr="00B255F5" w:rsidRDefault="00B60766" w:rsidP="00B60766">
      <w:pPr>
        <w:pStyle w:val="NomeAluno"/>
      </w:pPr>
      <w:proofErr w:type="spellStart"/>
      <w:r>
        <w:t>Author’sname</w:t>
      </w:r>
      <w:proofErr w:type="spellEnd"/>
    </w:p>
    <w:p w14:paraId="528F759F" w14:textId="77777777" w:rsidR="00083396" w:rsidRPr="00B255F5" w:rsidRDefault="00083396" w:rsidP="00B60766">
      <w:pPr>
        <w:pStyle w:val="NomeAluno"/>
      </w:pPr>
    </w:p>
    <w:p w14:paraId="64A03604" w14:textId="56B92D9A" w:rsidR="00083396" w:rsidRPr="00B255F5" w:rsidRDefault="00083396" w:rsidP="00B60766">
      <w:pPr>
        <w:pStyle w:val="NomeAluno"/>
      </w:pPr>
    </w:p>
    <w:p w14:paraId="19174FB4" w14:textId="77777777" w:rsidR="00E1434E" w:rsidRPr="00B255F5" w:rsidRDefault="00E1434E" w:rsidP="00B60766">
      <w:pPr>
        <w:pStyle w:val="NomeAluno"/>
      </w:pPr>
    </w:p>
    <w:p w14:paraId="71452ED0" w14:textId="32759D6D" w:rsidR="00083396" w:rsidRPr="00B255F5" w:rsidRDefault="00083396" w:rsidP="00B60766">
      <w:pPr>
        <w:pStyle w:val="NomeAluno"/>
      </w:pPr>
      <w:r w:rsidRPr="00B60766">
        <w:rPr>
          <w:noProof/>
        </w:rPr>
        <w:drawing>
          <wp:inline distT="0" distB="0" distL="0" distR="0" wp14:anchorId="553CBB12" wp14:editId="1589CDA9">
            <wp:extent cx="361950" cy="47625"/>
            <wp:effectExtent l="0" t="0" r="0" b="9525"/>
            <wp:docPr id="20" name="Picture 20" descr="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5" descr="Barra"/>
                    <pic:cNvPicPr>
                      <a:picLocks noRot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C8F8" w14:textId="3C523107" w:rsidR="00083396" w:rsidRPr="00B255F5" w:rsidRDefault="00083396" w:rsidP="00B60766">
      <w:pPr>
        <w:pStyle w:val="Sub-Titulo1"/>
      </w:pPr>
      <w:r w:rsidRPr="00B255F5">
        <w:t>Dissertation</w:t>
      </w:r>
      <w:r w:rsidR="00FA49CF" w:rsidRPr="00B255F5">
        <w:t xml:space="preserve"> Proposal</w:t>
      </w:r>
    </w:p>
    <w:p w14:paraId="592778AE" w14:textId="6C81C70F" w:rsidR="00083396" w:rsidRPr="00B255F5" w:rsidRDefault="00083396" w:rsidP="00B60766">
      <w:pPr>
        <w:pStyle w:val="Sub-Titulo2"/>
      </w:pPr>
      <w:r w:rsidRPr="00B255F5">
        <w:t xml:space="preserve">Master in </w:t>
      </w:r>
      <w:r w:rsidR="00B60766">
        <w:t>….</w:t>
      </w:r>
    </w:p>
    <w:p w14:paraId="5A4D99F4" w14:textId="77777777" w:rsidR="00083396" w:rsidRPr="00B255F5" w:rsidRDefault="00083396" w:rsidP="00B60766">
      <w:pPr>
        <w:pStyle w:val="Sub-Titulo2"/>
      </w:pPr>
    </w:p>
    <w:p w14:paraId="6E18114F" w14:textId="77777777" w:rsidR="00083396" w:rsidRPr="00B255F5" w:rsidRDefault="00083396" w:rsidP="00B60766">
      <w:pPr>
        <w:pStyle w:val="Sub-Titulo2"/>
      </w:pPr>
    </w:p>
    <w:p w14:paraId="18DE019D" w14:textId="77777777" w:rsidR="00083396" w:rsidRPr="00B255F5" w:rsidRDefault="00083396" w:rsidP="00B60766">
      <w:pPr>
        <w:pStyle w:val="Sub-Titulo2"/>
      </w:pPr>
    </w:p>
    <w:p w14:paraId="17F09005" w14:textId="77777777" w:rsidR="00083396" w:rsidRPr="00B255F5" w:rsidRDefault="00083396" w:rsidP="00B60766">
      <w:pPr>
        <w:pStyle w:val="Sub-Titulo2"/>
      </w:pPr>
    </w:p>
    <w:p w14:paraId="02D1DB33" w14:textId="43E2E1E6" w:rsidR="00083396" w:rsidRPr="00B255F5" w:rsidRDefault="00083396" w:rsidP="00B60766">
      <w:pPr>
        <w:pStyle w:val="NomeAluno"/>
      </w:pPr>
      <w:r w:rsidRPr="00B60766">
        <w:rPr>
          <w:noProof/>
        </w:rPr>
        <w:drawing>
          <wp:inline distT="0" distB="0" distL="0" distR="0" wp14:anchorId="15E17BE8" wp14:editId="62A377B4">
            <wp:extent cx="361950" cy="47625"/>
            <wp:effectExtent l="0" t="0" r="0" b="9525"/>
            <wp:docPr id="17" name="Picture 17" descr="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4" descr="Barra"/>
                    <pic:cNvPicPr>
                      <a:picLocks noRot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4627" w14:textId="77777777" w:rsidR="00083396" w:rsidRPr="00B255F5" w:rsidRDefault="00083396" w:rsidP="00B60766">
      <w:pPr>
        <w:pStyle w:val="Sub-Titulo1"/>
      </w:pPr>
      <w:r w:rsidRPr="00B255F5">
        <w:t xml:space="preserve">Supervised by </w:t>
      </w:r>
    </w:p>
    <w:p w14:paraId="7E5CD003" w14:textId="5006031D" w:rsidR="00083396" w:rsidRPr="00B255F5" w:rsidRDefault="00B60766" w:rsidP="00B60766">
      <w:pPr>
        <w:pStyle w:val="Sub-Titulo1"/>
      </w:pPr>
      <w:r>
        <w:t>……</w:t>
      </w:r>
    </w:p>
    <w:p w14:paraId="5B231E94" w14:textId="4EACC35E" w:rsidR="00E1434E" w:rsidRPr="00B255F5" w:rsidRDefault="00E1434E" w:rsidP="00B60766">
      <w:pPr>
        <w:pStyle w:val="Sub-Titulo2"/>
      </w:pPr>
    </w:p>
    <w:p w14:paraId="54CFBEE5" w14:textId="77777777" w:rsidR="00EE0A89" w:rsidRPr="00B255F5" w:rsidRDefault="00EE0A89" w:rsidP="00B60766">
      <w:pPr>
        <w:pStyle w:val="Sub-Titulo2"/>
      </w:pPr>
    </w:p>
    <w:p w14:paraId="08F91577" w14:textId="4C06F0A4" w:rsidR="00E1434E" w:rsidRPr="00B255F5" w:rsidRDefault="00E1434E" w:rsidP="00B60766">
      <w:pPr>
        <w:pStyle w:val="Sub-Titulo2"/>
      </w:pPr>
    </w:p>
    <w:p w14:paraId="567AF645" w14:textId="77777777" w:rsidR="00EE0A89" w:rsidRPr="00B255F5" w:rsidRDefault="00EE0A89" w:rsidP="00B60766">
      <w:pPr>
        <w:pStyle w:val="Sub-Titulo2"/>
      </w:pPr>
    </w:p>
    <w:p w14:paraId="7D215A11" w14:textId="3DDD93E4" w:rsidR="00083396" w:rsidRPr="00B255F5" w:rsidRDefault="00083396" w:rsidP="00B60766">
      <w:pPr>
        <w:pStyle w:val="NomeAluno"/>
      </w:pPr>
      <w:r w:rsidRPr="00B60766">
        <w:rPr>
          <w:noProof/>
        </w:rPr>
        <w:drawing>
          <wp:inline distT="0" distB="0" distL="0" distR="0" wp14:anchorId="065B2902" wp14:editId="34340DC8">
            <wp:extent cx="361950" cy="47625"/>
            <wp:effectExtent l="0" t="0" r="0" b="9525"/>
            <wp:docPr id="16" name="Picture 16" descr="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3" descr="Barra"/>
                    <pic:cNvPicPr>
                      <a:picLocks noRot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5A82" w14:textId="2FFA2DC2" w:rsidR="00776359" w:rsidRPr="00B255F5" w:rsidRDefault="006C051D" w:rsidP="00B60766">
      <w:pPr>
        <w:pStyle w:val="Sub-Titulo1"/>
        <w:sectPr w:rsidR="00776359" w:rsidRPr="00B255F5" w:rsidSect="000F5597">
          <w:footerReference w:type="default" r:id="rId13"/>
          <w:footerReference w:type="first" r:id="rId14"/>
          <w:pgSz w:w="12240" w:h="15840"/>
          <w:pgMar w:top="1701" w:right="1418" w:bottom="1701" w:left="1985" w:header="720" w:footer="720" w:gutter="0"/>
          <w:pgNumType w:fmt="lowerRoman" w:start="1"/>
          <w:cols w:space="720"/>
          <w:titlePg/>
          <w:docGrid w:linePitch="326"/>
        </w:sectPr>
      </w:pPr>
      <w:r w:rsidRPr="00B255F5">
        <w:t>20</w:t>
      </w:r>
      <w:r w:rsidR="00D012F5" w:rsidRPr="00B255F5">
        <w:t>2</w:t>
      </w:r>
      <w:r w:rsidR="00B60766">
        <w:t>1</w:t>
      </w:r>
      <w:r w:rsidR="00E1434E" w:rsidRPr="00B255F5">
        <w:t>/20</w:t>
      </w:r>
      <w:r w:rsidR="00D012F5" w:rsidRPr="00B255F5">
        <w:t>2</w:t>
      </w:r>
      <w:r w:rsidR="00B60766">
        <w:t>2</w:t>
      </w:r>
    </w:p>
    <w:p w14:paraId="6889021A" w14:textId="7BCD26CE" w:rsidR="00110880" w:rsidRPr="00B255F5" w:rsidRDefault="00110880" w:rsidP="00B60766">
      <w:pPr>
        <w:pStyle w:val="Heading1"/>
        <w:numPr>
          <w:ilvl w:val="0"/>
          <w:numId w:val="0"/>
        </w:numPr>
      </w:pPr>
      <w:bookmarkStart w:id="1" w:name="_Toc75131217"/>
      <w:bookmarkStart w:id="2" w:name="_Hlk73292039"/>
      <w:r w:rsidRPr="00B255F5">
        <w:lastRenderedPageBreak/>
        <w:t>Biographic note</w:t>
      </w:r>
      <w:bookmarkEnd w:id="1"/>
      <w:r w:rsidR="00B60766">
        <w:t xml:space="preserve">/Nota </w:t>
      </w:r>
      <w:proofErr w:type="spellStart"/>
      <w:r w:rsidR="00B60766">
        <w:t>Biográfica</w:t>
      </w:r>
      <w:proofErr w:type="spellEnd"/>
    </w:p>
    <w:p w14:paraId="243AEC76" w14:textId="77777777" w:rsidR="00BD2F20" w:rsidRPr="00B255F5" w:rsidRDefault="00BD2F20" w:rsidP="00B60766"/>
    <w:p w14:paraId="6C6910ED" w14:textId="77777777" w:rsidR="00B60766" w:rsidRDefault="00B60766" w:rsidP="00B60766">
      <w:r w:rsidRPr="00B60766">
        <w:t>Normal style.</w:t>
      </w:r>
    </w:p>
    <w:p w14:paraId="431830AC" w14:textId="15BB3B34" w:rsidR="00B60766" w:rsidRPr="00B255F5" w:rsidRDefault="00B60766" w:rsidP="00B60766">
      <w:r w:rsidRPr="00B60766">
        <w:t>Asdfghjklçasdfghjklçasdfghjklasdfghjklsdfghjklasdfghjklasdfghjklçasdfghjklsdfghjkasdfghjklçasdfghjklçasdfghjklasdfghjklsdfghjklasdfghjklasdfghjklçasdfghjklsdfghjkasdfghjklçasdfghjklçasdfghjklasdfghjklsdfghjklasdfghjklasdfghjklçasdfghjklsdfghjkasdfghjklçasdfghjklçasdfghjklasdfghjklsdfghjklasdfghjklasdfghjklçasdfghjklsdfghjkasdfghjklçasdfghjklçasdfghjklasdfghjkls</w:t>
      </w:r>
      <w:r>
        <w:t>.</w:t>
      </w:r>
    </w:p>
    <w:p w14:paraId="2A45D8DE" w14:textId="549D82C8" w:rsidR="00110880" w:rsidRPr="00B255F5" w:rsidRDefault="00110880" w:rsidP="00B60766"/>
    <w:p w14:paraId="39AF0D18" w14:textId="0B9634C7" w:rsidR="00110880" w:rsidRPr="00B255F5" w:rsidRDefault="00110880" w:rsidP="00B60766"/>
    <w:p w14:paraId="1C736EB7" w14:textId="136B33B5" w:rsidR="00110880" w:rsidRPr="00B255F5" w:rsidRDefault="00110880" w:rsidP="00B60766"/>
    <w:p w14:paraId="12AB5656" w14:textId="521BE1D4" w:rsidR="00110880" w:rsidRPr="00B255F5" w:rsidRDefault="00110880" w:rsidP="00B60766"/>
    <w:p w14:paraId="12B371E3" w14:textId="0924CC36" w:rsidR="00110880" w:rsidRPr="00B255F5" w:rsidRDefault="00110880" w:rsidP="00B60766"/>
    <w:p w14:paraId="63BAF6AD" w14:textId="16963A7E" w:rsidR="00110880" w:rsidRPr="00B255F5" w:rsidRDefault="00110880" w:rsidP="00B60766"/>
    <w:p w14:paraId="4E49EDC8" w14:textId="012704E9" w:rsidR="00110880" w:rsidRPr="00B255F5" w:rsidRDefault="00110880" w:rsidP="00B60766"/>
    <w:p w14:paraId="50F3FC8A" w14:textId="162FF2ED" w:rsidR="002B74FC" w:rsidRPr="00B255F5" w:rsidRDefault="002B74FC" w:rsidP="00B60766"/>
    <w:p w14:paraId="48871FB3" w14:textId="10C0E668" w:rsidR="00C355FE" w:rsidRPr="00B255F5" w:rsidRDefault="00C355FE" w:rsidP="00B60766"/>
    <w:p w14:paraId="5353EB7D" w14:textId="74DE96A2" w:rsidR="00C355FE" w:rsidRPr="00B255F5" w:rsidRDefault="00C355FE" w:rsidP="00B60766"/>
    <w:p w14:paraId="1A45BF36" w14:textId="77777777" w:rsidR="00C355FE" w:rsidRPr="00B255F5" w:rsidRDefault="00C355FE" w:rsidP="00B60766"/>
    <w:p w14:paraId="78D547F2" w14:textId="77777777" w:rsidR="00B60766" w:rsidRDefault="00B60766" w:rsidP="00B60766">
      <w:pPr>
        <w:pStyle w:val="Heading1"/>
        <w:numPr>
          <w:ilvl w:val="0"/>
          <w:numId w:val="0"/>
        </w:numPr>
        <w:sectPr w:rsidR="00B60766" w:rsidSect="00B60766">
          <w:footerReference w:type="default" r:id="rId15"/>
          <w:pgSz w:w="11907" w:h="16839" w:code="9"/>
          <w:pgMar w:top="1701" w:right="1418" w:bottom="1701" w:left="1985" w:header="720" w:footer="720" w:gutter="0"/>
          <w:pgNumType w:fmt="lowerRoman" w:start="1"/>
          <w:cols w:space="720"/>
          <w:docGrid w:linePitch="326"/>
        </w:sectPr>
      </w:pPr>
      <w:bookmarkStart w:id="3" w:name="_Toc75131218"/>
    </w:p>
    <w:p w14:paraId="59FE658C" w14:textId="634C152D" w:rsidR="00A1062A" w:rsidRPr="00B255F5" w:rsidRDefault="00F5499E" w:rsidP="00B60766">
      <w:pPr>
        <w:pStyle w:val="Heading1"/>
        <w:numPr>
          <w:ilvl w:val="0"/>
          <w:numId w:val="0"/>
        </w:numPr>
      </w:pPr>
      <w:r w:rsidRPr="00B255F5">
        <w:lastRenderedPageBreak/>
        <w:t>Acknowledgements</w:t>
      </w:r>
      <w:bookmarkEnd w:id="3"/>
      <w:r w:rsidR="00B60766">
        <w:t>/</w:t>
      </w:r>
      <w:proofErr w:type="spellStart"/>
      <w:r w:rsidR="00B60766">
        <w:t>Agradecimentos</w:t>
      </w:r>
      <w:proofErr w:type="spellEnd"/>
    </w:p>
    <w:p w14:paraId="635F5BBE" w14:textId="77777777" w:rsidR="00C355FE" w:rsidRPr="00B255F5" w:rsidRDefault="00C355FE" w:rsidP="00B60766"/>
    <w:p w14:paraId="61280249" w14:textId="2935FEA2" w:rsidR="008C1997" w:rsidRPr="00B255F5" w:rsidRDefault="00B60766" w:rsidP="00B60766">
      <w:r>
        <w:t xml:space="preserve">(Optional) </w:t>
      </w:r>
      <w:r w:rsidR="00F679CE" w:rsidRPr="00B255F5">
        <w:t xml:space="preserve">First of all, </w:t>
      </w:r>
      <w:r w:rsidR="008C1997" w:rsidRPr="00B255F5">
        <w:t>I would like to thank</w:t>
      </w:r>
      <w:r w:rsidR="00F679CE" w:rsidRPr="00B255F5">
        <w:t>.</w:t>
      </w:r>
    </w:p>
    <w:p w14:paraId="6A71B60B" w14:textId="77777777" w:rsidR="00A1062A" w:rsidRPr="00B255F5" w:rsidRDefault="00A1062A" w:rsidP="00B60766"/>
    <w:p w14:paraId="52A07F44" w14:textId="1776601A" w:rsidR="00F5499E" w:rsidRPr="00B255F5" w:rsidRDefault="002B74FC" w:rsidP="00B60766">
      <w:r w:rsidRPr="00B255F5">
        <w:t>contributed</w:t>
      </w:r>
      <w:r w:rsidR="00F679CE" w:rsidRPr="00B255F5">
        <w:t xml:space="preserve"> </w:t>
      </w:r>
      <w:r w:rsidR="00CF53A8" w:rsidRPr="00B255F5">
        <w:t>to mak</w:t>
      </w:r>
      <w:r w:rsidR="008C7153" w:rsidRPr="00B255F5">
        <w:t>ing</w:t>
      </w:r>
      <w:r w:rsidR="00CF53A8" w:rsidRPr="00B255F5">
        <w:t xml:space="preserve"> this </w:t>
      </w:r>
      <w:r w:rsidR="005C4336" w:rsidRPr="00B255F5">
        <w:t>research possible</w:t>
      </w:r>
      <w:r w:rsidR="00CF53A8" w:rsidRPr="00B255F5">
        <w:t>.</w:t>
      </w:r>
    </w:p>
    <w:p w14:paraId="7B7B4DE8" w14:textId="77777777" w:rsidR="00F5499E" w:rsidRPr="00B255F5" w:rsidRDefault="00F5499E" w:rsidP="00B60766"/>
    <w:bookmarkEnd w:id="2"/>
    <w:p w14:paraId="02930047" w14:textId="77777777" w:rsidR="00F5499E" w:rsidRPr="00B255F5" w:rsidRDefault="00F5499E" w:rsidP="00B60766"/>
    <w:p w14:paraId="7781D13E" w14:textId="77777777" w:rsidR="00F5499E" w:rsidRPr="00B255F5" w:rsidRDefault="00F5499E" w:rsidP="00B60766"/>
    <w:p w14:paraId="5DC51D50" w14:textId="77777777" w:rsidR="00F5499E" w:rsidRPr="00B255F5" w:rsidRDefault="00F5499E" w:rsidP="00B60766"/>
    <w:p w14:paraId="703963A4" w14:textId="77777777" w:rsidR="00F5499E" w:rsidRPr="00B255F5" w:rsidRDefault="00F5499E" w:rsidP="00B60766"/>
    <w:p w14:paraId="63C32CA9" w14:textId="77777777" w:rsidR="00F5499E" w:rsidRPr="00B255F5" w:rsidRDefault="00F5499E" w:rsidP="00B60766"/>
    <w:p w14:paraId="6491FAFD" w14:textId="77777777" w:rsidR="00F5499E" w:rsidRPr="00B255F5" w:rsidRDefault="00F5499E" w:rsidP="00B60766"/>
    <w:p w14:paraId="7E1CEAB0" w14:textId="11274CC9" w:rsidR="00776359" w:rsidRPr="00B255F5" w:rsidRDefault="00776359" w:rsidP="00B60766"/>
    <w:p w14:paraId="2BB9831A" w14:textId="77777777" w:rsidR="00971030" w:rsidRPr="00B255F5" w:rsidRDefault="00971030" w:rsidP="00B60766"/>
    <w:p w14:paraId="57B86141" w14:textId="77777777" w:rsidR="007508D1" w:rsidRPr="00B255F5" w:rsidRDefault="007508D1" w:rsidP="00B60766"/>
    <w:p w14:paraId="56767478" w14:textId="77777777" w:rsidR="00B60766" w:rsidRDefault="00B60766" w:rsidP="00B60766">
      <w:pPr>
        <w:pStyle w:val="Heading1"/>
        <w:rPr>
          <w:lang w:eastAsia="en-US"/>
        </w:rPr>
        <w:sectPr w:rsidR="00B60766" w:rsidSect="00B60766">
          <w:footerReference w:type="default" r:id="rId16"/>
          <w:pgSz w:w="11907" w:h="16839" w:code="9"/>
          <w:pgMar w:top="1701" w:right="1418" w:bottom="1701" w:left="1985" w:header="720" w:footer="720" w:gutter="0"/>
          <w:pgNumType w:fmt="lowerRoman"/>
          <w:cols w:space="720"/>
          <w:docGrid w:linePitch="326"/>
        </w:sectPr>
      </w:pPr>
      <w:bookmarkStart w:id="4" w:name="_Toc75131219"/>
    </w:p>
    <w:p w14:paraId="6CA1FDB9" w14:textId="3351715B" w:rsidR="000C5530" w:rsidRPr="00B255F5" w:rsidRDefault="000C5530" w:rsidP="00B60766">
      <w:pPr>
        <w:pStyle w:val="Heading1"/>
        <w:numPr>
          <w:ilvl w:val="0"/>
          <w:numId w:val="0"/>
        </w:numPr>
        <w:rPr>
          <w:lang w:eastAsia="en-US"/>
        </w:rPr>
      </w:pPr>
      <w:r w:rsidRPr="00B255F5">
        <w:rPr>
          <w:lang w:eastAsia="en-US"/>
        </w:rPr>
        <w:lastRenderedPageBreak/>
        <w:t>Abstract</w:t>
      </w:r>
      <w:bookmarkEnd w:id="4"/>
    </w:p>
    <w:p w14:paraId="4D3A890F" w14:textId="7C33195D" w:rsidR="00B60766" w:rsidRDefault="00B60766" w:rsidP="00B60766">
      <w:pPr>
        <w:pStyle w:val="Style1"/>
        <w:ind w:firstLine="0"/>
        <w:rPr>
          <w:lang w:eastAsia="en-US"/>
        </w:rPr>
      </w:pPr>
      <w:r>
        <w:rPr>
          <w:lang w:eastAsia="en-US"/>
        </w:rPr>
        <w:t>One single paragraph without indentation</w:t>
      </w:r>
    </w:p>
    <w:p w14:paraId="31C02AEF" w14:textId="507F6899" w:rsidR="00D02017" w:rsidRPr="00B255F5" w:rsidRDefault="00515776" w:rsidP="00B60766">
      <w:pPr>
        <w:pStyle w:val="Style1"/>
        <w:ind w:firstLine="0"/>
        <w:rPr>
          <w:lang w:eastAsia="en-US"/>
        </w:rPr>
      </w:pPr>
      <w:r w:rsidRPr="00B255F5">
        <w:rPr>
          <w:lang w:eastAsia="en-US"/>
        </w:rPr>
        <w:t xml:space="preserve">In </w:t>
      </w:r>
      <w:r w:rsidR="00A773D9" w:rsidRPr="00B255F5">
        <w:rPr>
          <w:lang w:eastAsia="en-US"/>
        </w:rPr>
        <w:t>an</w:t>
      </w:r>
      <w:r w:rsidR="00B12E9D" w:rsidRPr="00B255F5">
        <w:rPr>
          <w:lang w:eastAsia="en-US"/>
        </w:rPr>
        <w:t xml:space="preserve"> increasingly </w:t>
      </w:r>
      <w:r w:rsidRPr="00B255F5">
        <w:rPr>
          <w:lang w:eastAsia="en-US"/>
        </w:rPr>
        <w:t xml:space="preserve">competitive </w:t>
      </w:r>
      <w:r w:rsidR="00B12E9D" w:rsidRPr="00B255F5">
        <w:rPr>
          <w:lang w:eastAsia="en-US"/>
        </w:rPr>
        <w:t>labor market</w:t>
      </w:r>
      <w:r w:rsidR="00B64DF8" w:rsidRPr="00B255F5">
        <w:rPr>
          <w:lang w:eastAsia="en-US"/>
        </w:rPr>
        <w:t xml:space="preserve">, job </w:t>
      </w:r>
      <w:r w:rsidR="003B4579" w:rsidRPr="00B255F5">
        <w:rPr>
          <w:lang w:eastAsia="en-US"/>
        </w:rPr>
        <w:t xml:space="preserve">applicants </w:t>
      </w:r>
      <w:r w:rsidR="00A773D9" w:rsidRPr="00B255F5">
        <w:rPr>
          <w:lang w:eastAsia="en-US"/>
        </w:rPr>
        <w:t>needs</w:t>
      </w:r>
      <w:r w:rsidR="00B64DF8" w:rsidRPr="00B255F5">
        <w:rPr>
          <w:lang w:eastAsia="en-US"/>
        </w:rPr>
        <w:t xml:space="preserve"> to outperform other candidates, </w:t>
      </w:r>
      <w:r w:rsidR="00A773D9" w:rsidRPr="00B255F5">
        <w:rPr>
          <w:lang w:eastAsia="en-US"/>
        </w:rPr>
        <w:t>so</w:t>
      </w:r>
      <w:r w:rsidR="00B64DF8" w:rsidRPr="00B255F5">
        <w:rPr>
          <w:lang w:eastAsia="en-US"/>
        </w:rPr>
        <w:t xml:space="preserve"> </w:t>
      </w:r>
      <w:r w:rsidR="00A773D9" w:rsidRPr="00B255F5">
        <w:rPr>
          <w:lang w:eastAsia="en-US"/>
        </w:rPr>
        <w:t>résumé screening</w:t>
      </w:r>
      <w:r w:rsidR="00B64DF8" w:rsidRPr="00B255F5">
        <w:rPr>
          <w:lang w:eastAsia="en-US"/>
        </w:rPr>
        <w:t xml:space="preserve"> is </w:t>
      </w:r>
      <w:r w:rsidR="00B12E9D" w:rsidRPr="00B255F5">
        <w:rPr>
          <w:lang w:eastAsia="en-US"/>
        </w:rPr>
        <w:t xml:space="preserve">becoming </w:t>
      </w:r>
      <w:r w:rsidR="00A773D9" w:rsidRPr="00B255F5">
        <w:rPr>
          <w:lang w:eastAsia="en-US"/>
        </w:rPr>
        <w:t xml:space="preserve">a </w:t>
      </w:r>
      <w:r w:rsidR="00CF3248" w:rsidRPr="00B255F5">
        <w:rPr>
          <w:lang w:eastAsia="en-US"/>
        </w:rPr>
        <w:t>crucial</w:t>
      </w:r>
      <w:r w:rsidR="00A773D9" w:rsidRPr="00B255F5">
        <w:rPr>
          <w:lang w:eastAsia="en-US"/>
        </w:rPr>
        <w:t xml:space="preserve"> step</w:t>
      </w:r>
      <w:r w:rsidR="00CF3248" w:rsidRPr="00B255F5">
        <w:rPr>
          <w:lang w:eastAsia="en-US"/>
        </w:rPr>
        <w:t xml:space="preserve"> </w:t>
      </w:r>
      <w:r w:rsidR="00B12E9D" w:rsidRPr="00B255F5">
        <w:rPr>
          <w:lang w:eastAsia="en-US"/>
        </w:rPr>
        <w:t>to</w:t>
      </w:r>
      <w:r w:rsidR="00B72AF2" w:rsidRPr="00B255F5">
        <w:rPr>
          <w:lang w:eastAsia="en-US"/>
        </w:rPr>
        <w:t xml:space="preserve"> receive a job offer</w:t>
      </w:r>
      <w:r w:rsidR="00B64DF8" w:rsidRPr="00B255F5">
        <w:rPr>
          <w:lang w:eastAsia="en-US"/>
        </w:rPr>
        <w:t xml:space="preserve">. </w:t>
      </w:r>
      <w:r w:rsidR="007C01D3" w:rsidRPr="00B255F5">
        <w:rPr>
          <w:lang w:eastAsia="en-US"/>
        </w:rPr>
        <w:t>In this context</w:t>
      </w:r>
      <w:r w:rsidR="00B64DF8" w:rsidRPr="00B255F5">
        <w:rPr>
          <w:lang w:eastAsia="en-US"/>
        </w:rPr>
        <w:t xml:space="preserve">, job applicants are </w:t>
      </w:r>
      <w:r w:rsidR="0044333F" w:rsidRPr="00B255F5">
        <w:rPr>
          <w:lang w:eastAsia="en-US"/>
        </w:rPr>
        <w:t>using Impression Management (IM) tactics</w:t>
      </w:r>
      <w:r w:rsidR="007C01D3" w:rsidRPr="00B255F5">
        <w:rPr>
          <w:lang w:eastAsia="en-US"/>
        </w:rPr>
        <w:t xml:space="preserve"> </w:t>
      </w:r>
      <w:r w:rsidR="00A773D9" w:rsidRPr="00B255F5">
        <w:rPr>
          <w:lang w:eastAsia="en-US"/>
        </w:rPr>
        <w:t xml:space="preserve"> in application letters and résumés</w:t>
      </w:r>
      <w:r w:rsidR="007C01D3" w:rsidRPr="00B255F5">
        <w:rPr>
          <w:lang w:eastAsia="en-US"/>
        </w:rPr>
        <w:t xml:space="preserve">, including résumés’ </w:t>
      </w:r>
      <w:r w:rsidR="007C01D3" w:rsidRPr="00B255F5">
        <w:rPr>
          <w:i/>
          <w:iCs/>
          <w:lang w:eastAsia="en-US"/>
        </w:rPr>
        <w:t>embellishment,</w:t>
      </w:r>
      <w:r w:rsidR="00B64DF8" w:rsidRPr="00B255F5">
        <w:rPr>
          <w:lang w:eastAsia="en-US"/>
        </w:rPr>
        <w:t xml:space="preserve"> to </w:t>
      </w:r>
      <w:r w:rsidR="00F2002F" w:rsidRPr="00B255F5">
        <w:rPr>
          <w:lang w:eastAsia="en-US"/>
        </w:rPr>
        <w:t xml:space="preserve">enhance </w:t>
      </w:r>
      <w:r w:rsidR="00DB7774">
        <w:rPr>
          <w:lang w:eastAsia="en-US"/>
        </w:rPr>
        <w:t>their</w:t>
      </w:r>
      <w:r w:rsidR="00DB7774" w:rsidRPr="00B255F5">
        <w:rPr>
          <w:lang w:eastAsia="en-US"/>
        </w:rPr>
        <w:t xml:space="preserve"> </w:t>
      </w:r>
      <w:r w:rsidR="00F2002F" w:rsidRPr="00B255F5">
        <w:rPr>
          <w:lang w:eastAsia="en-US"/>
        </w:rPr>
        <w:t>characteristics</w:t>
      </w:r>
      <w:r w:rsidR="0044333F" w:rsidRPr="00B255F5">
        <w:rPr>
          <w:lang w:eastAsia="en-US"/>
        </w:rPr>
        <w:t xml:space="preserve">. </w:t>
      </w:r>
      <w:r w:rsidR="00EC5314" w:rsidRPr="00B255F5">
        <w:rPr>
          <w:lang w:eastAsia="en-US"/>
        </w:rPr>
        <w:t xml:space="preserve">The dishonest use of IM tactics </w:t>
      </w:r>
      <w:r w:rsidR="007C01D3" w:rsidRPr="00B255F5">
        <w:rPr>
          <w:lang w:eastAsia="en-US"/>
        </w:rPr>
        <w:t>also</w:t>
      </w:r>
      <w:r w:rsidR="0044333F" w:rsidRPr="00B255F5">
        <w:rPr>
          <w:lang w:eastAsia="en-US"/>
        </w:rPr>
        <w:t xml:space="preserve"> </w:t>
      </w:r>
      <w:r w:rsidR="00EC5314" w:rsidRPr="00B255F5">
        <w:rPr>
          <w:lang w:eastAsia="en-US"/>
        </w:rPr>
        <w:t>known as</w:t>
      </w:r>
      <w:r w:rsidR="0044333F" w:rsidRPr="00B255F5">
        <w:rPr>
          <w:lang w:eastAsia="en-US"/>
        </w:rPr>
        <w:t xml:space="preserve"> </w:t>
      </w:r>
      <w:r w:rsidR="00F2002F" w:rsidRPr="00B255F5">
        <w:rPr>
          <w:lang w:eastAsia="en-US"/>
        </w:rPr>
        <w:t>deceptive</w:t>
      </w:r>
      <w:r w:rsidR="0044333F" w:rsidRPr="00B255F5">
        <w:rPr>
          <w:lang w:eastAsia="en-US"/>
        </w:rPr>
        <w:t xml:space="preserve"> IM</w:t>
      </w:r>
      <w:r w:rsidR="00F2002F" w:rsidRPr="00B255F5">
        <w:rPr>
          <w:lang w:eastAsia="en-US"/>
        </w:rPr>
        <w:t xml:space="preserve"> tactics, </w:t>
      </w:r>
      <w:r w:rsidR="007C01D3" w:rsidRPr="00B255F5">
        <w:rPr>
          <w:lang w:eastAsia="en-US"/>
        </w:rPr>
        <w:t>may undermine the validity of selection process</w:t>
      </w:r>
      <w:r w:rsidR="00F2002F" w:rsidRPr="00B255F5">
        <w:rPr>
          <w:lang w:eastAsia="en-US"/>
        </w:rPr>
        <w:t xml:space="preserve">. </w:t>
      </w:r>
      <w:r w:rsidR="00DB7774">
        <w:rPr>
          <w:lang w:eastAsia="en-US"/>
        </w:rPr>
        <w:t>However</w:t>
      </w:r>
      <w:r w:rsidR="00F2002F" w:rsidRPr="00B255F5">
        <w:rPr>
          <w:lang w:eastAsia="en-US"/>
        </w:rPr>
        <w:t xml:space="preserve">, few studies have </w:t>
      </w:r>
      <w:r w:rsidR="00B255F5" w:rsidRPr="00651455">
        <w:rPr>
          <w:lang w:eastAsia="en-US"/>
        </w:rPr>
        <w:t>analysed</w:t>
      </w:r>
      <w:r w:rsidR="00F2002F" w:rsidRPr="00B255F5">
        <w:rPr>
          <w:lang w:eastAsia="en-US"/>
        </w:rPr>
        <w:t xml:space="preserve"> whether </w:t>
      </w:r>
      <w:r w:rsidR="00EC5314" w:rsidRPr="00B255F5">
        <w:rPr>
          <w:lang w:eastAsia="en-US"/>
        </w:rPr>
        <w:t xml:space="preserve">employers </w:t>
      </w:r>
      <w:r w:rsidR="00F2002F" w:rsidRPr="00B255F5">
        <w:rPr>
          <w:lang w:eastAsia="en-US"/>
        </w:rPr>
        <w:t xml:space="preserve">are accurately detecting deceptive IM tactics and what is the impact </w:t>
      </w:r>
      <w:r w:rsidR="003B4579" w:rsidRPr="00B255F5">
        <w:rPr>
          <w:lang w:eastAsia="en-US"/>
        </w:rPr>
        <w:t xml:space="preserve">of these tactics </w:t>
      </w:r>
      <w:r w:rsidR="00F2002F" w:rsidRPr="00B255F5">
        <w:rPr>
          <w:lang w:eastAsia="en-US"/>
        </w:rPr>
        <w:t xml:space="preserve">on the </w:t>
      </w:r>
      <w:r w:rsidR="00EC5314" w:rsidRPr="00B255F5">
        <w:rPr>
          <w:lang w:eastAsia="en-US"/>
        </w:rPr>
        <w:t xml:space="preserve">assessment of candidates’ </w:t>
      </w:r>
      <w:r w:rsidR="00F2002F" w:rsidRPr="00B255F5">
        <w:rPr>
          <w:lang w:eastAsia="en-US"/>
        </w:rPr>
        <w:t xml:space="preserve">job-related skills </w:t>
      </w:r>
      <w:r w:rsidR="00EC5314" w:rsidRPr="00B255F5">
        <w:rPr>
          <w:lang w:eastAsia="en-US"/>
        </w:rPr>
        <w:t>and perceived hireability</w:t>
      </w:r>
      <w:r w:rsidR="00F2002F" w:rsidRPr="00B255F5">
        <w:rPr>
          <w:lang w:eastAsia="en-US"/>
        </w:rPr>
        <w:t xml:space="preserve">. </w:t>
      </w:r>
      <w:r w:rsidR="007C01D3" w:rsidRPr="00B255F5">
        <w:rPr>
          <w:lang w:eastAsia="en-US"/>
        </w:rPr>
        <w:t>Th</w:t>
      </w:r>
      <w:r w:rsidR="00DB7774">
        <w:rPr>
          <w:lang w:eastAsia="en-US"/>
        </w:rPr>
        <w:t>e present</w:t>
      </w:r>
      <w:r w:rsidR="007C01D3" w:rsidRPr="00B255F5">
        <w:rPr>
          <w:lang w:eastAsia="en-US"/>
        </w:rPr>
        <w:t xml:space="preserve"> </w:t>
      </w:r>
      <w:r w:rsidR="00DB7774">
        <w:rPr>
          <w:lang w:eastAsia="en-US"/>
        </w:rPr>
        <w:t>research</w:t>
      </w:r>
      <w:r w:rsidR="007C01D3" w:rsidRPr="00B255F5">
        <w:rPr>
          <w:lang w:eastAsia="en-US"/>
        </w:rPr>
        <w:t xml:space="preserve"> represents one of the</w:t>
      </w:r>
      <w:r w:rsidR="009315C1" w:rsidRPr="00B255F5">
        <w:rPr>
          <w:lang w:eastAsia="en-US"/>
        </w:rPr>
        <w:t xml:space="preserve"> </w:t>
      </w:r>
      <w:r w:rsidR="00147A89" w:rsidRPr="00B255F5">
        <w:rPr>
          <w:lang w:eastAsia="en-US"/>
        </w:rPr>
        <w:t>first attempt</w:t>
      </w:r>
      <w:r w:rsidR="007C01D3" w:rsidRPr="00B255F5">
        <w:rPr>
          <w:lang w:eastAsia="en-US"/>
        </w:rPr>
        <w:t>s</w:t>
      </w:r>
      <w:r w:rsidR="009315C1" w:rsidRPr="00B255F5">
        <w:rPr>
          <w:lang w:eastAsia="en-US"/>
        </w:rPr>
        <w:t xml:space="preserve"> to understand whether </w:t>
      </w:r>
      <w:r w:rsidR="00EC5314" w:rsidRPr="00B255F5">
        <w:rPr>
          <w:lang w:eastAsia="en-US"/>
        </w:rPr>
        <w:t xml:space="preserve">résumé’s </w:t>
      </w:r>
      <w:r w:rsidR="003B4579" w:rsidRPr="00B60766">
        <w:rPr>
          <w:lang w:eastAsia="en-US"/>
        </w:rPr>
        <w:t>e</w:t>
      </w:r>
      <w:r w:rsidR="00C12DFC" w:rsidRPr="00B60766">
        <w:rPr>
          <w:lang w:eastAsia="en-US"/>
        </w:rPr>
        <w:t>mbellishment</w:t>
      </w:r>
      <w:r w:rsidR="009315C1" w:rsidRPr="00B255F5">
        <w:rPr>
          <w:lang w:eastAsia="en-US"/>
        </w:rPr>
        <w:t xml:space="preserve"> </w:t>
      </w:r>
      <w:r w:rsidR="007E2238" w:rsidRPr="00B255F5">
        <w:rPr>
          <w:lang w:eastAsia="en-US"/>
        </w:rPr>
        <w:t>is perceived as misleading</w:t>
      </w:r>
      <w:r w:rsidR="00EC5314" w:rsidRPr="00B255F5">
        <w:rPr>
          <w:lang w:eastAsia="en-US"/>
        </w:rPr>
        <w:t xml:space="preserve"> </w:t>
      </w:r>
      <w:r w:rsidR="00DB7774">
        <w:rPr>
          <w:lang w:eastAsia="en-US"/>
        </w:rPr>
        <w:t xml:space="preserve">or not, </w:t>
      </w:r>
      <w:r w:rsidR="003B4579" w:rsidRPr="00B255F5">
        <w:rPr>
          <w:lang w:eastAsia="en-US"/>
        </w:rPr>
        <w:t xml:space="preserve">and </w:t>
      </w:r>
      <w:r w:rsidR="00EC5314" w:rsidRPr="00B255F5">
        <w:rPr>
          <w:lang w:eastAsia="en-US"/>
        </w:rPr>
        <w:t xml:space="preserve">what are the </w:t>
      </w:r>
      <w:r w:rsidR="00F2002F" w:rsidRPr="00B255F5">
        <w:rPr>
          <w:lang w:eastAsia="en-US"/>
        </w:rPr>
        <w:t>effects on the perceived hireability of job applicants</w:t>
      </w:r>
      <w:r w:rsidR="00EC5314" w:rsidRPr="00B255F5">
        <w:rPr>
          <w:lang w:eastAsia="en-US"/>
        </w:rPr>
        <w:t>. For that, this study</w:t>
      </w:r>
      <w:r w:rsidR="00F2002F" w:rsidRPr="00B255F5">
        <w:rPr>
          <w:lang w:eastAsia="en-US"/>
        </w:rPr>
        <w:t xml:space="preserve"> </w:t>
      </w:r>
      <w:r w:rsidR="00EC5314" w:rsidRPr="00B255F5">
        <w:rPr>
          <w:lang w:eastAsia="en-US"/>
        </w:rPr>
        <w:t>employs</w:t>
      </w:r>
      <w:r w:rsidR="00F2002F" w:rsidRPr="00B255F5">
        <w:rPr>
          <w:lang w:eastAsia="en-US"/>
        </w:rPr>
        <w:t xml:space="preserve"> </w:t>
      </w:r>
      <w:r w:rsidR="009315C1" w:rsidRPr="00B255F5">
        <w:rPr>
          <w:lang w:eastAsia="en-US"/>
        </w:rPr>
        <w:t>an experimental between-subjects factorial design</w:t>
      </w:r>
      <w:r w:rsidR="00F2002F" w:rsidRPr="00B255F5">
        <w:rPr>
          <w:lang w:eastAsia="en-US"/>
        </w:rPr>
        <w:t>. A survey was t</w:t>
      </w:r>
      <w:r w:rsidR="009315C1" w:rsidRPr="00B255F5">
        <w:rPr>
          <w:lang w:eastAsia="en-US"/>
        </w:rPr>
        <w:t>arget</w:t>
      </w:r>
      <w:r w:rsidR="00EA21D5" w:rsidRPr="00B255F5">
        <w:rPr>
          <w:lang w:eastAsia="en-US"/>
        </w:rPr>
        <w:t>ed</w:t>
      </w:r>
      <w:r w:rsidR="009315C1" w:rsidRPr="00B255F5">
        <w:rPr>
          <w:lang w:eastAsia="en-US"/>
        </w:rPr>
        <w:t xml:space="preserve"> </w:t>
      </w:r>
      <w:r w:rsidR="00F2002F" w:rsidRPr="00B255F5">
        <w:rPr>
          <w:lang w:eastAsia="en-US"/>
        </w:rPr>
        <w:t>and answered by</w:t>
      </w:r>
      <w:r w:rsidR="003B4579" w:rsidRPr="00B255F5">
        <w:rPr>
          <w:lang w:eastAsia="en-US"/>
        </w:rPr>
        <w:t xml:space="preserve"> 435 </w:t>
      </w:r>
      <w:r w:rsidR="009315C1" w:rsidRPr="00B255F5">
        <w:rPr>
          <w:lang w:eastAsia="en-US"/>
        </w:rPr>
        <w:t>Portuguese working adults</w:t>
      </w:r>
      <w:r w:rsidR="007C33BB" w:rsidRPr="00B255F5">
        <w:rPr>
          <w:lang w:eastAsia="en-US"/>
        </w:rPr>
        <w:t>,</w:t>
      </w:r>
      <w:r w:rsidR="009315C1" w:rsidRPr="00B255F5">
        <w:rPr>
          <w:lang w:eastAsia="en-US"/>
        </w:rPr>
        <w:t xml:space="preserve"> who rated </w:t>
      </w:r>
      <w:r w:rsidR="007C01D3" w:rsidRPr="00B255F5">
        <w:rPr>
          <w:lang w:eastAsia="en-US"/>
        </w:rPr>
        <w:t xml:space="preserve">one of </w:t>
      </w:r>
      <w:r w:rsidR="00BD6B76" w:rsidRPr="00B255F5">
        <w:rPr>
          <w:lang w:eastAsia="en-US"/>
        </w:rPr>
        <w:t>eight</w:t>
      </w:r>
      <w:r w:rsidR="009315C1" w:rsidRPr="00B255F5">
        <w:rPr>
          <w:lang w:eastAsia="en-US"/>
        </w:rPr>
        <w:t xml:space="preserve"> fic</w:t>
      </w:r>
      <w:r w:rsidR="00EA21D5" w:rsidRPr="00B255F5">
        <w:rPr>
          <w:lang w:eastAsia="en-US"/>
        </w:rPr>
        <w:t>ti</w:t>
      </w:r>
      <w:r w:rsidR="009315C1" w:rsidRPr="00B255F5">
        <w:rPr>
          <w:lang w:eastAsia="en-US"/>
        </w:rPr>
        <w:t>tious résumés of business graduates</w:t>
      </w:r>
      <w:r w:rsidR="00F2002F" w:rsidRPr="00B255F5">
        <w:rPr>
          <w:lang w:eastAsia="en-US"/>
        </w:rPr>
        <w:t xml:space="preserve">, </w:t>
      </w:r>
      <w:r w:rsidR="009315C1" w:rsidRPr="00B255F5">
        <w:rPr>
          <w:lang w:eastAsia="en-US"/>
        </w:rPr>
        <w:t>varying in terms of</w:t>
      </w:r>
      <w:r w:rsidR="00147A89" w:rsidRPr="00B255F5">
        <w:rPr>
          <w:lang w:eastAsia="en-US"/>
        </w:rPr>
        <w:t xml:space="preserve"> gender</w:t>
      </w:r>
      <w:r w:rsidR="00BD6B76" w:rsidRPr="00B255F5">
        <w:rPr>
          <w:lang w:eastAsia="en-US"/>
        </w:rPr>
        <w:t xml:space="preserve">, academic </w:t>
      </w:r>
      <w:r w:rsidR="00B60766" w:rsidRPr="00B255F5">
        <w:rPr>
          <w:lang w:eastAsia="en-US"/>
        </w:rPr>
        <w:t>performance,</w:t>
      </w:r>
      <w:r w:rsidR="00BD6B76" w:rsidRPr="00B255F5">
        <w:rPr>
          <w:lang w:eastAsia="en-US"/>
        </w:rPr>
        <w:t xml:space="preserve"> and participation in extracurricular activities. </w:t>
      </w:r>
      <w:r w:rsidRPr="00B255F5">
        <w:rPr>
          <w:lang w:eastAsia="en-US"/>
        </w:rPr>
        <w:t xml:space="preserve">The results showed that </w:t>
      </w:r>
      <w:r w:rsidR="00EC5314" w:rsidRPr="00B255F5">
        <w:rPr>
          <w:lang w:eastAsia="en-US"/>
        </w:rPr>
        <w:t xml:space="preserve">the </w:t>
      </w:r>
      <w:r w:rsidRPr="00B255F5">
        <w:rPr>
          <w:lang w:eastAsia="en-US"/>
        </w:rPr>
        <w:t>embellished résumés were not considered deceptive</w:t>
      </w:r>
      <w:r w:rsidR="00EC5314" w:rsidRPr="00B255F5">
        <w:rPr>
          <w:lang w:eastAsia="en-US"/>
        </w:rPr>
        <w:t>,</w:t>
      </w:r>
      <w:r w:rsidRPr="00B255F5">
        <w:rPr>
          <w:lang w:eastAsia="en-US"/>
        </w:rPr>
        <w:t xml:space="preserve"> but </w:t>
      </w:r>
      <w:r w:rsidR="00EC5314" w:rsidRPr="00B255F5">
        <w:rPr>
          <w:lang w:eastAsia="en-US"/>
        </w:rPr>
        <w:t xml:space="preserve">instead, </w:t>
      </w:r>
      <w:r w:rsidRPr="00B255F5">
        <w:rPr>
          <w:lang w:eastAsia="en-US"/>
        </w:rPr>
        <w:t xml:space="preserve">were rather </w:t>
      </w:r>
      <w:r w:rsidR="00F2002F" w:rsidRPr="00B255F5">
        <w:rPr>
          <w:lang w:eastAsia="en-US"/>
        </w:rPr>
        <w:t>trusted and</w:t>
      </w:r>
      <w:r w:rsidRPr="00B255F5">
        <w:rPr>
          <w:lang w:eastAsia="en-US"/>
        </w:rPr>
        <w:t xml:space="preserve"> were </w:t>
      </w:r>
      <w:r w:rsidR="00EC5314" w:rsidRPr="00B255F5">
        <w:rPr>
          <w:lang w:eastAsia="en-US"/>
        </w:rPr>
        <w:t>highly rated in</w:t>
      </w:r>
      <w:r w:rsidRPr="00B255F5">
        <w:rPr>
          <w:lang w:eastAsia="en-US"/>
        </w:rPr>
        <w:t xml:space="preserve"> job suitability</w:t>
      </w:r>
      <w:r w:rsidR="00622B42" w:rsidRPr="00B255F5">
        <w:rPr>
          <w:lang w:eastAsia="en-US"/>
        </w:rPr>
        <w:t xml:space="preserve"> and</w:t>
      </w:r>
      <w:r w:rsidRPr="00B255F5">
        <w:rPr>
          <w:lang w:eastAsia="en-US"/>
        </w:rPr>
        <w:t xml:space="preserve"> organizational and interpersonal fit. </w:t>
      </w:r>
      <w:r w:rsidR="007C33BB" w:rsidRPr="00B255F5">
        <w:rPr>
          <w:lang w:eastAsia="en-US"/>
        </w:rPr>
        <w:t xml:space="preserve">Moreover, there was evidence of a gender bias, as </w:t>
      </w:r>
      <w:r w:rsidR="005844C5" w:rsidRPr="00B255F5">
        <w:rPr>
          <w:lang w:eastAsia="en-US"/>
        </w:rPr>
        <w:t>highly qualified male candidates, i.e., with a high GPA and participation in ECAs</w:t>
      </w:r>
      <w:r w:rsidR="00EC5314" w:rsidRPr="00B255F5">
        <w:rPr>
          <w:lang w:eastAsia="en-US"/>
        </w:rPr>
        <w:t>,</w:t>
      </w:r>
      <w:r w:rsidR="007C33BB" w:rsidRPr="00B255F5">
        <w:rPr>
          <w:lang w:eastAsia="en-US"/>
        </w:rPr>
        <w:t xml:space="preserve"> were </w:t>
      </w:r>
      <w:r w:rsidR="00EC5314" w:rsidRPr="00B255F5">
        <w:rPr>
          <w:lang w:eastAsia="en-US"/>
        </w:rPr>
        <w:t>rated</w:t>
      </w:r>
      <w:r w:rsidR="007C33BB" w:rsidRPr="00B255F5">
        <w:rPr>
          <w:lang w:eastAsia="en-US"/>
        </w:rPr>
        <w:t xml:space="preserve"> </w:t>
      </w:r>
      <w:r w:rsidR="005844C5" w:rsidRPr="00B255F5">
        <w:rPr>
          <w:lang w:eastAsia="en-US"/>
        </w:rPr>
        <w:t>higher</w:t>
      </w:r>
      <w:r w:rsidR="007C33BB" w:rsidRPr="00B255F5">
        <w:rPr>
          <w:lang w:eastAsia="en-US"/>
        </w:rPr>
        <w:t xml:space="preserve"> </w:t>
      </w:r>
      <w:r w:rsidR="00EC5314" w:rsidRPr="00B255F5">
        <w:rPr>
          <w:lang w:eastAsia="en-US"/>
        </w:rPr>
        <w:t>in résumé’s</w:t>
      </w:r>
      <w:r w:rsidR="007C33BB" w:rsidRPr="00B255F5">
        <w:rPr>
          <w:lang w:eastAsia="en-US"/>
        </w:rPr>
        <w:t xml:space="preserve"> embellishment</w:t>
      </w:r>
      <w:r w:rsidR="005844C5" w:rsidRPr="00B255F5">
        <w:rPr>
          <w:lang w:eastAsia="en-US"/>
        </w:rPr>
        <w:t xml:space="preserve"> and transparency</w:t>
      </w:r>
      <w:r w:rsidR="00EC5314" w:rsidRPr="00B255F5">
        <w:rPr>
          <w:lang w:eastAsia="en-US"/>
        </w:rPr>
        <w:t>. The findings</w:t>
      </w:r>
      <w:r w:rsidR="005844C5" w:rsidRPr="00B255F5">
        <w:rPr>
          <w:lang w:eastAsia="en-US"/>
        </w:rPr>
        <w:t xml:space="preserve"> </w:t>
      </w:r>
      <w:r w:rsidR="00EC5314" w:rsidRPr="00B255F5">
        <w:rPr>
          <w:lang w:eastAsia="en-US"/>
        </w:rPr>
        <w:t xml:space="preserve">challenge previous results and </w:t>
      </w:r>
      <w:r w:rsidR="005844C5" w:rsidRPr="00B255F5">
        <w:rPr>
          <w:lang w:eastAsia="en-US"/>
        </w:rPr>
        <w:t xml:space="preserve">raise diverse questions </w:t>
      </w:r>
      <w:r w:rsidR="00EC5314" w:rsidRPr="00B255F5">
        <w:rPr>
          <w:lang w:eastAsia="en-US"/>
        </w:rPr>
        <w:t xml:space="preserve">pertaining to </w:t>
      </w:r>
      <w:r w:rsidR="005844C5" w:rsidRPr="00B255F5">
        <w:rPr>
          <w:lang w:eastAsia="en-US"/>
        </w:rPr>
        <w:t>this apparent inconsistency.</w:t>
      </w:r>
      <w:r w:rsidR="007C33BB" w:rsidRPr="00B255F5">
        <w:rPr>
          <w:lang w:eastAsia="en-US"/>
        </w:rPr>
        <w:t xml:space="preserve"> </w:t>
      </w:r>
      <w:r w:rsidR="00EC5314" w:rsidRPr="00B255F5">
        <w:rPr>
          <w:lang w:eastAsia="en-US"/>
        </w:rPr>
        <w:t>Furthermore, this</w:t>
      </w:r>
      <w:r w:rsidR="00D02017" w:rsidRPr="00B255F5">
        <w:rPr>
          <w:lang w:eastAsia="en-US"/>
        </w:rPr>
        <w:t xml:space="preserve"> study </w:t>
      </w:r>
      <w:r w:rsidR="00EC5314" w:rsidRPr="00B255F5">
        <w:rPr>
          <w:lang w:eastAsia="en-US"/>
        </w:rPr>
        <w:t>extends</w:t>
      </w:r>
      <w:r w:rsidR="00E07BB0" w:rsidRPr="00B255F5">
        <w:rPr>
          <w:lang w:eastAsia="en-US"/>
        </w:rPr>
        <w:t xml:space="preserve"> </w:t>
      </w:r>
      <w:r w:rsidR="00B12E9D" w:rsidRPr="00B255F5">
        <w:rPr>
          <w:lang w:eastAsia="en-US"/>
        </w:rPr>
        <w:t>earlier research</w:t>
      </w:r>
      <w:r w:rsidR="00D02017" w:rsidRPr="00B255F5">
        <w:rPr>
          <w:lang w:eastAsia="en-US"/>
        </w:rPr>
        <w:t xml:space="preserve"> </w:t>
      </w:r>
      <w:r w:rsidR="00E07BB0" w:rsidRPr="00B255F5">
        <w:rPr>
          <w:lang w:eastAsia="en-US"/>
        </w:rPr>
        <w:t xml:space="preserve">on </w:t>
      </w:r>
      <w:r w:rsidR="003B4579" w:rsidRPr="00B255F5">
        <w:rPr>
          <w:lang w:eastAsia="en-US"/>
        </w:rPr>
        <w:t>Impression Management</w:t>
      </w:r>
      <w:r w:rsidR="009315C1" w:rsidRPr="00B255F5">
        <w:rPr>
          <w:lang w:eastAsia="en-US"/>
        </w:rPr>
        <w:t xml:space="preserve"> and </w:t>
      </w:r>
      <w:r w:rsidR="00EC5314" w:rsidRPr="00B255F5">
        <w:rPr>
          <w:lang w:eastAsia="en-US"/>
        </w:rPr>
        <w:t xml:space="preserve">the </w:t>
      </w:r>
      <w:r w:rsidR="00B12E9D" w:rsidRPr="00B255F5">
        <w:rPr>
          <w:lang w:eastAsia="en-US"/>
        </w:rPr>
        <w:t xml:space="preserve">findings </w:t>
      </w:r>
      <w:r w:rsidR="007C01D3" w:rsidRPr="00B255F5">
        <w:rPr>
          <w:lang w:eastAsia="en-US"/>
        </w:rPr>
        <w:t xml:space="preserve">have </w:t>
      </w:r>
      <w:r w:rsidR="00B12E9D" w:rsidRPr="00B255F5">
        <w:rPr>
          <w:lang w:eastAsia="en-US"/>
        </w:rPr>
        <w:t>both theor</w:t>
      </w:r>
      <w:r w:rsidR="00EA21D5" w:rsidRPr="00B255F5">
        <w:rPr>
          <w:lang w:eastAsia="en-US"/>
        </w:rPr>
        <w:t>et</w:t>
      </w:r>
      <w:r w:rsidR="00B12E9D" w:rsidRPr="00B255F5">
        <w:rPr>
          <w:lang w:eastAsia="en-US"/>
        </w:rPr>
        <w:t xml:space="preserve">ical and practical implications </w:t>
      </w:r>
      <w:r w:rsidR="007C01D3" w:rsidRPr="00B255F5">
        <w:rPr>
          <w:lang w:eastAsia="en-US"/>
        </w:rPr>
        <w:t xml:space="preserve">regarding </w:t>
      </w:r>
      <w:r w:rsidR="00B12E9D" w:rsidRPr="00B255F5">
        <w:rPr>
          <w:lang w:eastAsia="en-US"/>
        </w:rPr>
        <w:t xml:space="preserve">the use of </w:t>
      </w:r>
      <w:r w:rsidR="007C01D3" w:rsidRPr="00B60766">
        <w:t>embellished résumés</w:t>
      </w:r>
      <w:r w:rsidR="00B12E9D" w:rsidRPr="00B60766">
        <w:t xml:space="preserve"> that</w:t>
      </w:r>
      <w:r w:rsidR="00B12E9D" w:rsidRPr="00B255F5">
        <w:rPr>
          <w:lang w:eastAsia="en-US"/>
        </w:rPr>
        <w:t xml:space="preserve"> are further discussed.</w:t>
      </w:r>
    </w:p>
    <w:p w14:paraId="343BF030" w14:textId="77777777" w:rsidR="00146695" w:rsidRPr="00B255F5" w:rsidRDefault="00146695" w:rsidP="00B60766">
      <w:pPr>
        <w:pStyle w:val="Style1"/>
        <w:rPr>
          <w:lang w:eastAsia="en-US"/>
        </w:rPr>
      </w:pPr>
    </w:p>
    <w:p w14:paraId="7A7A385A" w14:textId="34D46A3D" w:rsidR="00D02017" w:rsidRPr="00B255F5" w:rsidRDefault="00660CA0" w:rsidP="00B60766">
      <w:pPr>
        <w:pStyle w:val="Style1"/>
        <w:ind w:firstLine="0"/>
        <w:rPr>
          <w:lang w:eastAsia="en-US"/>
        </w:rPr>
      </w:pPr>
      <w:r w:rsidRPr="00B255F5">
        <w:rPr>
          <w:b/>
          <w:bCs/>
          <w:lang w:eastAsia="en-US"/>
        </w:rPr>
        <w:t>Keywords</w:t>
      </w:r>
      <w:r w:rsidR="009315C1" w:rsidRPr="00B255F5">
        <w:rPr>
          <w:lang w:eastAsia="en-US"/>
        </w:rPr>
        <w:t xml:space="preserve">: </w:t>
      </w:r>
      <w:r w:rsidR="00147A89" w:rsidRPr="00B255F5">
        <w:rPr>
          <w:lang w:eastAsia="en-US"/>
        </w:rPr>
        <w:t xml:space="preserve">Résumé </w:t>
      </w:r>
      <w:r w:rsidR="00A01439">
        <w:rPr>
          <w:lang w:eastAsia="en-US"/>
        </w:rPr>
        <w:t>F</w:t>
      </w:r>
      <w:r w:rsidR="007C01D3" w:rsidRPr="00B255F5">
        <w:rPr>
          <w:lang w:eastAsia="en-US"/>
        </w:rPr>
        <w:t>raud</w:t>
      </w:r>
      <w:r w:rsidR="00147A89" w:rsidRPr="00B255F5">
        <w:t xml:space="preserve">, </w:t>
      </w:r>
      <w:r w:rsidR="00147A89" w:rsidRPr="00B255F5">
        <w:rPr>
          <w:lang w:eastAsia="en-US"/>
        </w:rPr>
        <w:t xml:space="preserve">Impression Management, </w:t>
      </w:r>
      <w:r w:rsidR="00A2001D" w:rsidRPr="00B255F5">
        <w:rPr>
          <w:lang w:eastAsia="en-US"/>
        </w:rPr>
        <w:t xml:space="preserve">Deceptive Impression Management </w:t>
      </w:r>
      <w:r w:rsidR="00DF2B18" w:rsidRPr="00B255F5">
        <w:rPr>
          <w:lang w:eastAsia="en-US"/>
        </w:rPr>
        <w:t>T</w:t>
      </w:r>
      <w:r w:rsidR="00A2001D" w:rsidRPr="00B255F5">
        <w:rPr>
          <w:lang w:eastAsia="en-US"/>
        </w:rPr>
        <w:t>actics, Recruitment</w:t>
      </w:r>
      <w:r w:rsidR="007C33BB" w:rsidRPr="00B255F5">
        <w:rPr>
          <w:lang w:eastAsia="en-US"/>
        </w:rPr>
        <w:t xml:space="preserve">, </w:t>
      </w:r>
      <w:r w:rsidR="00B12E9D" w:rsidRPr="00B255F5">
        <w:rPr>
          <w:lang w:eastAsia="en-US"/>
        </w:rPr>
        <w:t xml:space="preserve">Academic Performance, Extracurricular Activities, </w:t>
      </w:r>
      <w:r w:rsidR="009315C1" w:rsidRPr="00B255F5">
        <w:rPr>
          <w:lang w:eastAsia="en-US"/>
        </w:rPr>
        <w:t xml:space="preserve">Job Suitability, </w:t>
      </w:r>
      <w:r w:rsidR="00147A89" w:rsidRPr="00B255F5">
        <w:rPr>
          <w:lang w:eastAsia="en-US"/>
        </w:rPr>
        <w:t>Perceived Hireability</w:t>
      </w:r>
    </w:p>
    <w:p w14:paraId="18471387" w14:textId="5C4F6BC0" w:rsidR="00146695" w:rsidRPr="00B255F5" w:rsidRDefault="009315C1" w:rsidP="00B60766">
      <w:pPr>
        <w:pStyle w:val="Style1"/>
        <w:ind w:firstLine="0"/>
        <w:rPr>
          <w:lang w:eastAsia="en-US"/>
        </w:rPr>
      </w:pPr>
      <w:r w:rsidRPr="00B255F5">
        <w:rPr>
          <w:b/>
          <w:bCs/>
          <w:lang w:eastAsia="en-US"/>
        </w:rPr>
        <w:t>JEL-codes</w:t>
      </w:r>
      <w:r w:rsidRPr="00B255F5">
        <w:rPr>
          <w:lang w:eastAsia="en-US"/>
        </w:rPr>
        <w:t>: J24, M10</w:t>
      </w:r>
      <w:r w:rsidR="007C33BB" w:rsidRPr="00B255F5">
        <w:rPr>
          <w:lang w:eastAsia="en-US"/>
        </w:rPr>
        <w:t>, O15.</w:t>
      </w:r>
    </w:p>
    <w:p w14:paraId="6DE59BE2" w14:textId="77777777" w:rsidR="00C355FE" w:rsidRPr="00B255F5" w:rsidRDefault="00C355FE" w:rsidP="00B60766">
      <w:pPr>
        <w:pStyle w:val="Style1"/>
        <w:rPr>
          <w:lang w:eastAsia="en-US"/>
        </w:rPr>
      </w:pPr>
    </w:p>
    <w:p w14:paraId="3AA8E911" w14:textId="77777777" w:rsidR="00FE63F6" w:rsidRDefault="00FE63F6" w:rsidP="00B60766">
      <w:pPr>
        <w:pStyle w:val="Heading1"/>
        <w:sectPr w:rsidR="00FE63F6" w:rsidSect="00B60766">
          <w:pgSz w:w="11907" w:h="16839" w:code="9"/>
          <w:pgMar w:top="1701" w:right="1418" w:bottom="1701" w:left="1985" w:header="720" w:footer="720" w:gutter="0"/>
          <w:pgNumType w:fmt="lowerRoman"/>
          <w:cols w:space="720"/>
          <w:docGrid w:linePitch="326"/>
        </w:sectPr>
      </w:pPr>
      <w:bookmarkStart w:id="5" w:name="_Toc75131220"/>
    </w:p>
    <w:p w14:paraId="79C4DE22" w14:textId="60871E79" w:rsidR="00146695" w:rsidRPr="00B255F5" w:rsidRDefault="00A2001D" w:rsidP="00B60766">
      <w:pPr>
        <w:pStyle w:val="Heading1"/>
        <w:numPr>
          <w:ilvl w:val="0"/>
          <w:numId w:val="0"/>
        </w:numPr>
      </w:pPr>
      <w:proofErr w:type="spellStart"/>
      <w:r w:rsidRPr="00B255F5">
        <w:lastRenderedPageBreak/>
        <w:t>Resumo</w:t>
      </w:r>
      <w:bookmarkEnd w:id="5"/>
      <w:proofErr w:type="spellEnd"/>
    </w:p>
    <w:p w14:paraId="580E69B6" w14:textId="724D50CA" w:rsidR="00CF3248" w:rsidRPr="00AF40A7" w:rsidRDefault="00DF09D8" w:rsidP="00B60766">
      <w:pPr>
        <w:ind w:firstLine="0"/>
        <w:rPr>
          <w:lang w:val="pt-PT"/>
        </w:rPr>
      </w:pPr>
      <w:r w:rsidRPr="00AF40A7">
        <w:rPr>
          <w:lang w:val="pt-PT"/>
        </w:rPr>
        <w:t xml:space="preserve">A competição crescente </w:t>
      </w:r>
      <w:r w:rsidR="007C01D3" w:rsidRPr="00AF40A7">
        <w:rPr>
          <w:lang w:val="pt-PT"/>
        </w:rPr>
        <w:t>no</w:t>
      </w:r>
      <w:r w:rsidRPr="00AF40A7">
        <w:rPr>
          <w:lang w:val="pt-PT"/>
        </w:rPr>
        <w:t xml:space="preserve"> mercado de trabalho tem conduzido muitos candidatos, no processo de recrutamento, a sentirem a necessidade de se</w:t>
      </w:r>
      <w:r w:rsidR="00CF3248" w:rsidRPr="00AF40A7">
        <w:rPr>
          <w:lang w:val="pt-PT"/>
        </w:rPr>
        <w:t xml:space="preserve"> diferenciar</w:t>
      </w:r>
      <w:r w:rsidRPr="00AF40A7">
        <w:rPr>
          <w:lang w:val="pt-PT"/>
        </w:rPr>
        <w:t>em</w:t>
      </w:r>
      <w:r w:rsidR="00CF3248" w:rsidRPr="00AF40A7">
        <w:rPr>
          <w:lang w:val="pt-PT"/>
        </w:rPr>
        <w:t xml:space="preserve"> dos outros, </w:t>
      </w:r>
      <w:r w:rsidRPr="00AF40A7">
        <w:rPr>
          <w:lang w:val="pt-PT"/>
        </w:rPr>
        <w:t xml:space="preserve">de modo a conseguirem </w:t>
      </w:r>
      <w:r w:rsidR="00B72AF2" w:rsidRPr="00AF40A7">
        <w:rPr>
          <w:lang w:val="pt-PT"/>
        </w:rPr>
        <w:t>obter uma proposta de emprego.</w:t>
      </w:r>
      <w:r w:rsidR="00CF3248" w:rsidRPr="00AF40A7">
        <w:rPr>
          <w:lang w:val="pt-PT"/>
        </w:rPr>
        <w:t xml:space="preserve"> Deste modo, os candidatos estão </w:t>
      </w:r>
      <w:r w:rsidR="00B72AF2" w:rsidRPr="00AF40A7">
        <w:rPr>
          <w:lang w:val="pt-PT"/>
        </w:rPr>
        <w:t>a</w:t>
      </w:r>
      <w:r w:rsidR="0044333F" w:rsidRPr="00AF40A7">
        <w:rPr>
          <w:lang w:val="pt-PT"/>
        </w:rPr>
        <w:t xml:space="preserve"> usar táticas de Gestão de Impressões (GI), o que significa que estão a</w:t>
      </w:r>
      <w:r w:rsidR="00B72AF2" w:rsidRPr="00AF40A7">
        <w:rPr>
          <w:lang w:val="pt-PT"/>
        </w:rPr>
        <w:t xml:space="preserve"> </w:t>
      </w:r>
      <w:r w:rsidR="002E2EE1" w:rsidRPr="00AF40A7">
        <w:rPr>
          <w:lang w:val="pt-PT"/>
        </w:rPr>
        <w:t>envolver-se em</w:t>
      </w:r>
      <w:r w:rsidR="00CF3248" w:rsidRPr="00AF40A7">
        <w:rPr>
          <w:lang w:val="pt-PT"/>
        </w:rPr>
        <w:t xml:space="preserve"> comportamentos</w:t>
      </w:r>
      <w:r w:rsidR="00B72AF2" w:rsidRPr="00AF40A7">
        <w:rPr>
          <w:lang w:val="pt-PT"/>
        </w:rPr>
        <w:t>,</w:t>
      </w:r>
      <w:r w:rsidR="00CF3248" w:rsidRPr="00AF40A7">
        <w:rPr>
          <w:lang w:val="pt-PT"/>
        </w:rPr>
        <w:t xml:space="preserve"> </w:t>
      </w:r>
      <w:r w:rsidR="0044333F" w:rsidRPr="00AF40A7">
        <w:rPr>
          <w:lang w:val="pt-PT"/>
        </w:rPr>
        <w:t>para aprimorar certas características. Quando esta</w:t>
      </w:r>
      <w:r w:rsidR="00CF3248" w:rsidRPr="00AF40A7">
        <w:rPr>
          <w:lang w:val="pt-PT"/>
        </w:rPr>
        <w:t xml:space="preserve"> estratégia</w:t>
      </w:r>
      <w:r w:rsidR="0044333F" w:rsidRPr="00AF40A7">
        <w:rPr>
          <w:lang w:val="pt-PT"/>
        </w:rPr>
        <w:t xml:space="preserve"> é usada de forma desonesta, eles estão a utilizar </w:t>
      </w:r>
      <w:r w:rsidR="00CF3248" w:rsidRPr="00AF40A7">
        <w:rPr>
          <w:lang w:val="pt-PT"/>
        </w:rPr>
        <w:t>táticas enganosas</w:t>
      </w:r>
      <w:r w:rsidR="0044333F" w:rsidRPr="00AF40A7">
        <w:rPr>
          <w:lang w:val="pt-PT"/>
        </w:rPr>
        <w:t xml:space="preserve"> de GI</w:t>
      </w:r>
      <w:r w:rsidR="00CF3248" w:rsidRPr="00AF40A7">
        <w:rPr>
          <w:lang w:val="pt-PT"/>
        </w:rPr>
        <w:t>, como</w:t>
      </w:r>
      <w:r w:rsidR="002E2EE1" w:rsidRPr="00AF40A7">
        <w:rPr>
          <w:lang w:val="pt-PT"/>
        </w:rPr>
        <w:t xml:space="preserve"> o</w:t>
      </w:r>
      <w:r w:rsidR="00CF3248" w:rsidRPr="00AF40A7">
        <w:rPr>
          <w:lang w:val="pt-PT"/>
        </w:rPr>
        <w:t xml:space="preserve"> </w:t>
      </w:r>
      <w:proofErr w:type="spellStart"/>
      <w:r w:rsidR="00CF3248" w:rsidRPr="00AF40A7">
        <w:rPr>
          <w:i/>
          <w:iCs/>
          <w:lang w:val="pt-PT"/>
        </w:rPr>
        <w:t>embellishment</w:t>
      </w:r>
      <w:proofErr w:type="spellEnd"/>
      <w:r w:rsidR="00CF3248" w:rsidRPr="00AF40A7">
        <w:rPr>
          <w:lang w:val="pt-PT"/>
        </w:rPr>
        <w:t xml:space="preserve">, que podem colocar em causa a validade dos processos de seleção. No entanto, poucos estudos analisaram se os profissionais estão a detetar com precisão táticas enganosas de </w:t>
      </w:r>
      <w:r w:rsidR="0044333F" w:rsidRPr="00AF40A7">
        <w:rPr>
          <w:lang w:val="pt-PT"/>
        </w:rPr>
        <w:t>GI</w:t>
      </w:r>
      <w:r w:rsidR="00CF3248" w:rsidRPr="00AF40A7">
        <w:rPr>
          <w:lang w:val="pt-PT"/>
        </w:rPr>
        <w:t xml:space="preserve"> e qual é o impacto dessas táticas nas perceções de empregabilidade e nas competências profissionais dos candidatos. Além disso, e até onde sabemos, esta é a </w:t>
      </w:r>
      <w:r w:rsidR="00B72AF2" w:rsidRPr="00AF40A7">
        <w:rPr>
          <w:lang w:val="pt-PT"/>
        </w:rPr>
        <w:t xml:space="preserve">primeira investigação que se foca em </w:t>
      </w:r>
      <w:r w:rsidR="00CF3248" w:rsidRPr="00AF40A7">
        <w:rPr>
          <w:lang w:val="pt-PT"/>
        </w:rPr>
        <w:t xml:space="preserve">entender se o </w:t>
      </w:r>
      <w:proofErr w:type="spellStart"/>
      <w:r w:rsidR="00CF3248" w:rsidRPr="00AF40A7">
        <w:rPr>
          <w:i/>
          <w:iCs/>
          <w:lang w:val="pt-PT"/>
        </w:rPr>
        <w:t>embellishment</w:t>
      </w:r>
      <w:proofErr w:type="spellEnd"/>
      <w:r w:rsidR="007E2238" w:rsidRPr="00AF40A7">
        <w:rPr>
          <w:lang w:val="pt-PT"/>
        </w:rPr>
        <w:t xml:space="preserve"> é considerado falso</w:t>
      </w:r>
      <w:r w:rsidR="00CF3248" w:rsidRPr="00AF40A7">
        <w:rPr>
          <w:lang w:val="pt-PT"/>
        </w:rPr>
        <w:t xml:space="preserve">, num contexto de currículo, bem como os respetivos efeitos nas perceções de empregabilidade dos diplomados, utilizando </w:t>
      </w:r>
      <w:r w:rsidR="00B72AF2" w:rsidRPr="00AF40A7">
        <w:rPr>
          <w:lang w:val="pt-PT"/>
        </w:rPr>
        <w:t xml:space="preserve">para tal, </w:t>
      </w:r>
      <w:r w:rsidR="00CF3248" w:rsidRPr="00AF40A7">
        <w:rPr>
          <w:lang w:val="pt-PT"/>
        </w:rPr>
        <w:t xml:space="preserve">um design experimental </w:t>
      </w:r>
      <w:proofErr w:type="spellStart"/>
      <w:r w:rsidR="00B72AF2" w:rsidRPr="00AF40A7">
        <w:rPr>
          <w:lang w:val="pt-PT"/>
        </w:rPr>
        <w:t>inter-</w:t>
      </w:r>
      <w:r w:rsidR="00CF3248" w:rsidRPr="00AF40A7">
        <w:rPr>
          <w:lang w:val="pt-PT"/>
        </w:rPr>
        <w:t>sujeitos</w:t>
      </w:r>
      <w:proofErr w:type="spellEnd"/>
      <w:r w:rsidR="00CF3248" w:rsidRPr="00AF40A7">
        <w:rPr>
          <w:lang w:val="pt-PT"/>
        </w:rPr>
        <w:t>. O inquérito foi dirigido e respondido por 435 p</w:t>
      </w:r>
      <w:r w:rsidR="00890F96" w:rsidRPr="00AF40A7">
        <w:rPr>
          <w:lang w:val="pt-PT"/>
        </w:rPr>
        <w:t>rofissionais p</w:t>
      </w:r>
      <w:r w:rsidR="00CF3248" w:rsidRPr="00AF40A7">
        <w:rPr>
          <w:lang w:val="pt-PT"/>
        </w:rPr>
        <w:t xml:space="preserve">ortugueses, que avaliaram oito currículos fictícios de </w:t>
      </w:r>
      <w:r w:rsidR="00890F96" w:rsidRPr="00AF40A7">
        <w:rPr>
          <w:lang w:val="pt-PT"/>
        </w:rPr>
        <w:t>diplomados</w:t>
      </w:r>
      <w:r w:rsidR="00CF3248" w:rsidRPr="00AF40A7">
        <w:rPr>
          <w:lang w:val="pt-PT"/>
        </w:rPr>
        <w:t xml:space="preserve"> em </w:t>
      </w:r>
      <w:r w:rsidR="00890F96" w:rsidRPr="00AF40A7">
        <w:rPr>
          <w:lang w:val="pt-PT"/>
        </w:rPr>
        <w:t>Gestão</w:t>
      </w:r>
      <w:r w:rsidR="00CF3248" w:rsidRPr="00AF40A7">
        <w:rPr>
          <w:lang w:val="pt-PT"/>
        </w:rPr>
        <w:t xml:space="preserve">, </w:t>
      </w:r>
      <w:r w:rsidR="00B72AF2" w:rsidRPr="00AF40A7">
        <w:rPr>
          <w:lang w:val="pt-PT"/>
        </w:rPr>
        <w:t>diferindo quan</w:t>
      </w:r>
      <w:r w:rsidR="0059330A" w:rsidRPr="00AF40A7">
        <w:rPr>
          <w:lang w:val="pt-PT"/>
        </w:rPr>
        <w:t>t</w:t>
      </w:r>
      <w:r w:rsidR="00B72AF2" w:rsidRPr="00AF40A7">
        <w:rPr>
          <w:lang w:val="pt-PT"/>
        </w:rPr>
        <w:t>o</w:t>
      </w:r>
      <w:r w:rsidR="00CF3248" w:rsidRPr="00AF40A7">
        <w:rPr>
          <w:lang w:val="pt-PT"/>
        </w:rPr>
        <w:t xml:space="preserve"> </w:t>
      </w:r>
      <w:r w:rsidR="00B72AF2" w:rsidRPr="00AF40A7">
        <w:rPr>
          <w:lang w:val="pt-PT"/>
        </w:rPr>
        <w:t xml:space="preserve">ao </w:t>
      </w:r>
      <w:r w:rsidR="00CF3248" w:rsidRPr="00AF40A7">
        <w:rPr>
          <w:lang w:val="pt-PT"/>
        </w:rPr>
        <w:t xml:space="preserve">género, </w:t>
      </w:r>
      <w:r w:rsidR="00B72AF2" w:rsidRPr="00AF40A7">
        <w:rPr>
          <w:lang w:val="pt-PT"/>
        </w:rPr>
        <w:t xml:space="preserve">ao desempenho académico, </w:t>
      </w:r>
      <w:r w:rsidR="00CF3248" w:rsidRPr="00AF40A7">
        <w:rPr>
          <w:lang w:val="pt-PT"/>
        </w:rPr>
        <w:t>medido pela média de notas (GPA)</w:t>
      </w:r>
      <w:r w:rsidR="002E2EE1" w:rsidRPr="00AF40A7">
        <w:rPr>
          <w:lang w:val="pt-PT"/>
        </w:rPr>
        <w:t>,</w:t>
      </w:r>
      <w:r w:rsidR="00CF3248" w:rsidRPr="00AF40A7">
        <w:rPr>
          <w:lang w:val="pt-PT"/>
        </w:rPr>
        <w:t xml:space="preserve"> e </w:t>
      </w:r>
      <w:r w:rsidR="00B72AF2" w:rsidRPr="00AF40A7">
        <w:rPr>
          <w:lang w:val="pt-PT"/>
        </w:rPr>
        <w:t>à p</w:t>
      </w:r>
      <w:r w:rsidR="00CF3248" w:rsidRPr="00AF40A7">
        <w:rPr>
          <w:lang w:val="pt-PT"/>
        </w:rPr>
        <w:t xml:space="preserve">articipação em </w:t>
      </w:r>
      <w:r w:rsidR="00890F96" w:rsidRPr="00AF40A7">
        <w:rPr>
          <w:lang w:val="pt-PT"/>
        </w:rPr>
        <w:t>atividades</w:t>
      </w:r>
      <w:r w:rsidR="00CF3248" w:rsidRPr="00AF40A7">
        <w:rPr>
          <w:lang w:val="pt-PT"/>
        </w:rPr>
        <w:t xml:space="preserve"> extracurriculares (</w:t>
      </w:r>
      <w:proofErr w:type="spellStart"/>
      <w:r w:rsidR="00CF3248" w:rsidRPr="00AF40A7">
        <w:rPr>
          <w:lang w:val="pt-PT"/>
        </w:rPr>
        <w:t>ECAs</w:t>
      </w:r>
      <w:proofErr w:type="spellEnd"/>
      <w:r w:rsidR="00CF3248" w:rsidRPr="00AF40A7">
        <w:rPr>
          <w:lang w:val="pt-PT"/>
        </w:rPr>
        <w:t xml:space="preserve">). Os resultados mostraram que os candidatos com currículos embelezados não eram considerados </w:t>
      </w:r>
      <w:r w:rsidR="00890F96" w:rsidRPr="00AF40A7">
        <w:rPr>
          <w:lang w:val="pt-PT"/>
        </w:rPr>
        <w:t>fraudulentos</w:t>
      </w:r>
      <w:r w:rsidR="00CF3248" w:rsidRPr="00AF40A7">
        <w:rPr>
          <w:lang w:val="pt-PT"/>
        </w:rPr>
        <w:t xml:space="preserve">, mas sim </w:t>
      </w:r>
      <w:r w:rsidR="00B72AF2" w:rsidRPr="00AF40A7">
        <w:rPr>
          <w:lang w:val="pt-PT"/>
        </w:rPr>
        <w:t>transparentes</w:t>
      </w:r>
      <w:r w:rsidR="00890F96" w:rsidRPr="00AF40A7">
        <w:rPr>
          <w:lang w:val="pt-PT"/>
        </w:rPr>
        <w:t>, tendo sido até</w:t>
      </w:r>
      <w:r w:rsidR="00CF3248" w:rsidRPr="00AF40A7">
        <w:rPr>
          <w:lang w:val="pt-PT"/>
        </w:rPr>
        <w:t xml:space="preserve"> atribu</w:t>
      </w:r>
      <w:r w:rsidR="00CF3248" w:rsidRPr="00AF40A7">
        <w:rPr>
          <w:rFonts w:cs="Garamond"/>
          <w:lang w:val="pt-PT"/>
        </w:rPr>
        <w:t>í</w:t>
      </w:r>
      <w:r w:rsidR="00CF3248" w:rsidRPr="00AF40A7">
        <w:rPr>
          <w:lang w:val="pt-PT"/>
        </w:rPr>
        <w:t>dos</w:t>
      </w:r>
      <w:r w:rsidR="00890F96" w:rsidRPr="00AF40A7">
        <w:rPr>
          <w:lang w:val="pt-PT"/>
        </w:rPr>
        <w:t xml:space="preserve"> com</w:t>
      </w:r>
      <w:r w:rsidR="00CF3248" w:rsidRPr="00AF40A7">
        <w:rPr>
          <w:lang w:val="pt-PT"/>
        </w:rPr>
        <w:t xml:space="preserve"> altos </w:t>
      </w:r>
      <w:r w:rsidR="00CF3248" w:rsidRPr="00AF40A7">
        <w:rPr>
          <w:rFonts w:cs="Garamond"/>
          <w:lang w:val="pt-PT"/>
        </w:rPr>
        <w:t>í</w:t>
      </w:r>
      <w:r w:rsidR="00CF3248" w:rsidRPr="00AF40A7">
        <w:rPr>
          <w:lang w:val="pt-PT"/>
        </w:rPr>
        <w:t>ndices de adequa</w:t>
      </w:r>
      <w:r w:rsidR="00CF3248" w:rsidRPr="00AF40A7">
        <w:rPr>
          <w:rFonts w:cs="Garamond"/>
          <w:lang w:val="pt-PT"/>
        </w:rPr>
        <w:t>çã</w:t>
      </w:r>
      <w:r w:rsidR="00CF3248" w:rsidRPr="00AF40A7">
        <w:rPr>
          <w:lang w:val="pt-PT"/>
        </w:rPr>
        <w:t>o ao trabalho</w:t>
      </w:r>
      <w:r w:rsidR="00B72AF2" w:rsidRPr="00AF40A7">
        <w:rPr>
          <w:lang w:val="pt-PT"/>
        </w:rPr>
        <w:t xml:space="preserve"> e</w:t>
      </w:r>
      <w:r w:rsidR="00CF3248" w:rsidRPr="00AF40A7">
        <w:rPr>
          <w:lang w:val="pt-PT"/>
        </w:rPr>
        <w:t xml:space="preserve"> adequa</w:t>
      </w:r>
      <w:r w:rsidR="00CF3248" w:rsidRPr="00AF40A7">
        <w:rPr>
          <w:rFonts w:cs="Garamond"/>
          <w:lang w:val="pt-PT"/>
        </w:rPr>
        <w:t>çã</w:t>
      </w:r>
      <w:r w:rsidR="00CF3248" w:rsidRPr="00AF40A7">
        <w:rPr>
          <w:lang w:val="pt-PT"/>
        </w:rPr>
        <w:t>o organizacional e interpessoal. Al</w:t>
      </w:r>
      <w:r w:rsidR="00CF3248" w:rsidRPr="00AF40A7">
        <w:rPr>
          <w:rFonts w:cs="Garamond"/>
          <w:lang w:val="pt-PT"/>
        </w:rPr>
        <w:t>é</w:t>
      </w:r>
      <w:r w:rsidR="00CF3248" w:rsidRPr="00AF40A7">
        <w:rPr>
          <w:lang w:val="pt-PT"/>
        </w:rPr>
        <w:t xml:space="preserve">m disso, </w:t>
      </w:r>
      <w:r w:rsidR="00890F96" w:rsidRPr="00AF40A7">
        <w:rPr>
          <w:lang w:val="pt-PT"/>
        </w:rPr>
        <w:t>foram encontradas</w:t>
      </w:r>
      <w:r w:rsidR="00CF3248" w:rsidRPr="00AF40A7">
        <w:rPr>
          <w:lang w:val="pt-PT"/>
        </w:rPr>
        <w:t xml:space="preserve"> evid</w:t>
      </w:r>
      <w:r w:rsidR="00CF3248" w:rsidRPr="00AF40A7">
        <w:rPr>
          <w:rFonts w:cs="Garamond"/>
          <w:lang w:val="pt-PT"/>
        </w:rPr>
        <w:t>ê</w:t>
      </w:r>
      <w:r w:rsidR="00CF3248" w:rsidRPr="00AF40A7">
        <w:rPr>
          <w:lang w:val="pt-PT"/>
        </w:rPr>
        <w:t>ncia</w:t>
      </w:r>
      <w:r w:rsidR="00890F96" w:rsidRPr="00AF40A7">
        <w:rPr>
          <w:lang w:val="pt-PT"/>
        </w:rPr>
        <w:t>s</w:t>
      </w:r>
      <w:r w:rsidR="00CF3248" w:rsidRPr="00AF40A7">
        <w:rPr>
          <w:lang w:val="pt-PT"/>
        </w:rPr>
        <w:t xml:space="preserve"> de um vi</w:t>
      </w:r>
      <w:r w:rsidR="00CF3248" w:rsidRPr="00AF40A7">
        <w:rPr>
          <w:rFonts w:cs="Garamond"/>
          <w:lang w:val="pt-PT"/>
        </w:rPr>
        <w:t>é</w:t>
      </w:r>
      <w:r w:rsidR="00CF3248" w:rsidRPr="00AF40A7">
        <w:rPr>
          <w:lang w:val="pt-PT"/>
        </w:rPr>
        <w:t>s de g</w:t>
      </w:r>
      <w:r w:rsidR="002E2EE1" w:rsidRPr="00AF40A7">
        <w:rPr>
          <w:rFonts w:cs="Garamond"/>
          <w:lang w:val="pt-PT"/>
        </w:rPr>
        <w:t>é</w:t>
      </w:r>
      <w:r w:rsidR="00CF3248" w:rsidRPr="00AF40A7">
        <w:rPr>
          <w:lang w:val="pt-PT"/>
        </w:rPr>
        <w:t xml:space="preserve">nero, uma vez que candidatos do sexo masculino altamente qualificados, ou seja, com alto GPA e participação em </w:t>
      </w:r>
      <w:proofErr w:type="spellStart"/>
      <w:r w:rsidR="00CF3248" w:rsidRPr="00AF40A7">
        <w:rPr>
          <w:lang w:val="pt-PT"/>
        </w:rPr>
        <w:t>ECAs</w:t>
      </w:r>
      <w:proofErr w:type="spellEnd"/>
      <w:r w:rsidR="00CF3248" w:rsidRPr="00AF40A7">
        <w:rPr>
          <w:lang w:val="pt-PT"/>
        </w:rPr>
        <w:t xml:space="preserve">, foram atribuídos </w:t>
      </w:r>
      <w:r w:rsidR="00890F96" w:rsidRPr="00AF40A7">
        <w:rPr>
          <w:lang w:val="pt-PT"/>
        </w:rPr>
        <w:t>com</w:t>
      </w:r>
      <w:r w:rsidR="00CF3248" w:rsidRPr="00AF40A7">
        <w:rPr>
          <w:lang w:val="pt-PT"/>
        </w:rPr>
        <w:t xml:space="preserve"> classificações mais elevadas de </w:t>
      </w:r>
      <w:proofErr w:type="spellStart"/>
      <w:r w:rsidR="00890F96" w:rsidRPr="00AF40A7">
        <w:rPr>
          <w:i/>
          <w:iCs/>
          <w:lang w:val="pt-PT"/>
        </w:rPr>
        <w:t>embellishment</w:t>
      </w:r>
      <w:proofErr w:type="spellEnd"/>
      <w:r w:rsidR="00CF3248" w:rsidRPr="00AF40A7">
        <w:rPr>
          <w:lang w:val="pt-PT"/>
        </w:rPr>
        <w:t xml:space="preserve"> e transparência, o que levanta diversas questões para es</w:t>
      </w:r>
      <w:r w:rsidR="00890F96" w:rsidRPr="00AF40A7">
        <w:rPr>
          <w:lang w:val="pt-PT"/>
        </w:rPr>
        <w:t xml:space="preserve">ta </w:t>
      </w:r>
      <w:r w:rsidR="00B72AF2" w:rsidRPr="00AF40A7">
        <w:rPr>
          <w:lang w:val="pt-PT"/>
        </w:rPr>
        <w:t>contradição aparente</w:t>
      </w:r>
      <w:r w:rsidR="00890F96" w:rsidRPr="00AF40A7">
        <w:rPr>
          <w:lang w:val="pt-PT"/>
        </w:rPr>
        <w:t xml:space="preserve">. </w:t>
      </w:r>
      <w:r w:rsidR="00CF3248" w:rsidRPr="00AF40A7">
        <w:rPr>
          <w:lang w:val="pt-PT"/>
        </w:rPr>
        <w:t xml:space="preserve">O presente estudo desenvolve pesquisas anteriores sobre </w:t>
      </w:r>
      <w:r w:rsidR="00890F96" w:rsidRPr="00AF40A7">
        <w:rPr>
          <w:lang w:val="pt-PT"/>
        </w:rPr>
        <w:t>gestão</w:t>
      </w:r>
      <w:r w:rsidR="00CF3248" w:rsidRPr="00AF40A7">
        <w:rPr>
          <w:lang w:val="pt-PT"/>
        </w:rPr>
        <w:t xml:space="preserve"> de impress</w:t>
      </w:r>
      <w:r w:rsidR="00890F96" w:rsidRPr="00AF40A7">
        <w:rPr>
          <w:lang w:val="pt-PT"/>
        </w:rPr>
        <w:t>ões</w:t>
      </w:r>
      <w:r w:rsidR="00CF3248" w:rsidRPr="00AF40A7">
        <w:rPr>
          <w:lang w:val="pt-PT"/>
        </w:rPr>
        <w:t xml:space="preserve"> e os resultados incluem implicações teóricas e práticas para o uso de </w:t>
      </w:r>
      <w:proofErr w:type="spellStart"/>
      <w:r w:rsidR="00890F96" w:rsidRPr="00AF40A7">
        <w:rPr>
          <w:i/>
          <w:iCs/>
          <w:lang w:val="pt-PT"/>
        </w:rPr>
        <w:t>embellis</w:t>
      </w:r>
      <w:r w:rsidR="00B72AF2" w:rsidRPr="00AF40A7">
        <w:rPr>
          <w:i/>
          <w:iCs/>
          <w:lang w:val="pt-PT"/>
        </w:rPr>
        <w:t>h</w:t>
      </w:r>
      <w:r w:rsidR="00890F96" w:rsidRPr="00AF40A7">
        <w:rPr>
          <w:i/>
          <w:iCs/>
          <w:lang w:val="pt-PT"/>
        </w:rPr>
        <w:t>ment</w:t>
      </w:r>
      <w:proofErr w:type="spellEnd"/>
      <w:r w:rsidR="00CF3248" w:rsidRPr="00AF40A7">
        <w:rPr>
          <w:lang w:val="pt-PT"/>
        </w:rPr>
        <w:t xml:space="preserve"> e </w:t>
      </w:r>
      <w:r w:rsidR="00890F96" w:rsidRPr="00AF40A7">
        <w:rPr>
          <w:lang w:val="pt-PT"/>
        </w:rPr>
        <w:t>empregabilidade</w:t>
      </w:r>
      <w:r w:rsidRPr="00AF40A7">
        <w:rPr>
          <w:lang w:val="pt-PT"/>
        </w:rPr>
        <w:t xml:space="preserve"> percebida</w:t>
      </w:r>
      <w:r w:rsidR="00CF3248" w:rsidRPr="00AF40A7">
        <w:rPr>
          <w:lang w:val="pt-PT"/>
        </w:rPr>
        <w:t xml:space="preserve"> dos </w:t>
      </w:r>
      <w:r w:rsidR="00890F96" w:rsidRPr="00AF40A7">
        <w:rPr>
          <w:lang w:val="pt-PT"/>
        </w:rPr>
        <w:t>diplomados</w:t>
      </w:r>
      <w:r w:rsidR="00CF3248" w:rsidRPr="00AF40A7">
        <w:rPr>
          <w:lang w:val="pt-PT"/>
        </w:rPr>
        <w:t xml:space="preserve"> que são </w:t>
      </w:r>
      <w:r w:rsidRPr="00AF40A7">
        <w:rPr>
          <w:lang w:val="pt-PT"/>
        </w:rPr>
        <w:t xml:space="preserve">também </w:t>
      </w:r>
      <w:r w:rsidR="00CF3248" w:rsidRPr="00AF40A7">
        <w:rPr>
          <w:lang w:val="pt-PT"/>
        </w:rPr>
        <w:t>discutid</w:t>
      </w:r>
      <w:r w:rsidRPr="00AF40A7">
        <w:rPr>
          <w:lang w:val="pt-PT"/>
        </w:rPr>
        <w:t>a</w:t>
      </w:r>
      <w:r w:rsidR="00CF3248" w:rsidRPr="00AF40A7">
        <w:rPr>
          <w:lang w:val="pt-PT"/>
        </w:rPr>
        <w:t>s</w:t>
      </w:r>
      <w:r w:rsidRPr="00AF40A7">
        <w:rPr>
          <w:lang w:val="pt-PT"/>
        </w:rPr>
        <w:t xml:space="preserve"> posteriormente.</w:t>
      </w:r>
    </w:p>
    <w:p w14:paraId="6568BCA1" w14:textId="77777777" w:rsidR="00DF2B18" w:rsidRPr="00AF40A7" w:rsidRDefault="00DF2B18" w:rsidP="00B60766">
      <w:pPr>
        <w:rPr>
          <w:lang w:val="pt-PT"/>
        </w:rPr>
      </w:pPr>
    </w:p>
    <w:p w14:paraId="59E9ED6A" w14:textId="1B2140D5" w:rsidR="00DF2B18" w:rsidRPr="00AF40A7" w:rsidRDefault="00DF2B18" w:rsidP="00B60766">
      <w:pPr>
        <w:ind w:firstLine="0"/>
        <w:rPr>
          <w:lang w:val="pt-PT"/>
        </w:rPr>
      </w:pPr>
      <w:r w:rsidRPr="00AF40A7">
        <w:rPr>
          <w:b/>
          <w:bCs/>
          <w:lang w:val="pt-PT"/>
        </w:rPr>
        <w:t>Palavras-chave</w:t>
      </w:r>
      <w:r w:rsidRPr="00AF40A7">
        <w:rPr>
          <w:lang w:val="pt-PT"/>
        </w:rPr>
        <w:t xml:space="preserve">: Fraude em Currículos, Gestão de Impressões, Táticas Enganosas de Gestão de Impressões, Recrutamento, Desempenho </w:t>
      </w:r>
      <w:r w:rsidR="007C01D3" w:rsidRPr="00AF40A7">
        <w:rPr>
          <w:lang w:val="pt-PT"/>
        </w:rPr>
        <w:t>Académico</w:t>
      </w:r>
      <w:r w:rsidRPr="00AF40A7">
        <w:rPr>
          <w:lang w:val="pt-PT"/>
        </w:rPr>
        <w:t>, Atividades Extracurriculares, Adequação ao Emprego, Empregabilidade Percebida</w:t>
      </w:r>
    </w:p>
    <w:p w14:paraId="397A5FDD" w14:textId="7E45E48E" w:rsidR="00DF2B18" w:rsidRPr="00AF40A7" w:rsidRDefault="00DF2B18" w:rsidP="00B60766">
      <w:pPr>
        <w:ind w:firstLine="0"/>
        <w:rPr>
          <w:lang w:val="pt-PT"/>
        </w:rPr>
      </w:pPr>
      <w:r w:rsidRPr="00AF40A7">
        <w:rPr>
          <w:b/>
          <w:bCs/>
          <w:lang w:val="pt-PT"/>
        </w:rPr>
        <w:t>Códigos JEL</w:t>
      </w:r>
      <w:r w:rsidRPr="00AF40A7">
        <w:rPr>
          <w:lang w:val="pt-PT"/>
        </w:rPr>
        <w:t>: J24, M10, O15.</w:t>
      </w:r>
    </w:p>
    <w:p w14:paraId="2EDAF843" w14:textId="22AC065D" w:rsidR="00146695" w:rsidRPr="00B255F5" w:rsidRDefault="003F41DB" w:rsidP="00164950">
      <w:pPr>
        <w:pStyle w:val="Heading1"/>
        <w:numPr>
          <w:ilvl w:val="0"/>
          <w:numId w:val="0"/>
        </w:numPr>
      </w:pPr>
      <w:bookmarkStart w:id="6" w:name="_Toc60606660"/>
      <w:bookmarkStart w:id="7" w:name="_Toc73366220"/>
      <w:bookmarkStart w:id="8" w:name="_Toc75131221"/>
      <w:r>
        <w:lastRenderedPageBreak/>
        <w:t>Table</w:t>
      </w:r>
      <w:r w:rsidR="001E30D8" w:rsidRPr="00B255F5">
        <w:t xml:space="preserve"> of </w:t>
      </w:r>
      <w:r w:rsidR="00FA49CF" w:rsidRPr="00B255F5">
        <w:t>Content</w:t>
      </w:r>
      <w:r w:rsidR="00146695" w:rsidRPr="00B255F5">
        <w:t>s</w:t>
      </w:r>
      <w:bookmarkEnd w:id="6"/>
      <w:bookmarkEnd w:id="7"/>
      <w:bookmarkEnd w:id="8"/>
      <w:r w:rsidR="00987E74">
        <w:t>/Index</w:t>
      </w:r>
    </w:p>
    <w:p w14:paraId="2DFE3939" w14:textId="28CB099B" w:rsidR="00D316CB" w:rsidRPr="00B255F5" w:rsidRDefault="00D316CB" w:rsidP="00B60766">
      <w:pPr>
        <w:pStyle w:val="TOCHeading"/>
        <w:rPr>
          <w:sz w:val="2"/>
          <w:szCs w:val="2"/>
        </w:rPr>
      </w:pPr>
    </w:p>
    <w:p w14:paraId="13535717" w14:textId="3FBA0E3B" w:rsidR="006E49C7" w:rsidRPr="00B255F5" w:rsidRDefault="00554939" w:rsidP="00554939">
      <w:pPr>
        <w:ind w:firstLine="0"/>
      </w:pPr>
      <w:r>
        <w:t>INSERT HERE table of contents (Word generated)</w:t>
      </w:r>
    </w:p>
    <w:p w14:paraId="5867B748" w14:textId="24BFE165" w:rsidR="006E49C7" w:rsidRPr="00B255F5" w:rsidRDefault="006E49C7" w:rsidP="00B60766"/>
    <w:p w14:paraId="7036A140" w14:textId="66B95960" w:rsidR="006E49C7" w:rsidRPr="00B255F5" w:rsidRDefault="006E49C7" w:rsidP="00B60766"/>
    <w:p w14:paraId="6FA69ED3" w14:textId="1547BF88" w:rsidR="006E49C7" w:rsidRPr="00B255F5" w:rsidRDefault="006E49C7" w:rsidP="00B60766"/>
    <w:p w14:paraId="7C8B8990" w14:textId="77777777" w:rsidR="006E49C7" w:rsidRPr="00B255F5" w:rsidRDefault="006E49C7" w:rsidP="00B60766"/>
    <w:p w14:paraId="546EDF17" w14:textId="77777777" w:rsidR="00164950" w:rsidRDefault="00164950" w:rsidP="00164950">
      <w:pPr>
        <w:pStyle w:val="Heading1"/>
        <w:numPr>
          <w:ilvl w:val="0"/>
          <w:numId w:val="0"/>
        </w:numPr>
        <w:sectPr w:rsidR="00164950" w:rsidSect="00B60766">
          <w:pgSz w:w="11907" w:h="16839" w:code="9"/>
          <w:pgMar w:top="1701" w:right="1418" w:bottom="1701" w:left="1985" w:header="720" w:footer="720" w:gutter="0"/>
          <w:pgNumType w:fmt="lowerRoman"/>
          <w:cols w:space="720"/>
          <w:docGrid w:linePitch="326"/>
        </w:sectPr>
      </w:pPr>
      <w:bookmarkStart w:id="9" w:name="_Toc75131222"/>
    </w:p>
    <w:p w14:paraId="025462E5" w14:textId="18C967D6" w:rsidR="00833CCC" w:rsidRDefault="00833CCC" w:rsidP="00164950">
      <w:pPr>
        <w:pStyle w:val="Heading1"/>
        <w:numPr>
          <w:ilvl w:val="0"/>
          <w:numId w:val="0"/>
        </w:numPr>
      </w:pPr>
      <w:r w:rsidRPr="00B255F5">
        <w:lastRenderedPageBreak/>
        <w:t xml:space="preserve">List of </w:t>
      </w:r>
      <w:r w:rsidR="003F41DB">
        <w:t>Table</w:t>
      </w:r>
      <w:r w:rsidRPr="00B255F5">
        <w:t>s</w:t>
      </w:r>
      <w:bookmarkEnd w:id="9"/>
    </w:p>
    <w:p w14:paraId="52389026" w14:textId="2543B880" w:rsidR="00164950" w:rsidRPr="00B255F5" w:rsidRDefault="00164950" w:rsidP="00164950">
      <w:pPr>
        <w:ind w:firstLine="0"/>
      </w:pPr>
      <w:r>
        <w:t>INSERT HERE table of contents (Word generated)</w:t>
      </w:r>
    </w:p>
    <w:p w14:paraId="5EFEEFB9" w14:textId="77777777" w:rsidR="00164950" w:rsidRPr="00B255F5" w:rsidRDefault="00164950" w:rsidP="00164950">
      <w:pPr>
        <w:ind w:firstLine="0"/>
      </w:pPr>
    </w:p>
    <w:p w14:paraId="753F77F3" w14:textId="77777777" w:rsidR="00164950" w:rsidRPr="00B255F5" w:rsidRDefault="00164950" w:rsidP="00164950">
      <w:pPr>
        <w:ind w:firstLine="0"/>
      </w:pPr>
    </w:p>
    <w:p w14:paraId="01A14CFF" w14:textId="77777777" w:rsidR="00164950" w:rsidRPr="00164950" w:rsidRDefault="00164950" w:rsidP="00164950">
      <w:pPr>
        <w:ind w:firstLine="0"/>
      </w:pPr>
    </w:p>
    <w:p w14:paraId="25C0958E" w14:textId="5C36101C" w:rsidR="00833CCC" w:rsidRDefault="00C355FE" w:rsidP="00164950">
      <w:pPr>
        <w:pStyle w:val="Heading1"/>
        <w:numPr>
          <w:ilvl w:val="0"/>
          <w:numId w:val="0"/>
        </w:numPr>
      </w:pPr>
      <w:bookmarkStart w:id="10" w:name="_Toc75131223"/>
      <w:r w:rsidRPr="00B255F5">
        <w:t xml:space="preserve">List of </w:t>
      </w:r>
      <w:bookmarkEnd w:id="10"/>
      <w:r w:rsidR="00987E74">
        <w:t>Figures</w:t>
      </w:r>
    </w:p>
    <w:p w14:paraId="79C29733" w14:textId="51775354" w:rsidR="00164950" w:rsidRDefault="00164950" w:rsidP="00164950">
      <w:pPr>
        <w:ind w:firstLine="0"/>
      </w:pPr>
      <w:r>
        <w:t>INSERT HERE table of contents (Word generated) - Optional</w:t>
      </w:r>
    </w:p>
    <w:p w14:paraId="2F5B569B" w14:textId="5E163274" w:rsidR="00164950" w:rsidRDefault="00164950" w:rsidP="00164950">
      <w:pPr>
        <w:ind w:firstLine="0"/>
      </w:pPr>
    </w:p>
    <w:p w14:paraId="149A642F" w14:textId="5F96CCA3" w:rsidR="00164950" w:rsidRDefault="00164950" w:rsidP="00164950">
      <w:pPr>
        <w:ind w:firstLine="0"/>
      </w:pPr>
    </w:p>
    <w:p w14:paraId="373573C4" w14:textId="77777777" w:rsidR="00164950" w:rsidRPr="00164950" w:rsidRDefault="00164950" w:rsidP="00164950">
      <w:pPr>
        <w:ind w:firstLine="0"/>
      </w:pPr>
    </w:p>
    <w:p w14:paraId="090E4E8F" w14:textId="64ABF397" w:rsidR="00BB045E" w:rsidRPr="00B60766" w:rsidRDefault="00C355FE" w:rsidP="00164950">
      <w:pPr>
        <w:ind w:firstLine="0"/>
      </w:pPr>
      <w:r w:rsidRPr="00B60766">
        <w:fldChar w:fldCharType="begin"/>
      </w:r>
      <w:r w:rsidRPr="00B255F5">
        <w:instrText xml:space="preserve"> TOC \h \z \c "Graph" </w:instrText>
      </w:r>
      <w:r w:rsidRPr="00B60766">
        <w:fldChar w:fldCharType="separate"/>
      </w:r>
    </w:p>
    <w:p w14:paraId="08C4E532" w14:textId="77777777" w:rsidR="00164950" w:rsidRDefault="00C355FE" w:rsidP="00164950">
      <w:pPr>
        <w:sectPr w:rsidR="00164950" w:rsidSect="00B60766">
          <w:pgSz w:w="11907" w:h="16839" w:code="9"/>
          <w:pgMar w:top="1701" w:right="1418" w:bottom="1701" w:left="1985" w:header="720" w:footer="720" w:gutter="0"/>
          <w:pgNumType w:fmt="lowerRoman"/>
          <w:cols w:space="720"/>
          <w:docGrid w:linePitch="326"/>
        </w:sectPr>
      </w:pPr>
      <w:r w:rsidRPr="00B60766">
        <w:fldChar w:fldCharType="end"/>
      </w:r>
      <w:bookmarkStart w:id="11" w:name="_Toc491970595"/>
      <w:bookmarkStart w:id="12" w:name="_Toc60606661"/>
      <w:bookmarkStart w:id="13" w:name="_Toc75131225"/>
    </w:p>
    <w:p w14:paraId="352ED755" w14:textId="3557EA51" w:rsidR="00FA49CF" w:rsidRPr="00B255F5" w:rsidRDefault="00FA49CF" w:rsidP="00B60766">
      <w:pPr>
        <w:pStyle w:val="Heading1"/>
      </w:pPr>
      <w:r w:rsidRPr="00B255F5">
        <w:lastRenderedPageBreak/>
        <w:t>Introdu</w:t>
      </w:r>
      <w:bookmarkEnd w:id="11"/>
      <w:r w:rsidRPr="00B255F5">
        <w:t>ction</w:t>
      </w:r>
      <w:bookmarkEnd w:id="12"/>
      <w:bookmarkEnd w:id="13"/>
    </w:p>
    <w:p w14:paraId="0DF6AEDC" w14:textId="77777777" w:rsidR="00987E74" w:rsidRPr="00987E74" w:rsidRDefault="00987E74" w:rsidP="0083081A">
      <w:r w:rsidRPr="00987E74">
        <w:t>Normal style.</w:t>
      </w:r>
    </w:p>
    <w:p w14:paraId="1C4C5F51" w14:textId="5177B0EC" w:rsidR="00987E74" w:rsidRPr="00AF40A7" w:rsidRDefault="00987E74" w:rsidP="0083081A">
      <w:pPr>
        <w:pStyle w:val="StrongItalic"/>
        <w:rPr>
          <w:rStyle w:val="Strong"/>
          <w:iCs w:val="0"/>
          <w:lang w:val="pt-PT"/>
        </w:rPr>
      </w:pPr>
      <w:r w:rsidRPr="00AF40A7">
        <w:rPr>
          <w:rStyle w:val="Strong"/>
          <w:iCs w:val="0"/>
          <w:lang w:val="pt-PT"/>
        </w:rPr>
        <w:t xml:space="preserve"> </w:t>
      </w:r>
      <w:proofErr w:type="spellStart"/>
      <w:r w:rsidRPr="00AF40A7">
        <w:rPr>
          <w:rStyle w:val="Strong"/>
          <w:iCs w:val="0"/>
          <w:lang w:val="pt-PT"/>
        </w:rPr>
        <w:t>Always</w:t>
      </w:r>
      <w:proofErr w:type="spellEnd"/>
      <w:r w:rsidRPr="00AF40A7">
        <w:rPr>
          <w:rStyle w:val="Strong"/>
          <w:iCs w:val="0"/>
          <w:lang w:val="pt-PT"/>
        </w:rPr>
        <w:t xml:space="preserve"> </w:t>
      </w:r>
      <w:proofErr w:type="spellStart"/>
      <w:r w:rsidRPr="00AF40A7">
        <w:rPr>
          <w:rStyle w:val="Strong"/>
          <w:iCs w:val="0"/>
          <w:lang w:val="pt-PT"/>
        </w:rPr>
        <w:t>start</w:t>
      </w:r>
      <w:proofErr w:type="spellEnd"/>
      <w:r w:rsidRPr="00AF40A7">
        <w:rPr>
          <w:rStyle w:val="Strong"/>
          <w:iCs w:val="0"/>
          <w:lang w:val="pt-PT"/>
        </w:rPr>
        <w:t xml:space="preserve"> a </w:t>
      </w:r>
      <w:proofErr w:type="spellStart"/>
      <w:r w:rsidRPr="00AF40A7">
        <w:rPr>
          <w:rStyle w:val="Strong"/>
          <w:iCs w:val="0"/>
          <w:lang w:val="pt-PT"/>
        </w:rPr>
        <w:t>new</w:t>
      </w:r>
      <w:proofErr w:type="spellEnd"/>
      <w:r w:rsidRPr="00AF40A7">
        <w:rPr>
          <w:rStyle w:val="Strong"/>
          <w:iCs w:val="0"/>
          <w:lang w:val="pt-PT"/>
        </w:rPr>
        <w:t xml:space="preserve"> </w:t>
      </w:r>
      <w:proofErr w:type="spellStart"/>
      <w:r w:rsidRPr="00AF40A7">
        <w:rPr>
          <w:rStyle w:val="Strong"/>
          <w:iCs w:val="0"/>
          <w:lang w:val="pt-PT"/>
        </w:rPr>
        <w:t>chapter</w:t>
      </w:r>
      <w:proofErr w:type="spellEnd"/>
      <w:r w:rsidRPr="00AF40A7">
        <w:rPr>
          <w:rStyle w:val="Strong"/>
          <w:iCs w:val="0"/>
          <w:lang w:val="pt-PT"/>
        </w:rPr>
        <w:t xml:space="preserve"> in an </w:t>
      </w:r>
      <w:proofErr w:type="spellStart"/>
      <w:r w:rsidRPr="00AF40A7">
        <w:rPr>
          <w:rStyle w:val="Strong"/>
          <w:iCs w:val="0"/>
          <w:lang w:val="pt-PT"/>
        </w:rPr>
        <w:t>odd</w:t>
      </w:r>
      <w:proofErr w:type="spellEnd"/>
      <w:r w:rsidRPr="00AF40A7">
        <w:rPr>
          <w:rStyle w:val="Strong"/>
          <w:iCs w:val="0"/>
          <w:lang w:val="pt-PT"/>
        </w:rPr>
        <w:t xml:space="preserve"> </w:t>
      </w:r>
      <w:proofErr w:type="spellStart"/>
      <w:r w:rsidRPr="00AF40A7">
        <w:rPr>
          <w:rStyle w:val="Strong"/>
          <w:iCs w:val="0"/>
          <w:lang w:val="pt-PT"/>
        </w:rPr>
        <w:t>page</w:t>
      </w:r>
      <w:proofErr w:type="spellEnd"/>
      <w:r w:rsidRPr="00AF40A7">
        <w:rPr>
          <w:rStyle w:val="Strong"/>
          <w:iCs w:val="0"/>
          <w:lang w:val="pt-PT"/>
        </w:rPr>
        <w:t xml:space="preserve"> (página </w:t>
      </w:r>
      <w:proofErr w:type="gramStart"/>
      <w:r w:rsidRPr="00AF40A7">
        <w:rPr>
          <w:rStyle w:val="Strong"/>
          <w:iCs w:val="0"/>
          <w:lang w:val="pt-PT"/>
        </w:rPr>
        <w:t>impar</w:t>
      </w:r>
      <w:proofErr w:type="gramEnd"/>
      <w:r w:rsidRPr="00AF40A7">
        <w:rPr>
          <w:rStyle w:val="Strong"/>
          <w:iCs w:val="0"/>
          <w:lang w:val="pt-PT"/>
        </w:rPr>
        <w:t xml:space="preserve">), para não ser impresso nas costas de outra página. Pode ser necessário inserir uma página em branco adicional. </w:t>
      </w:r>
    </w:p>
    <w:p w14:paraId="74FA7A4C" w14:textId="5C456D44" w:rsidR="00327837" w:rsidRPr="00AF40A7" w:rsidRDefault="00327837" w:rsidP="00B60766">
      <w:pPr>
        <w:rPr>
          <w:lang w:val="pt-PT"/>
        </w:rPr>
      </w:pPr>
    </w:p>
    <w:p w14:paraId="19DC9D5F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INTRODUCTION</w:t>
      </w:r>
    </w:p>
    <w:p w14:paraId="3F8E1649" w14:textId="77777777" w:rsidR="00AF40A7" w:rsidRPr="00AF40A7" w:rsidRDefault="00AF40A7" w:rsidP="00AF40A7">
      <w:r w:rsidRPr="00AF40A7">
        <w:rPr>
          <w:b/>
          <w:bCs/>
        </w:rPr>
        <w:t>Paragraph 1</w:t>
      </w:r>
      <w:r w:rsidRPr="00AF40A7">
        <w:t xml:space="preserve"> – Illustrative sentences/GENERAL FRAMING</w:t>
      </w:r>
    </w:p>
    <w:p w14:paraId="48F9C104" w14:textId="77777777" w:rsidR="00AF40A7" w:rsidRPr="00AF40A7" w:rsidRDefault="00AF40A7" w:rsidP="00AF40A7">
      <w:r w:rsidRPr="00AF40A7">
        <w:t xml:space="preserve">The number of …. around the world has grown significantly over the … </w:t>
      </w:r>
    </w:p>
    <w:p w14:paraId="306E8FC5" w14:textId="77777777" w:rsidR="00AF40A7" w:rsidRPr="00AF40A7" w:rsidRDefault="00AF40A7" w:rsidP="00AF40A7">
      <w:r w:rsidRPr="00AF40A7">
        <w:t xml:space="preserve">The role of …. in …. and …. has long been recognized in the services/IB/management/… literature and is particularly strong in …., where </w:t>
      </w:r>
      <w:proofErr w:type="gramStart"/>
      <w:r w:rsidRPr="00AF40A7">
        <w:t>…..</w:t>
      </w:r>
      <w:proofErr w:type="gramEnd"/>
      <w:r w:rsidRPr="00AF40A7">
        <w:t xml:space="preserve">). A good example is the </w:t>
      </w:r>
      <w:proofErr w:type="gramStart"/>
      <w:r w:rsidRPr="00AF40A7">
        <w:t>…..</w:t>
      </w:r>
      <w:proofErr w:type="gramEnd"/>
    </w:p>
    <w:p w14:paraId="1C8E3FD3" w14:textId="77777777" w:rsidR="00AF40A7" w:rsidRPr="00AF40A7" w:rsidRDefault="00AF40A7" w:rsidP="00AF40A7">
      <w:r w:rsidRPr="00AF40A7">
        <w:t xml:space="preserve">Over the last decade the development of </w:t>
      </w:r>
      <w:proofErr w:type="spellStart"/>
      <w:r w:rsidRPr="00AF40A7">
        <w:t>xxxxx</w:t>
      </w:r>
      <w:proofErr w:type="spellEnd"/>
      <w:r w:rsidRPr="00AF40A7">
        <w:t xml:space="preserve">, such as </w:t>
      </w:r>
      <w:proofErr w:type="spellStart"/>
      <w:r w:rsidRPr="00AF40A7">
        <w:t>aaaaaaand</w:t>
      </w:r>
      <w:proofErr w:type="spellEnd"/>
      <w:r w:rsidRPr="00AF40A7">
        <w:t xml:space="preserve"> </w:t>
      </w:r>
      <w:proofErr w:type="spellStart"/>
      <w:r w:rsidRPr="00AF40A7">
        <w:t>bbbbbbb</w:t>
      </w:r>
      <w:proofErr w:type="spellEnd"/>
      <w:r w:rsidRPr="00AF40A7">
        <w:t>, has received increased attention from academics and managers as well as ,,,,,,, Institutions, which have attempted to address them in the context of….</w:t>
      </w:r>
    </w:p>
    <w:p w14:paraId="18335187" w14:textId="77777777" w:rsidR="00AF40A7" w:rsidRPr="00AF40A7" w:rsidRDefault="00AF40A7" w:rsidP="00AF40A7">
      <w:r w:rsidRPr="00AF40A7">
        <w:t>The number of XXXX worldwide has expanded massively over the last two decades and is expected to XXXX</w:t>
      </w:r>
    </w:p>
    <w:p w14:paraId="03CB73A6" w14:textId="77777777" w:rsidR="00AF40A7" w:rsidRPr="00AF40A7" w:rsidRDefault="00AF40A7" w:rsidP="00AF40A7">
      <w:r w:rsidRPr="00AF40A7">
        <w:t>The literature has consistently shown that…</w:t>
      </w:r>
    </w:p>
    <w:p w14:paraId="2F206559" w14:textId="77777777" w:rsidR="00AF40A7" w:rsidRPr="00AF40A7" w:rsidRDefault="00AF40A7" w:rsidP="00AF40A7"/>
    <w:p w14:paraId="08DCCA19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2 – Illustrative sentences/MAIN CONSTRUCT</w:t>
      </w:r>
    </w:p>
    <w:p w14:paraId="1941CE7E" w14:textId="77777777" w:rsidR="00AF40A7" w:rsidRPr="00AF40A7" w:rsidRDefault="00AF40A7" w:rsidP="00AF40A7">
      <w:r w:rsidRPr="00AF40A7">
        <w:t>According to XXXX et al. (2017), MAIN CONSTRUCT features/is…./can be defined as…, including ….</w:t>
      </w:r>
    </w:p>
    <w:p w14:paraId="0C9B6E1A" w14:textId="77777777" w:rsidR="00AF40A7" w:rsidRPr="00AF40A7" w:rsidRDefault="00AF40A7" w:rsidP="00AF40A7">
      <w:r w:rsidRPr="00AF40A7">
        <w:t>CONCEPT 1 encompasses …………. (</w:t>
      </w:r>
      <w:proofErr w:type="gramStart"/>
      <w:r w:rsidRPr="00AF40A7">
        <w:t>reference</w:t>
      </w:r>
      <w:proofErr w:type="gramEnd"/>
      <w:r w:rsidRPr="00AF40A7">
        <w:t xml:space="preserve"> et al., 2007) while CONCEPT 2 indicates the …………….(reference et al., 2007). Both are relevant to overcome/understand/explain/anticipate/predict……………………</w:t>
      </w:r>
      <w:proofErr w:type="gramStart"/>
      <w:r w:rsidRPr="00AF40A7">
        <w:t>…..</w:t>
      </w:r>
      <w:proofErr w:type="gramEnd"/>
    </w:p>
    <w:p w14:paraId="41DB8302" w14:textId="77777777" w:rsidR="00AF40A7" w:rsidRPr="00AF40A7" w:rsidRDefault="00AF40A7" w:rsidP="00AF40A7">
      <w:r w:rsidRPr="00AF40A7">
        <w:t>In this research we follow the XXXX (2019) definition of MAIN CONSTRUCT to include …. (</w:t>
      </w:r>
      <w:proofErr w:type="gramStart"/>
      <w:r w:rsidRPr="00AF40A7">
        <w:t>copy</w:t>
      </w:r>
      <w:proofErr w:type="gramEnd"/>
      <w:r w:rsidRPr="00AF40A7">
        <w:t>-paste of the definition used in the study)</w:t>
      </w:r>
    </w:p>
    <w:p w14:paraId="1D3DB9F9" w14:textId="77777777" w:rsidR="00AF40A7" w:rsidRPr="00AF40A7" w:rsidRDefault="00AF40A7" w:rsidP="00AF40A7"/>
    <w:p w14:paraId="64143B8E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3 – Illustrative sentences/PREVIOUS RESEARCH</w:t>
      </w:r>
    </w:p>
    <w:p w14:paraId="773D95F7" w14:textId="77777777" w:rsidR="00AF40A7" w:rsidRPr="00AF40A7" w:rsidRDefault="00AF40A7" w:rsidP="00AF40A7">
      <w:r w:rsidRPr="00AF40A7">
        <w:t>These CONCEPT(s)/PHENOMENON/CONSTRUCTS are of interest because they ………………</w:t>
      </w:r>
      <w:proofErr w:type="gramStart"/>
      <w:r w:rsidRPr="00AF40A7">
        <w:t>…..</w:t>
      </w:r>
      <w:proofErr w:type="gramEnd"/>
      <w:r w:rsidRPr="00AF40A7">
        <w:t xml:space="preserve"> (references, 2019) and </w:t>
      </w:r>
      <w:proofErr w:type="gramStart"/>
      <w:r w:rsidRPr="00AF40A7">
        <w:t>…..</w:t>
      </w:r>
      <w:proofErr w:type="gramEnd"/>
      <w:r w:rsidRPr="00AF40A7">
        <w:t xml:space="preserve"> (</w:t>
      </w:r>
      <w:proofErr w:type="gramStart"/>
      <w:r w:rsidRPr="00AF40A7">
        <w:t>references</w:t>
      </w:r>
      <w:proofErr w:type="gramEnd"/>
      <w:r w:rsidRPr="00AF40A7">
        <w:t xml:space="preserve"> et al., 2014).</w:t>
      </w:r>
    </w:p>
    <w:p w14:paraId="10AF2DB4" w14:textId="77777777" w:rsidR="00AF40A7" w:rsidRPr="00AF40A7" w:rsidRDefault="00AF40A7" w:rsidP="00AF40A7">
      <w:r w:rsidRPr="00AF40A7">
        <w:t>A wide body of research has demonstrated the ,,,,,</w:t>
      </w:r>
    </w:p>
    <w:p w14:paraId="2B79075E" w14:textId="77777777" w:rsidR="00AF40A7" w:rsidRPr="00AF40A7" w:rsidRDefault="00AF40A7" w:rsidP="00AF40A7">
      <w:r w:rsidRPr="00AF40A7">
        <w:lastRenderedPageBreak/>
        <w:t>Because PHENOMENON represent almost XX% of XXXX amongst the OECD countries and stands for more than YY% of the total CCCC in context of the study (OECD, 2015), this issue is of greater relevance for business…</w:t>
      </w:r>
    </w:p>
    <w:p w14:paraId="255153FE" w14:textId="77777777" w:rsidR="00AF40A7" w:rsidRPr="00AF40A7" w:rsidRDefault="00AF40A7" w:rsidP="00AF40A7"/>
    <w:p w14:paraId="3C100CFE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4 – Illustrative sentences/RESEARCH GAP</w:t>
      </w:r>
    </w:p>
    <w:p w14:paraId="4ECF3E52" w14:textId="77777777" w:rsidR="00AF40A7" w:rsidRPr="00AF40A7" w:rsidRDefault="00AF40A7" w:rsidP="00AF40A7">
      <w:r w:rsidRPr="00AF40A7">
        <w:t xml:space="preserve">While extensive research has been carried out on </w:t>
      </w:r>
      <w:proofErr w:type="gramStart"/>
      <w:r w:rsidRPr="00AF40A7">
        <w:t>…..</w:t>
      </w:r>
      <w:proofErr w:type="gramEnd"/>
      <w:r w:rsidRPr="00AF40A7">
        <w:t>and the ….), we still lack a full comprehension ….. Specifically, what remains unclear is …</w:t>
      </w:r>
      <w:proofErr w:type="gramStart"/>
      <w:r w:rsidRPr="00AF40A7">
        <w:t>…..</w:t>
      </w:r>
      <w:proofErr w:type="gramEnd"/>
      <w:r w:rsidRPr="00AF40A7">
        <w:t xml:space="preserve"> As XXXX (2007, 320) noted “…………. </w:t>
      </w:r>
    </w:p>
    <w:p w14:paraId="7F96A5A7" w14:textId="77777777" w:rsidR="00AF40A7" w:rsidRPr="00AF40A7" w:rsidRDefault="00AF40A7" w:rsidP="00AF40A7">
      <w:r w:rsidRPr="00AF40A7">
        <w:t xml:space="preserve">But although there is an increasing recognition of the importance of </w:t>
      </w:r>
      <w:proofErr w:type="gramStart"/>
      <w:r w:rsidRPr="00AF40A7">
        <w:t>…..</w:t>
      </w:r>
      <w:proofErr w:type="gramEnd"/>
      <w:r w:rsidRPr="00AF40A7">
        <w:t>, less is known about ………….. While prior research has addressed the …………. in different ………………. (</w:t>
      </w:r>
      <w:proofErr w:type="gramStart"/>
      <w:r w:rsidRPr="00AF40A7">
        <w:t>e.g.</w:t>
      </w:r>
      <w:proofErr w:type="gramEnd"/>
      <w:r w:rsidRPr="00AF40A7">
        <w:t xml:space="preserve"> restaurants and hotels), research on ………. in the ……</w:t>
      </w:r>
      <w:proofErr w:type="gramStart"/>
      <w:r w:rsidRPr="00AF40A7">
        <w:t>…..</w:t>
      </w:r>
      <w:proofErr w:type="gramEnd"/>
      <w:r w:rsidRPr="00AF40A7">
        <w:t>context remains scant, despite its increasing popularity in today’s society (XXXX et al., 2014).</w:t>
      </w:r>
    </w:p>
    <w:p w14:paraId="515DFE03" w14:textId="77777777" w:rsidR="00AF40A7" w:rsidRPr="00AF40A7" w:rsidRDefault="00AF40A7" w:rsidP="00AF40A7">
      <w:r w:rsidRPr="00AF40A7">
        <w:t>Although research has shown that …………………</w:t>
      </w:r>
      <w:proofErr w:type="gramStart"/>
      <w:r w:rsidRPr="00AF40A7">
        <w:t>…..</w:t>
      </w:r>
      <w:proofErr w:type="gramEnd"/>
      <w:r w:rsidRPr="00AF40A7">
        <w:t xml:space="preserve"> (Luthans et al., 2008; Luthans et al., 2014; Gilar-Corbi et al., 2018a; Gilar-Corbi, et al., 2019), theoretically, a gap exists in our knowledge in relation to ………………………</w:t>
      </w:r>
    </w:p>
    <w:p w14:paraId="1DE6AD28" w14:textId="77777777" w:rsidR="00AF40A7" w:rsidRPr="00AF40A7" w:rsidRDefault="00AF40A7" w:rsidP="00AF40A7">
      <w:r w:rsidRPr="00AF40A7">
        <w:t>So far, and up to our knowledge, there still remains a need for more information about ……</w:t>
      </w:r>
    </w:p>
    <w:p w14:paraId="142E657A" w14:textId="656666D2" w:rsidR="00AF40A7" w:rsidRPr="00AF40A7" w:rsidRDefault="00AF40A7" w:rsidP="00AF40A7">
      <w:r w:rsidRPr="00AF40A7">
        <w:t>Previous attempts to address the :::</w:t>
      </w:r>
      <w:proofErr w:type="gramStart"/>
      <w:r w:rsidRPr="00AF40A7">
        <w:t>PHENOMENA:::</w:t>
      </w:r>
      <w:proofErr w:type="gramEnd"/>
      <w:r w:rsidRPr="00AF40A7">
        <w:t xml:space="preserve"> received limited empirical attention and were subject to limitations that include: (1)… (2)….(3)…. Additionally, earlier attempts employing …… did not </w:t>
      </w:r>
      <w:proofErr w:type="gramStart"/>
      <w:r w:rsidRPr="00AF40A7">
        <w:t>…..</w:t>
      </w:r>
      <w:proofErr w:type="gramEnd"/>
      <w:r w:rsidRPr="00AF40A7">
        <w:t xml:space="preserve"> Hence, an investigation of the ….PHENOMENA is required for practical and academic reasons.</w:t>
      </w:r>
    </w:p>
    <w:p w14:paraId="52F7B137" w14:textId="77777777" w:rsidR="00AF40A7" w:rsidRPr="00AF40A7" w:rsidRDefault="00AF40A7" w:rsidP="00AF40A7"/>
    <w:p w14:paraId="03567828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5 – Illustrative sentences/HOW THE PRESENT WORK ADDRESSES THE RESEARCH GAP</w:t>
      </w:r>
    </w:p>
    <w:p w14:paraId="274C3C99" w14:textId="77777777" w:rsidR="00AF40A7" w:rsidRPr="00AF40A7" w:rsidRDefault="00AF40A7" w:rsidP="00AF40A7">
      <w:r w:rsidRPr="00AF40A7">
        <w:t>To address this call, we examine …/this study aims to address (i)…. (ii)…. (iii)…</w:t>
      </w:r>
      <w:proofErr w:type="gramStart"/>
      <w:r w:rsidRPr="00AF40A7">
        <w:t>.;</w:t>
      </w:r>
      <w:proofErr w:type="gramEnd"/>
      <w:r w:rsidRPr="00AF40A7">
        <w:t xml:space="preserve"> </w:t>
      </w:r>
    </w:p>
    <w:p w14:paraId="32BD778D" w14:textId="77777777" w:rsidR="00AF40A7" w:rsidRPr="00AF40A7" w:rsidRDefault="00AF40A7" w:rsidP="00AF40A7">
      <w:r w:rsidRPr="00AF40A7">
        <w:t>To address these research gaps, this study draws upon the THEORY X and employs METHODOLOGY To…</w:t>
      </w:r>
    </w:p>
    <w:p w14:paraId="29A01804" w14:textId="77777777" w:rsidR="00AF40A7" w:rsidRPr="00AF40A7" w:rsidRDefault="00AF40A7" w:rsidP="00AF40A7">
      <w:r w:rsidRPr="00AF40A7">
        <w:t>Given the paucity of research on the XXXXX, the current paper is important both from a theoretical and a practical point of view. As to the former, we introduce….</w:t>
      </w:r>
    </w:p>
    <w:p w14:paraId="7DC62957" w14:textId="77777777" w:rsidR="00AF40A7" w:rsidRPr="00AF40A7" w:rsidRDefault="00AF40A7" w:rsidP="00AF40A7">
      <w:r w:rsidRPr="00AF40A7">
        <w:t xml:space="preserve">Given the importance of understanding the </w:t>
      </w:r>
      <w:proofErr w:type="gramStart"/>
      <w:r w:rsidRPr="00AF40A7">
        <w:t>…..</w:t>
      </w:r>
      <w:proofErr w:type="gramEnd"/>
      <w:r w:rsidRPr="00AF40A7">
        <w:t>, this research examines the ….</w:t>
      </w:r>
    </w:p>
    <w:p w14:paraId="362CF148" w14:textId="77777777" w:rsidR="00AF40A7" w:rsidRPr="00AF40A7" w:rsidRDefault="00AF40A7" w:rsidP="00AF40A7">
      <w:r w:rsidRPr="00AF40A7">
        <w:t>Drawing on Authors’ (1998) main conceptual model this research examines how…</w:t>
      </w:r>
    </w:p>
    <w:p w14:paraId="7531289A" w14:textId="77777777" w:rsidR="00AF40A7" w:rsidRPr="00AF40A7" w:rsidRDefault="00AF40A7" w:rsidP="00AF40A7">
      <w:r w:rsidRPr="00AF40A7">
        <w:lastRenderedPageBreak/>
        <w:t>From a practical point of view, the study of the PHENOMENA is important because… From an academic point of view, most interpretations of PHENOMENA are …. and neglect how ……</w:t>
      </w:r>
    </w:p>
    <w:p w14:paraId="79EF86CA" w14:textId="77777777" w:rsidR="00AF40A7" w:rsidRPr="00AF40A7" w:rsidRDefault="00AF40A7" w:rsidP="00AF40A7"/>
    <w:p w14:paraId="7512F47B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6 – Illustrative sentences /HOW WE ARE GONE A DO IT…</w:t>
      </w:r>
    </w:p>
    <w:p w14:paraId="733A11AF" w14:textId="77777777" w:rsidR="00AF40A7" w:rsidRPr="00AF40A7" w:rsidRDefault="00AF40A7" w:rsidP="00AF40A7">
      <w:r w:rsidRPr="00AF40A7">
        <w:t xml:space="preserve">Given the prevalent utilization of …., we sought the participation of … for X main reasons. Firstly… </w:t>
      </w:r>
      <w:proofErr w:type="gramStart"/>
      <w:r w:rsidRPr="00AF40A7">
        <w:t>Secondly,.</w:t>
      </w:r>
      <w:proofErr w:type="gramEnd"/>
      <w:r w:rsidRPr="00AF40A7">
        <w:t xml:space="preserve"> Finally, ….</w:t>
      </w:r>
    </w:p>
    <w:p w14:paraId="15C56249" w14:textId="77777777" w:rsidR="00AF40A7" w:rsidRPr="00AF40A7" w:rsidRDefault="00AF40A7" w:rsidP="00AF40A7">
      <w:r w:rsidRPr="00AF40A7">
        <w:t>For this purpose, this study employs a METHODOLOGY….</w:t>
      </w:r>
    </w:p>
    <w:p w14:paraId="63AE388D" w14:textId="77777777" w:rsidR="00AF40A7" w:rsidRPr="00AF40A7" w:rsidRDefault="00AF40A7" w:rsidP="00AF40A7"/>
    <w:p w14:paraId="2DBC5337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Paragraph 7 – Illustrative sentences/EXPECTED CONTRIBUTIONS OF THIS WORK</w:t>
      </w:r>
    </w:p>
    <w:p w14:paraId="2CD11E3A" w14:textId="77777777" w:rsidR="00AF40A7" w:rsidRPr="00AF40A7" w:rsidRDefault="00AF40A7" w:rsidP="00AF40A7">
      <w:r w:rsidRPr="00AF40A7">
        <w:t xml:space="preserve">The main contributions of this study are threefold. Firstly, we provide empirical evidence of the relevance of ….... Secondly, we examine ….). In this study, we further test …... Finally, a third contribution of this study is methodological. While few international business studies use experimental designs (Zellmer-Bruhn, Caligiuri and Thomas 2016) we employed a between-subjects experimental design to test the …... In addition, and because we target …., we provide a wider understanding of how </w:t>
      </w:r>
      <w:proofErr w:type="gramStart"/>
      <w:r w:rsidRPr="00AF40A7">
        <w:t>…..</w:t>
      </w:r>
      <w:proofErr w:type="gramEnd"/>
      <w:r w:rsidRPr="00AF40A7">
        <w:t xml:space="preserve"> These findings have also practical implications for employers, XXX and YYY that we further discuss in the final section.</w:t>
      </w:r>
    </w:p>
    <w:p w14:paraId="6D816837" w14:textId="77777777" w:rsidR="00AF40A7" w:rsidRPr="00AF40A7" w:rsidRDefault="00AF40A7" w:rsidP="00AF40A7">
      <w:r w:rsidRPr="00AF40A7">
        <w:t>This study contributes to the literature in several ways. First, it extends the….</w:t>
      </w:r>
    </w:p>
    <w:p w14:paraId="1887FB52" w14:textId="77777777" w:rsidR="00AF40A7" w:rsidRPr="00AF40A7" w:rsidRDefault="00AF40A7" w:rsidP="00AF40A7">
      <w:r w:rsidRPr="00AF40A7">
        <w:t>Overall, this study contributes to the literature in various ways.</w:t>
      </w:r>
    </w:p>
    <w:p w14:paraId="33C13DA6" w14:textId="77777777" w:rsidR="00AF40A7" w:rsidRPr="00AF40A7" w:rsidRDefault="00AF40A7" w:rsidP="00AF40A7"/>
    <w:p w14:paraId="1766E060" w14:textId="77777777" w:rsidR="00AF40A7" w:rsidRPr="00AF40A7" w:rsidRDefault="00AF40A7" w:rsidP="00AF40A7">
      <w:pPr>
        <w:rPr>
          <w:b/>
          <w:bCs/>
        </w:rPr>
      </w:pPr>
      <w:r w:rsidRPr="00AF40A7">
        <w:rPr>
          <w:b/>
          <w:bCs/>
        </w:rPr>
        <w:t>END PARAGRAPH</w:t>
      </w:r>
    </w:p>
    <w:p w14:paraId="60BA78E6" w14:textId="77777777" w:rsidR="00AF40A7" w:rsidRPr="00AF40A7" w:rsidRDefault="00AF40A7" w:rsidP="00AF40A7">
      <w:r w:rsidRPr="00AF40A7">
        <w:t>The rest of the paper/dissertation/report reviews the literature and describes current perspectives….</w:t>
      </w:r>
    </w:p>
    <w:p w14:paraId="6CBCE7F8" w14:textId="77777777" w:rsidR="00AF40A7" w:rsidRPr="00AF40A7" w:rsidRDefault="00AF40A7" w:rsidP="00AF40A7">
      <w:r w:rsidRPr="00AF40A7">
        <w:t>The remainder of this article is structured as follows.</w:t>
      </w:r>
    </w:p>
    <w:p w14:paraId="261BFBD3" w14:textId="77777777" w:rsidR="00AF40A7" w:rsidRPr="00AF40A7" w:rsidRDefault="00AF40A7" w:rsidP="00AF40A7">
      <w:r w:rsidRPr="00AF40A7">
        <w:t>In the remainder of this article/ paper/dissertation/report we will provide a brief overview…</w:t>
      </w:r>
    </w:p>
    <w:p w14:paraId="7D5B1111" w14:textId="4061C8D5" w:rsidR="0041486E" w:rsidRPr="00B255F5" w:rsidRDefault="0041486E" w:rsidP="00B60766"/>
    <w:p w14:paraId="02626222" w14:textId="135B6229" w:rsidR="005D74A5" w:rsidRPr="00B255F5" w:rsidRDefault="005D74A5" w:rsidP="00B60766"/>
    <w:p w14:paraId="33D16E07" w14:textId="0476D6B1" w:rsidR="005D74A5" w:rsidRPr="00B255F5" w:rsidRDefault="005D74A5" w:rsidP="00B60766"/>
    <w:p w14:paraId="5E16F71A" w14:textId="32128021" w:rsidR="005D74A5" w:rsidRPr="00B255F5" w:rsidRDefault="005D74A5" w:rsidP="00B60766"/>
    <w:p w14:paraId="0ACA4A1C" w14:textId="571EBD40" w:rsidR="005D74A5" w:rsidRPr="00B255F5" w:rsidRDefault="005D74A5" w:rsidP="00B60766"/>
    <w:p w14:paraId="514F11EC" w14:textId="616F641F" w:rsidR="00C355FE" w:rsidRPr="00B255F5" w:rsidRDefault="00C355FE" w:rsidP="00B60766"/>
    <w:p w14:paraId="0960EDDB" w14:textId="66918FF2" w:rsidR="00C355FE" w:rsidRPr="00B255F5" w:rsidRDefault="00C355FE" w:rsidP="00B60766"/>
    <w:p w14:paraId="794C2940" w14:textId="79D7837E" w:rsidR="00C355FE" w:rsidRPr="00B255F5" w:rsidRDefault="00C355FE" w:rsidP="00B60766"/>
    <w:p w14:paraId="7941B0C0" w14:textId="6826B773" w:rsidR="00C355FE" w:rsidRPr="00B255F5" w:rsidRDefault="00C355FE" w:rsidP="00B60766"/>
    <w:p w14:paraId="6540A26F" w14:textId="77777777" w:rsidR="00164950" w:rsidRDefault="00164950" w:rsidP="00B60766">
      <w:pPr>
        <w:pStyle w:val="Heading1"/>
        <w:sectPr w:rsidR="00164950" w:rsidSect="00164950">
          <w:footerReference w:type="default" r:id="rId17"/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  <w:bookmarkStart w:id="14" w:name="_Toc60606662"/>
      <w:bookmarkStart w:id="15" w:name="_Toc75131226"/>
    </w:p>
    <w:p w14:paraId="7A6C7C5A" w14:textId="15FEA65B" w:rsidR="0041486E" w:rsidRPr="00B255F5" w:rsidRDefault="00BC38E6" w:rsidP="00B60766">
      <w:pPr>
        <w:pStyle w:val="Heading1"/>
      </w:pPr>
      <w:r w:rsidRPr="00B255F5">
        <w:lastRenderedPageBreak/>
        <w:t>Li</w:t>
      </w:r>
      <w:r w:rsidR="00536F60" w:rsidRPr="00B255F5">
        <w:t>terature review</w:t>
      </w:r>
      <w:bookmarkEnd w:id="14"/>
      <w:bookmarkEnd w:id="15"/>
    </w:p>
    <w:p w14:paraId="4F4B9E17" w14:textId="5EBD8928" w:rsidR="00D27669" w:rsidRDefault="00637290" w:rsidP="00B60766">
      <w:pPr>
        <w:pStyle w:val="Heading2"/>
      </w:pPr>
      <w:r>
        <w:t>Topic One</w:t>
      </w:r>
    </w:p>
    <w:p w14:paraId="2843B2CD" w14:textId="18C8C611" w:rsidR="00637290" w:rsidRPr="00637290" w:rsidRDefault="00637290" w:rsidP="00637290">
      <w:r>
        <w:t>Normal text to describe topic one and present the subtopics below.</w:t>
      </w:r>
    </w:p>
    <w:p w14:paraId="64D45F86" w14:textId="7FD790F8" w:rsidR="00637290" w:rsidRPr="00637290" w:rsidRDefault="00637290" w:rsidP="00C05F0A">
      <w:pPr>
        <w:pStyle w:val="Heading3"/>
      </w:pPr>
      <w:proofErr w:type="spellStart"/>
      <w:r>
        <w:t>SubTopic</w:t>
      </w:r>
      <w:proofErr w:type="spellEnd"/>
      <w:r>
        <w:t xml:space="preserve"> one-one</w:t>
      </w:r>
    </w:p>
    <w:p w14:paraId="48DC68B5" w14:textId="5CA9A5BD" w:rsidR="00637290" w:rsidRPr="00637290" w:rsidRDefault="00637290" w:rsidP="00637290">
      <w:r>
        <w:t>Normal text to describe subtopic.</w:t>
      </w:r>
    </w:p>
    <w:p w14:paraId="51305EED" w14:textId="04B28C71" w:rsidR="00D27669" w:rsidRPr="00B255F5" w:rsidRDefault="00637290" w:rsidP="00C05F0A">
      <w:pPr>
        <w:pStyle w:val="Heading3"/>
      </w:pPr>
      <w:proofErr w:type="spellStart"/>
      <w:r>
        <w:t>SubTopic</w:t>
      </w:r>
      <w:proofErr w:type="spellEnd"/>
      <w:r>
        <w:t xml:space="preserve"> one-two</w:t>
      </w:r>
      <w:r w:rsidR="00965878" w:rsidRPr="00B255F5">
        <w:t xml:space="preserve">. </w:t>
      </w:r>
    </w:p>
    <w:p w14:paraId="28B41CAC" w14:textId="5F8D72C3" w:rsidR="00637290" w:rsidRDefault="00637290" w:rsidP="00637290">
      <w:bookmarkStart w:id="16" w:name="_Toc60606664"/>
      <w:bookmarkStart w:id="17" w:name="_Toc75131228"/>
      <w:r>
        <w:t>Normal text to describe subtopic.</w:t>
      </w:r>
    </w:p>
    <w:p w14:paraId="3B3C9AE6" w14:textId="77777777" w:rsidR="00637290" w:rsidRPr="00B255F5" w:rsidRDefault="00637290" w:rsidP="00C05F0A">
      <w:pPr>
        <w:pStyle w:val="Heading3"/>
      </w:pPr>
      <w:proofErr w:type="spellStart"/>
      <w:r>
        <w:t>SubTopic</w:t>
      </w:r>
      <w:proofErr w:type="spellEnd"/>
      <w:r>
        <w:t xml:space="preserve"> one-two</w:t>
      </w:r>
      <w:r w:rsidRPr="00B255F5">
        <w:t xml:space="preserve">. </w:t>
      </w:r>
    </w:p>
    <w:p w14:paraId="1F0F38E8" w14:textId="77777777" w:rsidR="00637290" w:rsidRPr="00637290" w:rsidRDefault="00637290" w:rsidP="00637290">
      <w:r>
        <w:t>Normal text to describe subtopic.</w:t>
      </w:r>
    </w:p>
    <w:bookmarkEnd w:id="16"/>
    <w:bookmarkEnd w:id="17"/>
    <w:p w14:paraId="18FC9833" w14:textId="5DC50146" w:rsidR="00130E89" w:rsidRPr="00B255F5" w:rsidRDefault="00637290" w:rsidP="00B60766">
      <w:pPr>
        <w:pStyle w:val="Heading2"/>
      </w:pPr>
      <w:r>
        <w:t>Topic Two</w:t>
      </w:r>
    </w:p>
    <w:p w14:paraId="3797C13E" w14:textId="332A7590" w:rsidR="00637290" w:rsidRDefault="00637290" w:rsidP="00CA63DF">
      <w:r>
        <w:t>Normal text to describe topic one and present the subtopics below.</w:t>
      </w:r>
      <w:bookmarkStart w:id="18" w:name="_Toc7534316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CA63DF" w14:paraId="36FB8AC1" w14:textId="77777777" w:rsidTr="00CA63DF">
        <w:tc>
          <w:tcPr>
            <w:tcW w:w="2123" w:type="dxa"/>
          </w:tcPr>
          <w:p w14:paraId="02D796A2" w14:textId="77777777" w:rsidR="00CA63DF" w:rsidRDefault="00CA63DF" w:rsidP="001A499E">
            <w:pPr>
              <w:pStyle w:val="Captation"/>
            </w:pPr>
          </w:p>
        </w:tc>
        <w:tc>
          <w:tcPr>
            <w:tcW w:w="2123" w:type="dxa"/>
          </w:tcPr>
          <w:p w14:paraId="23BA890A" w14:textId="77777777" w:rsidR="00CA63DF" w:rsidRDefault="00CA63DF" w:rsidP="001A499E">
            <w:pPr>
              <w:pStyle w:val="Captation"/>
            </w:pPr>
          </w:p>
        </w:tc>
        <w:tc>
          <w:tcPr>
            <w:tcW w:w="2124" w:type="dxa"/>
          </w:tcPr>
          <w:p w14:paraId="4628035A" w14:textId="77777777" w:rsidR="00CA63DF" w:rsidRDefault="00CA63DF" w:rsidP="001A499E">
            <w:pPr>
              <w:pStyle w:val="Captation"/>
            </w:pPr>
          </w:p>
        </w:tc>
        <w:tc>
          <w:tcPr>
            <w:tcW w:w="2124" w:type="dxa"/>
          </w:tcPr>
          <w:p w14:paraId="08155F74" w14:textId="77777777" w:rsidR="00CA63DF" w:rsidRDefault="00CA63DF" w:rsidP="001A499E">
            <w:pPr>
              <w:pStyle w:val="Captation"/>
            </w:pPr>
          </w:p>
        </w:tc>
      </w:tr>
    </w:tbl>
    <w:p w14:paraId="6AD9562E" w14:textId="77777777" w:rsidR="00637290" w:rsidRDefault="00637290" w:rsidP="001A499E">
      <w:pPr>
        <w:pStyle w:val="Captation"/>
      </w:pPr>
    </w:p>
    <w:p w14:paraId="0F913B0C" w14:textId="3A86210C" w:rsidR="00B74C5C" w:rsidRPr="001A499E" w:rsidRDefault="003F41DB" w:rsidP="001A499E">
      <w:pPr>
        <w:pStyle w:val="Captation"/>
      </w:pPr>
      <w:r w:rsidRPr="001A499E">
        <w:t>Table</w:t>
      </w:r>
      <w:r w:rsidR="00D316CB" w:rsidRPr="001A499E">
        <w:t xml:space="preserve"> </w:t>
      </w:r>
      <w:r w:rsidR="0026320D" w:rsidRPr="001A499E">
        <w:fldChar w:fldCharType="begin"/>
      </w:r>
      <w:r w:rsidR="0026320D" w:rsidRPr="001A499E">
        <w:instrText xml:space="preserve"> SEQ Table \* ARABIC </w:instrText>
      </w:r>
      <w:r w:rsidR="0026320D" w:rsidRPr="001A499E">
        <w:fldChar w:fldCharType="separate"/>
      </w:r>
      <w:r w:rsidR="00987E74">
        <w:rPr>
          <w:noProof/>
        </w:rPr>
        <w:t>1</w:t>
      </w:r>
      <w:r w:rsidR="0026320D" w:rsidRPr="001A499E">
        <w:fldChar w:fldCharType="end"/>
      </w:r>
      <w:r w:rsidR="00D316CB" w:rsidRPr="001A499E">
        <w:t xml:space="preserve"> </w:t>
      </w:r>
      <w:r w:rsidR="00637290" w:rsidRPr="001A499E">
        <w:t>–</w:t>
      </w:r>
      <w:r w:rsidR="00D316CB" w:rsidRPr="001A499E">
        <w:t xml:space="preserve"> </w:t>
      </w:r>
      <w:bookmarkEnd w:id="18"/>
      <w:r w:rsidR="00637290" w:rsidRPr="001A499E">
        <w:t xml:space="preserve">Legend of the </w:t>
      </w:r>
      <w:r w:rsidR="00CA63DF" w:rsidRPr="001A499E">
        <w:t>t</w:t>
      </w:r>
      <w:r w:rsidR="00637290" w:rsidRPr="001A499E">
        <w:t>able</w:t>
      </w:r>
    </w:p>
    <w:p w14:paraId="1F1A01CC" w14:textId="6C0829D8" w:rsidR="00CA63DF" w:rsidRPr="00651455" w:rsidRDefault="00CA63DF" w:rsidP="001A499E">
      <w:pPr>
        <w:pStyle w:val="Captation"/>
        <w:rPr>
          <w:sz w:val="12"/>
          <w:szCs w:val="12"/>
        </w:rPr>
      </w:pPr>
      <w:r>
        <w:t>Source: Adapted from (XXXX, 1999, p. 99)</w:t>
      </w:r>
    </w:p>
    <w:p w14:paraId="3BF18B25" w14:textId="5A2BF473" w:rsidR="00F74364" w:rsidRPr="00B255F5" w:rsidRDefault="00CA63DF" w:rsidP="00C05F0A">
      <w:pPr>
        <w:pStyle w:val="Heading3"/>
      </w:pPr>
      <w:bookmarkStart w:id="19" w:name="_Toc60606665"/>
      <w:bookmarkStart w:id="20" w:name="_Toc75131229"/>
      <w:proofErr w:type="spellStart"/>
      <w:r>
        <w:t>SubTopic</w:t>
      </w:r>
      <w:proofErr w:type="spellEnd"/>
      <w:r>
        <w:t xml:space="preserve"> two-one </w:t>
      </w:r>
      <w:r w:rsidR="00F74364" w:rsidRPr="00B255F5">
        <w:t>I</w:t>
      </w:r>
      <w:r w:rsidR="00F81A45" w:rsidRPr="00B255F5">
        <w:t>mpression management in job interviews</w:t>
      </w:r>
      <w:bookmarkEnd w:id="19"/>
      <w:bookmarkEnd w:id="20"/>
    </w:p>
    <w:p w14:paraId="36FC3DE6" w14:textId="77777777" w:rsidR="00CA63DF" w:rsidRPr="00637290" w:rsidRDefault="00CA63DF" w:rsidP="00CA63DF">
      <w:r>
        <w:t>Normal text to describe subtopic.</w:t>
      </w:r>
    </w:p>
    <w:p w14:paraId="39273C8C" w14:textId="3CFE7DC1" w:rsidR="005B711A" w:rsidRPr="00B255F5" w:rsidRDefault="005B711A" w:rsidP="00B60766"/>
    <w:p w14:paraId="0155A5F8" w14:textId="4DCCD58A" w:rsidR="009A28C2" w:rsidRPr="00B255F5" w:rsidRDefault="009A28C2" w:rsidP="00B60766"/>
    <w:p w14:paraId="08407787" w14:textId="77777777" w:rsidR="009A28C2" w:rsidRPr="00B255F5" w:rsidRDefault="009A28C2" w:rsidP="00B60766">
      <w:pPr>
        <w:sectPr w:rsidR="009A28C2" w:rsidRPr="00B255F5" w:rsidSect="00CA63DF">
          <w:footerReference w:type="default" r:id="rId18"/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</w:p>
    <w:p w14:paraId="70FA028A" w14:textId="33F9911B" w:rsidR="00991FED" w:rsidRPr="00B255F5" w:rsidRDefault="00991FED" w:rsidP="00B60766"/>
    <w:tbl>
      <w:tblPr>
        <w:tblStyle w:val="TabelacomGrelha2"/>
        <w:tblpPr w:leftFromText="180" w:rightFromText="180" w:vertAnchor="text" w:horzAnchor="margin" w:tblpXSpec="center" w:tblpY="11"/>
        <w:tblW w:w="12917" w:type="dxa"/>
        <w:tblLayout w:type="fixed"/>
        <w:tblLook w:val="04A0" w:firstRow="1" w:lastRow="0" w:firstColumn="1" w:lastColumn="0" w:noHBand="0" w:noVBand="1"/>
      </w:tblPr>
      <w:tblGrid>
        <w:gridCol w:w="1517"/>
        <w:gridCol w:w="1741"/>
        <w:gridCol w:w="9659"/>
      </w:tblGrid>
      <w:tr w:rsidR="00CA63DF" w:rsidRPr="00CA63DF" w14:paraId="5D738C80" w14:textId="77777777" w:rsidTr="00CA63DF">
        <w:trPr>
          <w:trHeight w:val="276"/>
        </w:trPr>
        <w:tc>
          <w:tcPr>
            <w:tcW w:w="1517" w:type="dxa"/>
            <w:vAlign w:val="center"/>
          </w:tcPr>
          <w:p w14:paraId="16CDE9C9" w14:textId="50AD96CF" w:rsidR="005B711A" w:rsidRPr="00CA63DF" w:rsidRDefault="00CA63DF" w:rsidP="00CA63DF">
            <w:pPr>
              <w:spacing w:line="240" w:lineRule="auto"/>
              <w:ind w:firstLine="0"/>
              <w:jc w:val="center"/>
              <w:rPr>
                <w:rStyle w:val="Strong"/>
              </w:rPr>
            </w:pPr>
            <w:r>
              <w:rPr>
                <w:rStyle w:val="Strong"/>
              </w:rPr>
              <w:t>Bold centred</w:t>
            </w:r>
          </w:p>
        </w:tc>
        <w:tc>
          <w:tcPr>
            <w:tcW w:w="1741" w:type="dxa"/>
            <w:vAlign w:val="center"/>
          </w:tcPr>
          <w:p w14:paraId="748E880D" w14:textId="77777777" w:rsidR="005B711A" w:rsidRPr="00CA63DF" w:rsidRDefault="005B711A" w:rsidP="00CA63DF">
            <w:pPr>
              <w:spacing w:line="240" w:lineRule="auto"/>
              <w:ind w:firstLine="0"/>
              <w:jc w:val="center"/>
              <w:rPr>
                <w:rStyle w:val="Strong"/>
              </w:rPr>
            </w:pPr>
            <w:r w:rsidRPr="00CA63DF">
              <w:rPr>
                <w:rStyle w:val="Strong"/>
              </w:rPr>
              <w:t>Theory</w:t>
            </w:r>
          </w:p>
        </w:tc>
        <w:tc>
          <w:tcPr>
            <w:tcW w:w="9659" w:type="dxa"/>
            <w:vAlign w:val="center"/>
          </w:tcPr>
          <w:p w14:paraId="1B06583B" w14:textId="77777777" w:rsidR="005B711A" w:rsidRPr="00CA63DF" w:rsidRDefault="005B711A" w:rsidP="00CA63DF">
            <w:pPr>
              <w:spacing w:line="240" w:lineRule="auto"/>
              <w:ind w:firstLine="0"/>
              <w:jc w:val="center"/>
              <w:rPr>
                <w:rStyle w:val="Strong"/>
              </w:rPr>
            </w:pPr>
            <w:r w:rsidRPr="00CA63DF">
              <w:rPr>
                <w:rStyle w:val="Strong"/>
              </w:rPr>
              <w:t>Findings</w:t>
            </w:r>
          </w:p>
        </w:tc>
      </w:tr>
      <w:tr w:rsidR="00CA63DF" w:rsidRPr="00CA63DF" w14:paraId="212E7F16" w14:textId="77777777" w:rsidTr="009A28C2">
        <w:trPr>
          <w:trHeight w:val="1176"/>
        </w:trPr>
        <w:tc>
          <w:tcPr>
            <w:tcW w:w="1517" w:type="dxa"/>
          </w:tcPr>
          <w:p w14:paraId="6EEABFB9" w14:textId="5D944402" w:rsidR="005B711A" w:rsidRPr="00CA63DF" w:rsidRDefault="005B711A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1741" w:type="dxa"/>
          </w:tcPr>
          <w:p w14:paraId="3ECA09FA" w14:textId="218099AD" w:rsidR="005B711A" w:rsidRPr="00CA63DF" w:rsidRDefault="005B711A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9659" w:type="dxa"/>
          </w:tcPr>
          <w:p w14:paraId="67ED99B4" w14:textId="278E8492" w:rsidR="005B711A" w:rsidRPr="00CA63DF" w:rsidRDefault="005B711A" w:rsidP="00AC5ED1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FFFFFF" w:themeColor="background1"/>
              </w:rPr>
            </w:pPr>
          </w:p>
        </w:tc>
      </w:tr>
      <w:tr w:rsidR="00CA63DF" w:rsidRPr="00CA63DF" w14:paraId="096B01B7" w14:textId="77777777" w:rsidTr="009A28C2">
        <w:trPr>
          <w:trHeight w:val="1176"/>
        </w:trPr>
        <w:tc>
          <w:tcPr>
            <w:tcW w:w="1517" w:type="dxa"/>
          </w:tcPr>
          <w:p w14:paraId="5FE534C5" w14:textId="519185F6" w:rsidR="005B711A" w:rsidRPr="00CA63DF" w:rsidRDefault="005B711A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1741" w:type="dxa"/>
          </w:tcPr>
          <w:p w14:paraId="02E8D560" w14:textId="1066C49D" w:rsidR="005B711A" w:rsidRPr="00CA63DF" w:rsidRDefault="005B711A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9659" w:type="dxa"/>
          </w:tcPr>
          <w:p w14:paraId="08358CE6" w14:textId="1C01E97B" w:rsidR="005B711A" w:rsidRPr="00CA63DF" w:rsidRDefault="005B711A" w:rsidP="00AC5ED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color w:val="FFFFFF" w:themeColor="background1"/>
              </w:rPr>
            </w:pPr>
          </w:p>
        </w:tc>
      </w:tr>
      <w:tr w:rsidR="00CA63DF" w:rsidRPr="00CA63DF" w14:paraId="2FA09296" w14:textId="77777777" w:rsidTr="009A28C2">
        <w:trPr>
          <w:trHeight w:val="1176"/>
        </w:trPr>
        <w:tc>
          <w:tcPr>
            <w:tcW w:w="1517" w:type="dxa"/>
          </w:tcPr>
          <w:p w14:paraId="088A419A" w14:textId="4EA1CBA0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1741" w:type="dxa"/>
          </w:tcPr>
          <w:p w14:paraId="3B035776" w14:textId="166F8082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9659" w:type="dxa"/>
          </w:tcPr>
          <w:p w14:paraId="0A3F0B48" w14:textId="56CD20C8" w:rsidR="00CA63DF" w:rsidRPr="00CA63DF" w:rsidRDefault="00CA63DF" w:rsidP="00AC5ED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FFFFFF" w:themeColor="background1"/>
              </w:rPr>
            </w:pPr>
          </w:p>
        </w:tc>
      </w:tr>
      <w:tr w:rsidR="00CA63DF" w:rsidRPr="00CA63DF" w14:paraId="43AA19AD" w14:textId="77777777" w:rsidTr="009A28C2">
        <w:trPr>
          <w:trHeight w:val="1176"/>
        </w:trPr>
        <w:tc>
          <w:tcPr>
            <w:tcW w:w="1517" w:type="dxa"/>
          </w:tcPr>
          <w:p w14:paraId="460E8132" w14:textId="55FADFB5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1741" w:type="dxa"/>
          </w:tcPr>
          <w:p w14:paraId="357F3A79" w14:textId="002CE932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9659" w:type="dxa"/>
          </w:tcPr>
          <w:p w14:paraId="6CF30F98" w14:textId="38B7D9D7" w:rsidR="00CA63DF" w:rsidRPr="00CA63DF" w:rsidRDefault="00CA63DF" w:rsidP="00AC5ED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FFFFFF" w:themeColor="background1"/>
              </w:rPr>
            </w:pPr>
          </w:p>
        </w:tc>
      </w:tr>
      <w:tr w:rsidR="00CA63DF" w:rsidRPr="00CA63DF" w14:paraId="57F82FF7" w14:textId="77777777" w:rsidTr="009A28C2">
        <w:trPr>
          <w:trHeight w:val="1176"/>
        </w:trPr>
        <w:tc>
          <w:tcPr>
            <w:tcW w:w="1517" w:type="dxa"/>
          </w:tcPr>
          <w:p w14:paraId="10B32C83" w14:textId="77777777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1741" w:type="dxa"/>
          </w:tcPr>
          <w:p w14:paraId="44BF4647" w14:textId="77777777" w:rsidR="00CA63DF" w:rsidRPr="00CA63DF" w:rsidRDefault="00CA63DF" w:rsidP="00CA63DF">
            <w:pPr>
              <w:spacing w:line="240" w:lineRule="auto"/>
              <w:ind w:firstLine="0"/>
              <w:rPr>
                <w:color w:val="FFFFFF" w:themeColor="background1"/>
              </w:rPr>
            </w:pPr>
          </w:p>
        </w:tc>
        <w:tc>
          <w:tcPr>
            <w:tcW w:w="9659" w:type="dxa"/>
          </w:tcPr>
          <w:p w14:paraId="78F7DD78" w14:textId="77777777" w:rsidR="00CA63DF" w:rsidRPr="00CA63DF" w:rsidRDefault="00CA63DF" w:rsidP="00AC5ED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FFFFFF" w:themeColor="background1"/>
              </w:rPr>
            </w:pPr>
          </w:p>
        </w:tc>
      </w:tr>
    </w:tbl>
    <w:p w14:paraId="2D115514" w14:textId="77777777" w:rsidR="0029379B" w:rsidRPr="00B255F5" w:rsidRDefault="0029379B" w:rsidP="00B60766"/>
    <w:p w14:paraId="5F606947" w14:textId="01F8CC50" w:rsidR="0029379B" w:rsidRDefault="001A499E" w:rsidP="001A499E">
      <w:pPr>
        <w:pStyle w:val="Capta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987E74">
        <w:rPr>
          <w:noProof/>
        </w:rPr>
        <w:t>2</w:t>
      </w:r>
      <w:r>
        <w:fldChar w:fldCharType="end"/>
      </w:r>
      <w:r>
        <w:t xml:space="preserve"> - </w:t>
      </w:r>
      <w:r w:rsidR="00CA63DF">
        <w:t>Table legend</w:t>
      </w:r>
      <w:r w:rsidR="00CF1AE9" w:rsidRPr="00B255F5">
        <w:t>.</w:t>
      </w:r>
    </w:p>
    <w:p w14:paraId="7BC1EDD2" w14:textId="5DBBFCB5" w:rsidR="00E63508" w:rsidRPr="00A01439" w:rsidRDefault="00CA63DF" w:rsidP="001A499E">
      <w:pPr>
        <w:pStyle w:val="Captation"/>
      </w:pPr>
      <w:r>
        <w:t>Source: Author’s elaboration</w:t>
      </w:r>
      <w:r w:rsidR="00A01439" w:rsidRPr="00A01439">
        <w:t>.</w:t>
      </w:r>
    </w:p>
    <w:p w14:paraId="3C4FBFE3" w14:textId="2ADDA698" w:rsidR="00FE63F6" w:rsidRPr="00B60766" w:rsidRDefault="00FE63F6" w:rsidP="001A499E">
      <w:pPr>
        <w:pStyle w:val="Captation"/>
        <w:sectPr w:rsidR="00FE63F6" w:rsidRPr="00B60766" w:rsidSect="005B711A">
          <w:pgSz w:w="16839" w:h="11907" w:orient="landscape" w:code="9"/>
          <w:pgMar w:top="1985" w:right="1701" w:bottom="1418" w:left="1701" w:header="720" w:footer="720" w:gutter="0"/>
          <w:cols w:space="720"/>
          <w:docGrid w:linePitch="326"/>
        </w:sectPr>
      </w:pPr>
    </w:p>
    <w:p w14:paraId="174244AF" w14:textId="336DEE6C" w:rsidR="00CA63DF" w:rsidRPr="00637290" w:rsidRDefault="00CA63DF" w:rsidP="00CA63DF">
      <w:r>
        <w:lastRenderedPageBreak/>
        <w:t>Normal text to describe Table. ALL TABLES HAVE TO BE DESCRIBED IN TEXT.</w:t>
      </w:r>
    </w:p>
    <w:p w14:paraId="6C3E9365" w14:textId="7438C452" w:rsidR="00CA63DF" w:rsidRPr="00B255F5" w:rsidRDefault="00CA63DF" w:rsidP="00C05F0A">
      <w:pPr>
        <w:pStyle w:val="Heading3"/>
      </w:pPr>
      <w:proofErr w:type="spellStart"/>
      <w:r>
        <w:t>SubTopic</w:t>
      </w:r>
      <w:proofErr w:type="spellEnd"/>
      <w:r>
        <w:t xml:space="preserve"> two-Two </w:t>
      </w:r>
    </w:p>
    <w:p w14:paraId="37A98639" w14:textId="77777777" w:rsidR="00CA63DF" w:rsidRPr="00637290" w:rsidRDefault="00CA63DF" w:rsidP="00CA63DF">
      <w:r>
        <w:t>Normal text to describe subtopic.</w:t>
      </w:r>
    </w:p>
    <w:p w14:paraId="5FFD83AB" w14:textId="3C6CCFD5" w:rsidR="00CA63DF" w:rsidRPr="00C05F0A" w:rsidRDefault="00CA63DF" w:rsidP="00C05F0A">
      <w:pPr>
        <w:pStyle w:val="Heading3"/>
      </w:pPr>
      <w:proofErr w:type="spellStart"/>
      <w:r w:rsidRPr="00C05F0A">
        <w:t>SubTopic</w:t>
      </w:r>
      <w:proofErr w:type="spellEnd"/>
      <w:r w:rsidRPr="00C05F0A">
        <w:t xml:space="preserve"> two-Three </w:t>
      </w:r>
    </w:p>
    <w:p w14:paraId="1BB11A54" w14:textId="77777777" w:rsidR="00CA63DF" w:rsidRPr="00637290" w:rsidRDefault="00CA63DF" w:rsidP="00CA63DF">
      <w:r>
        <w:t>Normal text to describe subtopic.</w:t>
      </w:r>
    </w:p>
    <w:p w14:paraId="1ECCF31C" w14:textId="3846AC27" w:rsidR="005E1A91" w:rsidRDefault="005E1A91" w:rsidP="00C05F0A">
      <w:r>
        <w:t>If applicable, hypothesis can appear along the literature review and again,</w:t>
      </w:r>
      <w:r w:rsidR="00C05F0A">
        <w:t xml:space="preserve"> in a section named “Theoretical model and hypotheses”. Obviously, this does not apply to all dissertations.</w:t>
      </w:r>
      <w:r>
        <w:t xml:space="preserve"> </w:t>
      </w:r>
    </w:p>
    <w:p w14:paraId="4D034E2D" w14:textId="4C1A2BB5" w:rsidR="00BC3934" w:rsidRPr="00B255F5" w:rsidRDefault="00BC3934" w:rsidP="00B60766">
      <w:r w:rsidRPr="00B255F5">
        <w:rPr>
          <w:b/>
          <w:bCs/>
        </w:rPr>
        <w:t>H1</w:t>
      </w:r>
      <w:r w:rsidRPr="00B255F5">
        <w:t xml:space="preserve">: No significant association is expected between gender and </w:t>
      </w:r>
      <w:proofErr w:type="spellStart"/>
      <w:r w:rsidR="00C05F0A">
        <w:t>CCCCC</w:t>
      </w:r>
      <w:r w:rsidRPr="00B255F5">
        <w:t>t</w:t>
      </w:r>
      <w:proofErr w:type="spellEnd"/>
      <w:r w:rsidRPr="00B255F5">
        <w:t xml:space="preserve"> pertaining to </w:t>
      </w:r>
      <w:r w:rsidR="00045447" w:rsidRPr="00B255F5">
        <w:t xml:space="preserve">(a) </w:t>
      </w:r>
      <w:r w:rsidR="00C05F0A">
        <w:t>Outcome/variable 1</w:t>
      </w:r>
      <w:r w:rsidR="00045447" w:rsidRPr="00B255F5">
        <w:t xml:space="preserve">, </w:t>
      </w:r>
      <w:r w:rsidRPr="00B255F5">
        <w:t>(</w:t>
      </w:r>
      <w:r w:rsidR="00045447" w:rsidRPr="00B255F5">
        <w:t>b</w:t>
      </w:r>
      <w:r w:rsidRPr="00B255F5">
        <w:t xml:space="preserve">) </w:t>
      </w:r>
      <w:r w:rsidR="00C05F0A">
        <w:t>Outcome/variable 2</w:t>
      </w:r>
      <w:r w:rsidRPr="00B255F5">
        <w:t>, (</w:t>
      </w:r>
      <w:r w:rsidR="00045447" w:rsidRPr="00B255F5">
        <w:t>c</w:t>
      </w:r>
      <w:r w:rsidRPr="00B255F5">
        <w:t xml:space="preserve">) </w:t>
      </w:r>
      <w:r w:rsidR="00C05F0A">
        <w:t>Outcome/variable 3</w:t>
      </w:r>
      <w:r w:rsidRPr="00B255F5">
        <w:t xml:space="preserve">, </w:t>
      </w:r>
      <w:r w:rsidR="00045447" w:rsidRPr="00B255F5">
        <w:t xml:space="preserve">and </w:t>
      </w:r>
      <w:r w:rsidRPr="00B255F5">
        <w:t>(</w:t>
      </w:r>
      <w:r w:rsidR="00045447" w:rsidRPr="00B255F5">
        <w:t>d</w:t>
      </w:r>
      <w:r w:rsidRPr="00B255F5">
        <w:t xml:space="preserve">) </w:t>
      </w:r>
      <w:r w:rsidR="00C05F0A">
        <w:t>Outcome/variable 4</w:t>
      </w:r>
      <w:r w:rsidR="00045447" w:rsidRPr="00B255F5">
        <w:t>.</w:t>
      </w:r>
      <w:r w:rsidRPr="00B255F5">
        <w:t xml:space="preserve"> </w:t>
      </w:r>
    </w:p>
    <w:p w14:paraId="379EB053" w14:textId="3CB9984B" w:rsidR="00E43147" w:rsidRPr="00C05F0A" w:rsidRDefault="00C05F0A" w:rsidP="00C05F0A">
      <w:pPr>
        <w:pStyle w:val="Heading4"/>
      </w:pPr>
      <w:bookmarkStart w:id="21" w:name="_Hlk73005336"/>
      <w:bookmarkStart w:id="22" w:name="_Hlk71762033"/>
      <w:r>
        <w:t>Sub-subtopic</w:t>
      </w:r>
    </w:p>
    <w:p w14:paraId="30C21AA5" w14:textId="77777777" w:rsidR="00C05F0A" w:rsidRPr="00637290" w:rsidRDefault="00C05F0A" w:rsidP="00C05F0A">
      <w:r>
        <w:t>Normal text to describe subtopic.</w:t>
      </w:r>
    </w:p>
    <w:p w14:paraId="0444BD79" w14:textId="77777777" w:rsidR="00C05F0A" w:rsidRPr="00C05F0A" w:rsidRDefault="00C05F0A" w:rsidP="00C05F0A">
      <w:pPr>
        <w:pStyle w:val="Heading4"/>
      </w:pPr>
      <w:r>
        <w:t>Sub-subtopic</w:t>
      </w:r>
    </w:p>
    <w:p w14:paraId="0A636591" w14:textId="77777777" w:rsidR="00C05F0A" w:rsidRPr="00637290" w:rsidRDefault="00C05F0A" w:rsidP="00C05F0A">
      <w:bookmarkStart w:id="23" w:name="_Toc60606667"/>
      <w:bookmarkStart w:id="24" w:name="_Toc75131232"/>
      <w:bookmarkEnd w:id="21"/>
      <w:bookmarkEnd w:id="22"/>
      <w:r>
        <w:t>Normal text to describe subtopic.</w:t>
      </w:r>
    </w:p>
    <w:p w14:paraId="223C2FDD" w14:textId="5A58BE0F" w:rsidR="00C05F0A" w:rsidRDefault="00C05F0A" w:rsidP="00C05F0A">
      <w:pPr>
        <w:pStyle w:val="Heading4"/>
      </w:pPr>
      <w:r>
        <w:t>Sub-subtopic</w:t>
      </w:r>
    </w:p>
    <w:p w14:paraId="629F12AA" w14:textId="77777777" w:rsidR="00C05F0A" w:rsidRPr="00637290" w:rsidRDefault="00C05F0A" w:rsidP="00C05F0A">
      <w:r>
        <w:t>Normal text to describe subtopic.</w:t>
      </w:r>
    </w:p>
    <w:p w14:paraId="794AFCAA" w14:textId="1E923621" w:rsidR="003D3536" w:rsidRPr="00B255F5" w:rsidRDefault="00576585" w:rsidP="00B60766">
      <w:pPr>
        <w:pStyle w:val="Heading2"/>
      </w:pPr>
      <w:r w:rsidRPr="00B255F5">
        <w:t>Research gaps and justification for the study</w:t>
      </w:r>
      <w:bookmarkStart w:id="25" w:name="_Toc491970597"/>
      <w:bookmarkEnd w:id="23"/>
      <w:bookmarkEnd w:id="24"/>
    </w:p>
    <w:p w14:paraId="71FD847C" w14:textId="7977586F" w:rsidR="00C05F0A" w:rsidRPr="00B255F5" w:rsidRDefault="00C05F0A" w:rsidP="00C05F0A">
      <w:r>
        <w:t xml:space="preserve">This is a very useful subsection to sum your literature review. Besides, applies to any dissertation, including internship reports. </w:t>
      </w:r>
      <w:bookmarkStart w:id="26" w:name="_Hlk57724151"/>
    </w:p>
    <w:p w14:paraId="3C60B7DA" w14:textId="6390D5D2" w:rsidR="00FF6E1D" w:rsidRPr="00B255F5" w:rsidRDefault="00D6135F" w:rsidP="00B60766">
      <w:r w:rsidRPr="00B255F5">
        <w:t xml:space="preserve">Therefore, </w:t>
      </w:r>
      <w:r w:rsidR="00A40466">
        <w:t xml:space="preserve">this study </w:t>
      </w:r>
      <w:r w:rsidRPr="00B255F5">
        <w:t>aims to</w:t>
      </w:r>
      <w:r w:rsidR="00FF6E1D" w:rsidRPr="00B255F5">
        <w:t xml:space="preserve"> answer </w:t>
      </w:r>
      <w:r w:rsidR="00C05F0A">
        <w:t>XXXX</w:t>
      </w:r>
      <w:r w:rsidR="00FF6E1D" w:rsidRPr="00B255F5">
        <w:t xml:space="preserve"> research questions: </w:t>
      </w:r>
    </w:p>
    <w:p w14:paraId="2DCB734B" w14:textId="77777777" w:rsidR="00C05F0A" w:rsidRPr="00B255F5" w:rsidRDefault="00C05F0A" w:rsidP="00C05F0A">
      <w:r w:rsidRPr="00B255F5">
        <w:t xml:space="preserve">Finally, this study examines </w:t>
      </w:r>
      <w:r>
        <w:t>…..</w:t>
      </w:r>
      <w:r w:rsidRPr="00B255F5">
        <w:t xml:space="preserve">. </w:t>
      </w:r>
      <w:r w:rsidRPr="00B255F5">
        <w:rPr>
          <w:lang w:eastAsia="en-US"/>
        </w:rPr>
        <w:t xml:space="preserve">Thus, this research addresses </w:t>
      </w:r>
      <w:r>
        <w:rPr>
          <w:lang w:eastAsia="en-US"/>
        </w:rPr>
        <w:t>X</w:t>
      </w:r>
      <w:r w:rsidRPr="00B255F5">
        <w:rPr>
          <w:lang w:eastAsia="en-US"/>
        </w:rPr>
        <w:t xml:space="preserve"> research questions:</w:t>
      </w:r>
    </w:p>
    <w:p w14:paraId="7112C2A9" w14:textId="77777777" w:rsidR="00C05F0A" w:rsidRPr="00164950" w:rsidRDefault="00C05F0A" w:rsidP="00AC5ED1">
      <w:pPr>
        <w:pStyle w:val="ListParagraph"/>
        <w:numPr>
          <w:ilvl w:val="0"/>
          <w:numId w:val="6"/>
        </w:numPr>
      </w:pPr>
      <w:r w:rsidRPr="00164950">
        <w:t>Is résumé’ embellishment perceived as deceptive or not?</w:t>
      </w:r>
    </w:p>
    <w:p w14:paraId="77C2B2FF" w14:textId="77777777" w:rsidR="00C05F0A" w:rsidRPr="00164950" w:rsidRDefault="00C05F0A" w:rsidP="00C05F0A">
      <w:pPr>
        <w:pStyle w:val="ListParagraph"/>
      </w:pPr>
      <w:r w:rsidRPr="00164950">
        <w:t>What are the effects of résumés’ embellishment on the perceived hireability of job applicants?</w:t>
      </w:r>
    </w:p>
    <w:p w14:paraId="0359C62B" w14:textId="77777777" w:rsidR="00C05F0A" w:rsidRPr="00164950" w:rsidRDefault="00C05F0A" w:rsidP="00C05F0A">
      <w:pPr>
        <w:pStyle w:val="ListParagraph"/>
      </w:pPr>
      <w:r w:rsidRPr="00164950">
        <w:lastRenderedPageBreak/>
        <w:t>Who benefits most from the IM tactics pertaining to the embellishment of the résumés: highly qualified business graduates (High GPA x ECAs) or graduates with more modest qualifications (Low GPA x No ECAs)?</w:t>
      </w:r>
    </w:p>
    <w:p w14:paraId="6CB15823" w14:textId="77777777" w:rsidR="00C05F0A" w:rsidRDefault="00C05F0A" w:rsidP="00B60766"/>
    <w:p w14:paraId="4858F07B" w14:textId="3A5313E5" w:rsidR="00FF6E1D" w:rsidRPr="00B255F5" w:rsidRDefault="00FC4231" w:rsidP="00B60766">
      <w:r w:rsidRPr="00B255F5">
        <w:t xml:space="preserve">The reasons to study the </w:t>
      </w:r>
      <w:r w:rsidR="00C05F0A">
        <w:t>XXX phenomenon</w:t>
      </w:r>
      <w:r w:rsidRPr="00B255F5">
        <w:t xml:space="preserve"> are threefold. </w:t>
      </w:r>
      <w:r w:rsidR="00FF6E1D" w:rsidRPr="00B255F5">
        <w:t>First</w:t>
      </w:r>
      <w:r w:rsidR="00C05F0A">
        <w:t>ly</w:t>
      </w:r>
      <w:r w:rsidR="00FF6E1D" w:rsidRPr="00B255F5">
        <w:t xml:space="preserve">, as mentioned above, it is </w:t>
      </w:r>
      <w:proofErr w:type="gramStart"/>
      <w:r w:rsidR="00C05F0A">
        <w:t>….</w:t>
      </w:r>
      <w:r w:rsidR="00A129BB" w:rsidRPr="00B255F5">
        <w:t>.</w:t>
      </w:r>
      <w:proofErr w:type="gramEnd"/>
    </w:p>
    <w:p w14:paraId="170E7F7E" w14:textId="38E833B3" w:rsidR="00FF6E1D" w:rsidRPr="00B255F5" w:rsidRDefault="00FE5653" w:rsidP="00B60766">
      <w:r w:rsidRPr="00B255F5">
        <w:t>Secondly</w:t>
      </w:r>
      <w:r w:rsidR="00A129BB" w:rsidRPr="00B255F5">
        <w:t xml:space="preserve">, </w:t>
      </w:r>
      <w:proofErr w:type="gramStart"/>
      <w:r w:rsidR="00C05F0A">
        <w:t>….</w:t>
      </w:r>
      <w:r w:rsidR="00FF6E1D" w:rsidRPr="00B255F5">
        <w:t>.</w:t>
      </w:r>
      <w:proofErr w:type="gramEnd"/>
      <w:r w:rsidR="00FF6E1D" w:rsidRPr="00B255F5">
        <w:t xml:space="preserve"> </w:t>
      </w:r>
    </w:p>
    <w:p w14:paraId="1C78D676" w14:textId="77777777" w:rsidR="00C05F0A" w:rsidRDefault="00FE5653" w:rsidP="00B60766">
      <w:r w:rsidRPr="00B255F5">
        <w:t>Thirdly</w:t>
      </w:r>
      <w:r w:rsidR="00FF6E1D" w:rsidRPr="00B255F5">
        <w:t xml:space="preserve">, </w:t>
      </w:r>
      <w:r w:rsidR="00C05F0A">
        <w:t>….</w:t>
      </w:r>
    </w:p>
    <w:p w14:paraId="6DFBE6FE" w14:textId="7F386C18" w:rsidR="00F153C6" w:rsidRPr="00B255F5" w:rsidRDefault="00FF6E1D" w:rsidP="00B60766">
      <w:r w:rsidRPr="00B255F5">
        <w:t xml:space="preserve">For </w:t>
      </w:r>
      <w:r w:rsidR="00FE5653" w:rsidRPr="00B255F5">
        <w:t xml:space="preserve">all </w:t>
      </w:r>
      <w:r w:rsidRPr="00B255F5">
        <w:t xml:space="preserve">these reasons, </w:t>
      </w:r>
      <w:r w:rsidR="00FE5653" w:rsidRPr="00B255F5">
        <w:t xml:space="preserve">this study examines the </w:t>
      </w:r>
      <w:r w:rsidR="00C05F0A">
        <w:t>……</w:t>
      </w:r>
      <w:r w:rsidRPr="00B255F5">
        <w:t>.</w:t>
      </w:r>
      <w:r w:rsidR="00FE5653" w:rsidRPr="00B255F5">
        <w:t xml:space="preserve"> </w:t>
      </w:r>
    </w:p>
    <w:p w14:paraId="5A30C525" w14:textId="5235C5C5" w:rsidR="004E1621" w:rsidRPr="00B60766" w:rsidRDefault="004E1621" w:rsidP="00B60766">
      <w:pPr>
        <w:pStyle w:val="Heading2"/>
      </w:pPr>
      <w:r w:rsidRPr="00B60766">
        <w:t>Theoretical model and hypotheses</w:t>
      </w:r>
    </w:p>
    <w:p w14:paraId="4E668ABD" w14:textId="13CEDC7C" w:rsidR="00FF6E1D" w:rsidRPr="00B255F5" w:rsidRDefault="00FE5653" w:rsidP="00B60766">
      <w:r w:rsidRPr="00B255F5">
        <w:t>In sum</w:t>
      </w:r>
      <w:r w:rsidR="00F153C6" w:rsidRPr="00B255F5">
        <w:t xml:space="preserve">, and to address the aforementioned research gaps, this study tests </w:t>
      </w:r>
      <w:r w:rsidR="00C05F0A">
        <w:t xml:space="preserve">X </w:t>
      </w:r>
      <w:r w:rsidR="00F153C6" w:rsidRPr="00B255F5">
        <w:t>hypotheses, as follows.</w:t>
      </w:r>
    </w:p>
    <w:p w14:paraId="0C13C64B" w14:textId="77777777" w:rsidR="004E1621" w:rsidRPr="00B255F5" w:rsidRDefault="004E1621" w:rsidP="00B60766"/>
    <w:p w14:paraId="118A1A2F" w14:textId="547390B1" w:rsidR="00F153C6" w:rsidRPr="00B60766" w:rsidRDefault="00F153C6" w:rsidP="00B60766">
      <w:r w:rsidRPr="00B60766">
        <w:t xml:space="preserve">Effects of </w:t>
      </w:r>
      <w:r w:rsidR="004E1621" w:rsidRPr="00B255F5">
        <w:t>g</w:t>
      </w:r>
      <w:r w:rsidRPr="00B60766">
        <w:t>ender:</w:t>
      </w:r>
    </w:p>
    <w:p w14:paraId="52AB152D" w14:textId="24EBDCA8" w:rsidR="00F153C6" w:rsidRPr="00B255F5" w:rsidRDefault="00F153C6" w:rsidP="00B60766">
      <w:r w:rsidRPr="00B255F5">
        <w:rPr>
          <w:b/>
          <w:bCs/>
        </w:rPr>
        <w:t>H1</w:t>
      </w:r>
      <w:r w:rsidRPr="00B255F5">
        <w:t xml:space="preserve">: </w:t>
      </w:r>
      <w:proofErr w:type="gramStart"/>
      <w:r w:rsidR="00C05F0A">
        <w:t>….</w:t>
      </w:r>
      <w:r w:rsidRPr="00B255F5">
        <w:t>.</w:t>
      </w:r>
      <w:proofErr w:type="gramEnd"/>
    </w:p>
    <w:p w14:paraId="181033EA" w14:textId="77777777" w:rsidR="004E1621" w:rsidRPr="00B255F5" w:rsidRDefault="004E1621" w:rsidP="00B60766"/>
    <w:p w14:paraId="7ABC0CDD" w14:textId="46C5BC6F" w:rsidR="00F153C6" w:rsidRPr="00B60766" w:rsidRDefault="00F153C6" w:rsidP="00B60766">
      <w:r w:rsidRPr="00B60766">
        <w:t xml:space="preserve">Effects of </w:t>
      </w:r>
      <w:r w:rsidR="00C05F0A">
        <w:t>Variable 2</w:t>
      </w:r>
      <w:r w:rsidRPr="00B60766">
        <w:t>:</w:t>
      </w:r>
    </w:p>
    <w:p w14:paraId="08583C6A" w14:textId="6334D200" w:rsidR="00F153C6" w:rsidRPr="00B255F5" w:rsidRDefault="00F153C6" w:rsidP="00B60766">
      <w:r w:rsidRPr="00B255F5">
        <w:rPr>
          <w:b/>
          <w:bCs/>
        </w:rPr>
        <w:t>H2:</w:t>
      </w:r>
      <w:r w:rsidRPr="00B255F5">
        <w:t xml:space="preserve"> </w:t>
      </w:r>
      <w:proofErr w:type="gramStart"/>
      <w:r w:rsidR="00C05F0A">
        <w:t>….</w:t>
      </w:r>
      <w:r w:rsidRPr="00B255F5">
        <w:t>.</w:t>
      </w:r>
      <w:proofErr w:type="gramEnd"/>
    </w:p>
    <w:p w14:paraId="1DEF93E1" w14:textId="77E9B956" w:rsidR="00F153C6" w:rsidRDefault="00F153C6" w:rsidP="00B60766"/>
    <w:p w14:paraId="5C780DE1" w14:textId="11725216" w:rsidR="00A40466" w:rsidRPr="00B60766" w:rsidRDefault="00A40466" w:rsidP="00B60766">
      <w:r w:rsidRPr="00B60766">
        <w:t xml:space="preserve">Effects of interaction – </w:t>
      </w:r>
      <w:r w:rsidR="00C05F0A">
        <w:t>variable 1 x variable 2</w:t>
      </w:r>
      <w:r>
        <w:t>?</w:t>
      </w:r>
    </w:p>
    <w:p w14:paraId="59028CBE" w14:textId="723A2448" w:rsidR="00A40466" w:rsidRPr="00677E66" w:rsidRDefault="00A40466" w:rsidP="00B60766">
      <w:r w:rsidRPr="00677E66">
        <w:rPr>
          <w:b/>
          <w:bCs/>
        </w:rPr>
        <w:t>H</w:t>
      </w:r>
      <w:proofErr w:type="gramStart"/>
      <w:r w:rsidRPr="00677E66">
        <w:rPr>
          <w:b/>
          <w:bCs/>
        </w:rPr>
        <w:t>3</w:t>
      </w:r>
      <w:r w:rsidRPr="00677E66">
        <w:t>:</w:t>
      </w:r>
      <w:r w:rsidR="00C05F0A">
        <w:t>…</w:t>
      </w:r>
      <w:proofErr w:type="gramEnd"/>
      <w:r w:rsidR="00C05F0A">
        <w:t>.</w:t>
      </w:r>
      <w:r w:rsidRPr="00677E66">
        <w:t>.</w:t>
      </w:r>
    </w:p>
    <w:p w14:paraId="6F1BFC11" w14:textId="77777777" w:rsidR="00A40466" w:rsidRDefault="00A40466" w:rsidP="00B60766"/>
    <w:p w14:paraId="38DA42FE" w14:textId="788197A3" w:rsidR="00E75401" w:rsidRPr="00B255F5" w:rsidRDefault="00E75401" w:rsidP="00B60766">
      <w:bookmarkStart w:id="27" w:name="_Hlk71762118"/>
      <w:bookmarkStart w:id="28" w:name="_Hlk71813311"/>
      <w:bookmarkStart w:id="29" w:name="_Hlk503111294"/>
      <w:bookmarkStart w:id="30" w:name="_Toc491970606"/>
      <w:bookmarkEnd w:id="25"/>
      <w:bookmarkEnd w:id="26"/>
    </w:p>
    <w:p w14:paraId="1EA34B31" w14:textId="2E29D558" w:rsidR="00E75401" w:rsidRPr="00B255F5" w:rsidRDefault="00E75401" w:rsidP="00B60766"/>
    <w:p w14:paraId="1BDAB19A" w14:textId="6FB4642F" w:rsidR="00E75401" w:rsidRPr="00B255F5" w:rsidRDefault="00E75401" w:rsidP="00B60766"/>
    <w:p w14:paraId="6FB3A6AC" w14:textId="77777777" w:rsidR="00C05F0A" w:rsidRDefault="00C05F0A" w:rsidP="00B60766">
      <w:pPr>
        <w:pStyle w:val="Heading1"/>
        <w:sectPr w:rsidR="00C05F0A" w:rsidSect="00075992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  <w:bookmarkStart w:id="31" w:name="_Toc60606669"/>
      <w:bookmarkStart w:id="32" w:name="_Toc75131234"/>
      <w:bookmarkEnd w:id="27"/>
      <w:bookmarkEnd w:id="28"/>
    </w:p>
    <w:p w14:paraId="34D7DD80" w14:textId="3B8EC8A1" w:rsidR="00407A22" w:rsidRPr="00651455" w:rsidRDefault="00967291" w:rsidP="00B60766">
      <w:pPr>
        <w:pStyle w:val="Heading1"/>
      </w:pPr>
      <w:r w:rsidRPr="00651455">
        <w:lastRenderedPageBreak/>
        <w:t>Methodology</w:t>
      </w:r>
      <w:bookmarkEnd w:id="31"/>
      <w:bookmarkEnd w:id="32"/>
    </w:p>
    <w:p w14:paraId="698484CF" w14:textId="1033D8FA" w:rsidR="00D56E56" w:rsidRPr="00651455" w:rsidRDefault="00967291" w:rsidP="00B60766">
      <w:pPr>
        <w:pStyle w:val="Heading2"/>
      </w:pPr>
      <w:bookmarkStart w:id="33" w:name="_Toc60606670"/>
      <w:bookmarkStart w:id="34" w:name="_Toc75131235"/>
      <w:r w:rsidRPr="00651455">
        <w:t>Metho</w:t>
      </w:r>
      <w:r w:rsidR="001F6458" w:rsidRPr="00651455">
        <w:t>dological approach</w:t>
      </w:r>
      <w:bookmarkEnd w:id="33"/>
      <w:bookmarkEnd w:id="34"/>
      <w:r w:rsidR="00A4341C" w:rsidRPr="00651455">
        <w:t xml:space="preserve"> </w:t>
      </w:r>
    </w:p>
    <w:p w14:paraId="4056749E" w14:textId="77777777" w:rsidR="00C05F0A" w:rsidRDefault="00C05F0A" w:rsidP="00B60766">
      <w:bookmarkStart w:id="35" w:name="_Hlk57800925"/>
      <w:r>
        <w:t>This is a mandatory subsection, for any dissertation</w:t>
      </w:r>
    </w:p>
    <w:p w14:paraId="78742558" w14:textId="238A5C54" w:rsidR="006E49C7" w:rsidRPr="00B255F5" w:rsidRDefault="00025C71" w:rsidP="00B60766">
      <w:pPr>
        <w:pStyle w:val="Heading2"/>
      </w:pPr>
      <w:bookmarkStart w:id="36" w:name="_Toc60606672"/>
      <w:bookmarkStart w:id="37" w:name="_Toc75131236"/>
      <w:bookmarkStart w:id="38" w:name="_Toc60606673"/>
      <w:bookmarkEnd w:id="35"/>
      <w:r>
        <w:t>Research d</w:t>
      </w:r>
      <w:r w:rsidR="006E49C7" w:rsidRPr="00B255F5">
        <w:t>esign</w:t>
      </w:r>
      <w:bookmarkEnd w:id="36"/>
      <w:bookmarkEnd w:id="37"/>
    </w:p>
    <w:p w14:paraId="42EE5587" w14:textId="5010377B" w:rsidR="006E49C7" w:rsidRPr="00B255F5" w:rsidRDefault="00C05F0A" w:rsidP="00B60766">
      <w:r>
        <w:t>Depends on the research design you are using, but is a subsection recommended</w:t>
      </w:r>
      <w:r w:rsidR="004D41A0">
        <w:t>.</w:t>
      </w:r>
    </w:p>
    <w:p w14:paraId="0008D830" w14:textId="58403A96" w:rsidR="006E49C7" w:rsidRPr="00B255F5" w:rsidRDefault="001A499E" w:rsidP="00B60766">
      <w:r>
        <w:fldChar w:fldCharType="begin"/>
      </w:r>
      <w:r>
        <w:instrText xml:space="preserve"> REF _Ref82714167 \h </w:instrText>
      </w:r>
      <w:r>
        <w:fldChar w:fldCharType="separate"/>
      </w:r>
      <w:r w:rsidR="00987E74">
        <w:t>Table</w:t>
      </w:r>
      <w:r w:rsidR="00987E74" w:rsidRPr="00651455">
        <w:t xml:space="preserve"> </w:t>
      </w:r>
      <w:r w:rsidR="00987E74">
        <w:rPr>
          <w:noProof/>
        </w:rPr>
        <w:t>3</w:t>
      </w:r>
      <w:r>
        <w:fldChar w:fldCharType="end"/>
      </w:r>
      <w:r w:rsidR="006E49C7" w:rsidRPr="00B255F5">
        <w:t>summarizes the experimental conditions</w:t>
      </w:r>
      <w:r w:rsidR="00C05F0A">
        <w:t xml:space="preserve"> employed in this research.</w:t>
      </w:r>
    </w:p>
    <w:p w14:paraId="04C85ABD" w14:textId="32DFC612" w:rsidR="006E49C7" w:rsidRDefault="006E49C7" w:rsidP="00C05F0A">
      <w:pPr>
        <w:pStyle w:val="Caption"/>
        <w:ind w:firstLine="0"/>
      </w:pPr>
    </w:p>
    <w:p w14:paraId="4DBE5C7B" w14:textId="1AEEC084" w:rsidR="00C05F0A" w:rsidRDefault="00C05F0A" w:rsidP="00C05F0A">
      <w:pPr>
        <w:ind w:firstLine="0"/>
      </w:pPr>
    </w:p>
    <w:p w14:paraId="545C35A9" w14:textId="77777777" w:rsidR="00C05F0A" w:rsidRPr="00C05F0A" w:rsidRDefault="00C05F0A" w:rsidP="00C05F0A">
      <w:pPr>
        <w:ind w:firstLine="0"/>
      </w:pPr>
    </w:p>
    <w:p w14:paraId="154DBFEE" w14:textId="1CEDC6A6" w:rsidR="006E49C7" w:rsidRPr="00651455" w:rsidRDefault="003F41DB" w:rsidP="001A499E">
      <w:pPr>
        <w:pStyle w:val="Captation"/>
      </w:pPr>
      <w:bookmarkStart w:id="39" w:name="_Ref82714167"/>
      <w:bookmarkStart w:id="40" w:name="_Toc75343172"/>
      <w:bookmarkStart w:id="41" w:name="_Ref82714159"/>
      <w:r>
        <w:t>Table</w:t>
      </w:r>
      <w:r w:rsidR="006E49C7" w:rsidRPr="00651455">
        <w:t xml:space="preserve"> </w:t>
      </w:r>
      <w:r w:rsidR="006E49C7" w:rsidRPr="00651455">
        <w:fldChar w:fldCharType="begin"/>
      </w:r>
      <w:r w:rsidR="006E49C7" w:rsidRPr="00B255F5">
        <w:instrText xml:space="preserve"> SEQ Table \* ARABIC </w:instrText>
      </w:r>
      <w:r w:rsidR="006E49C7" w:rsidRPr="00651455">
        <w:fldChar w:fldCharType="separate"/>
      </w:r>
      <w:r w:rsidR="00987E74">
        <w:rPr>
          <w:noProof/>
        </w:rPr>
        <w:t>3</w:t>
      </w:r>
      <w:r w:rsidR="006E49C7" w:rsidRPr="00651455">
        <w:fldChar w:fldCharType="end"/>
      </w:r>
      <w:bookmarkEnd w:id="39"/>
      <w:r w:rsidR="006E49C7" w:rsidRPr="00651455">
        <w:t xml:space="preserve"> - Experimental Conditions</w:t>
      </w:r>
      <w:bookmarkEnd w:id="40"/>
      <w:bookmarkEnd w:id="41"/>
    </w:p>
    <w:p w14:paraId="55CE3C81" w14:textId="1FC10C82" w:rsidR="00FF6E1D" w:rsidRPr="00B255F5" w:rsidRDefault="00FF6E1D" w:rsidP="00B60766">
      <w:pPr>
        <w:pStyle w:val="Heading2"/>
      </w:pPr>
      <w:bookmarkStart w:id="42" w:name="_Toc75131237"/>
      <w:r w:rsidRPr="00B255F5">
        <w:t>Stimulus materials</w:t>
      </w:r>
      <w:bookmarkEnd w:id="38"/>
      <w:r w:rsidR="004F2BCB" w:rsidRPr="00B255F5">
        <w:t xml:space="preserve"> and pre-test</w:t>
      </w:r>
      <w:bookmarkEnd w:id="42"/>
    </w:p>
    <w:p w14:paraId="4D24129E" w14:textId="1EBA1437" w:rsidR="00FF6E1D" w:rsidRPr="00B255F5" w:rsidRDefault="00C05F0A" w:rsidP="001A499E">
      <w:r>
        <w:t xml:space="preserve">Recommended. Certain studies may </w:t>
      </w:r>
      <w:r w:rsidR="001A499E">
        <w:t>mention</w:t>
      </w:r>
      <w:r>
        <w:t xml:space="preserve"> instead, inter</w:t>
      </w:r>
      <w:r w:rsidR="001A499E">
        <w:t>v</w:t>
      </w:r>
      <w:r>
        <w:t>iew guide and pilot</w:t>
      </w:r>
      <w:r w:rsidR="001A499E">
        <w:t xml:space="preserve"> test</w:t>
      </w:r>
    </w:p>
    <w:p w14:paraId="46A0BFCD" w14:textId="651EC248" w:rsidR="00FF6E1D" w:rsidRPr="00B255F5" w:rsidRDefault="00FF6E1D" w:rsidP="00B60766">
      <w:pPr>
        <w:pStyle w:val="Heading2"/>
      </w:pPr>
      <w:bookmarkStart w:id="43" w:name="_Toc57820992"/>
      <w:bookmarkStart w:id="44" w:name="_Toc75131238"/>
      <w:r w:rsidRPr="00B255F5">
        <w:t>Measures</w:t>
      </w:r>
      <w:bookmarkEnd w:id="43"/>
      <w:bookmarkEnd w:id="44"/>
      <w:r w:rsidRPr="00B255F5">
        <w:t xml:space="preserve"> </w:t>
      </w:r>
    </w:p>
    <w:p w14:paraId="73AF0943" w14:textId="10B76568" w:rsidR="00FF6E1D" w:rsidRPr="00B255F5" w:rsidRDefault="00FC3370" w:rsidP="00B60766">
      <w:r>
        <w:t xml:space="preserve">The measures used in this study were all drawn </w:t>
      </w:r>
      <w:r w:rsidR="00DB7774">
        <w:t>up</w:t>
      </w:r>
      <w:r>
        <w:t>on previously published studies and pretested scales</w:t>
      </w:r>
      <w:r w:rsidR="00FF6E1D" w:rsidRPr="00B255F5">
        <w:t xml:space="preserve">. </w:t>
      </w:r>
    </w:p>
    <w:p w14:paraId="6E4C344F" w14:textId="12ACD5D4" w:rsidR="00D71C01" w:rsidRPr="00B255F5" w:rsidRDefault="001A499E" w:rsidP="00B60766">
      <w:pPr>
        <w:rPr>
          <w:i/>
          <w:iCs/>
        </w:rPr>
      </w:pPr>
      <w:r>
        <w:rPr>
          <w:b/>
          <w:bCs/>
          <w:i/>
          <w:iCs/>
        </w:rPr>
        <w:t>Variable name</w:t>
      </w:r>
      <w:r w:rsidR="00FC3370" w:rsidRPr="00B60766">
        <w:rPr>
          <w:b/>
          <w:bCs/>
          <w:i/>
          <w:iCs/>
        </w:rPr>
        <w:t xml:space="preserve">. </w:t>
      </w:r>
      <w:r w:rsidR="00D71C01" w:rsidRPr="00B255F5">
        <w:t>It was adapted from the original scale</w:t>
      </w:r>
      <w:r w:rsidR="00E05289" w:rsidRPr="00B255F5">
        <w:t xml:space="preserve"> </w:t>
      </w:r>
      <w:r w:rsidR="00FC3370">
        <w:t>from</w:t>
      </w:r>
      <w:r w:rsidR="00FC3370" w:rsidRPr="00B255F5">
        <w:t xml:space="preserve"> </w:t>
      </w:r>
      <w:r w:rsidR="00E05289" w:rsidRPr="00B60766">
        <w:fldChar w:fldCharType="begin"/>
      </w:r>
      <w:r w:rsidR="00E05289" w:rsidRPr="00B255F5">
        <w:instrText xml:space="preserve"> ADDIN EN.CITE &lt;EndNote&gt;&lt;Cite AuthorYear="1"&gt;&lt;Author&gt;Henle&lt;/Author&gt;&lt;Year&gt;2019&lt;/Year&gt;&lt;RecNum&gt;5&lt;/RecNum&gt;&lt;DisplayText&gt;Henle et al. (2019)&lt;/DisplayText&gt;&lt;record&gt;&lt;rec-number&gt;5&lt;/rec-number&gt;&lt;foreign-keys&gt;&lt;key app="EN" db-id="rwrz5x9etafxs7eaarwxrzdieap02drpawxw" timestamp="1602455014"&gt;5&lt;/key&gt;&lt;/foreign-keys&gt;&lt;ref-type name="Journal Article"&gt;17&lt;/ref-type&gt;&lt;contributors&gt;&lt;authors&gt;&lt;author&gt;Henle, C. A.&lt;/author&gt;&lt;author&gt;Dineen, B. R.&lt;/author&gt;&lt;author&gt;Duffy, M. K.&lt;/author&gt;&lt;/authors&gt;&lt;/contributors&gt;&lt;titles&gt;&lt;title&gt;Assessing Intentional Resume Deception: Development and Nomological Network of a Resume Fraud Measure&lt;/title&gt;&lt;secondary-title&gt;Journal of Business &amp;amp; Psychology&lt;/secondary-title&gt;&lt;/titles&gt;&lt;periodical&gt;&lt;full-title&gt;Journal of Business &amp;amp; Psychology&lt;/full-title&gt;&lt;/periodical&gt;&lt;pages&gt;87-106&lt;/pages&gt;&lt;volume&gt;34&lt;/volume&gt;&lt;number&gt;1&lt;/number&gt;&lt;keywords&gt;&lt;keyword&gt;FRAUD&lt;/keyword&gt;&lt;keyword&gt;JOB hunting&lt;/keyword&gt;&lt;keyword&gt;ATTITUDES toward work&lt;/keyword&gt;&lt;keyword&gt;HUMAN behavior&lt;/keyword&gt;&lt;keyword&gt;JOB satisfaction&lt;/keyword&gt;&lt;keyword&gt;Job search&lt;/keyword&gt;&lt;keyword&gt;Lying&lt;/keyword&gt;&lt;keyword&gt;Resume fraud&lt;/keyword&gt;&lt;keyword&gt;Scale development&lt;/keyword&gt;&lt;/keywords&gt;&lt;dates&gt;&lt;year&gt;2019&lt;/year&gt;&lt;/dates&gt;&lt;isbn&gt;08893268&lt;/isbn&gt;&lt;accession-num&gt;134622740&lt;/accession-num&gt;&lt;work-type&gt;Article&lt;/work-type&gt;&lt;urls&gt;&lt;related-urls&gt;&lt;url&gt;http://search.ebscohost.com/login.aspx?direct=true&amp;amp;AuthType=ip,uid&amp;amp;db=asn&amp;amp;AN=134622740&amp;amp;lang=pt-pt&amp;amp;site=ehost-live&amp;amp;scope=site&lt;/url&gt;&lt;/related-urls&gt;&lt;/urls&gt;&lt;electronic-resource-num&gt;10.1007/s10869-017-9527-4&lt;/electronic-resource-num&gt;&lt;remote-database-name&gt;Academic Search Ultimate&lt;/remote-database-name&gt;&lt;remote-database-provider&gt;EBSCOhost&lt;/remote-database-provider&gt;&lt;/record&gt;&lt;/Cite&gt;&lt;/EndNote&gt;</w:instrText>
      </w:r>
      <w:r w:rsidR="00E05289" w:rsidRPr="00B60766">
        <w:fldChar w:fldCharType="separate"/>
      </w:r>
      <w:r w:rsidR="00E05289" w:rsidRPr="00B255F5">
        <w:rPr>
          <w:noProof/>
        </w:rPr>
        <w:t>Henle et al. (2019)</w:t>
      </w:r>
      <w:r w:rsidR="00E05289" w:rsidRPr="00B60766">
        <w:fldChar w:fldCharType="end"/>
      </w:r>
      <w:r w:rsidR="00E05289" w:rsidRPr="00B255F5">
        <w:t xml:space="preserve"> which included three dimensions (47 items in total)</w:t>
      </w:r>
      <w:r w:rsidR="00FC3370">
        <w:t xml:space="preserve"> to measure </w:t>
      </w:r>
      <w:r>
        <w:t>variable name</w:t>
      </w:r>
      <w:r w:rsidR="00FC3370">
        <w:t>. In this study</w:t>
      </w:r>
      <w:r w:rsidR="005A7B99" w:rsidRPr="00B255F5">
        <w:t xml:space="preserve"> </w:t>
      </w:r>
      <w:r w:rsidR="00E05289" w:rsidRPr="00B255F5">
        <w:t>only the</w:t>
      </w:r>
      <w:r w:rsidR="00845FC8" w:rsidRPr="00B255F5">
        <w:t xml:space="preserve"> </w:t>
      </w:r>
      <w:r>
        <w:t>ABC</w:t>
      </w:r>
      <w:r w:rsidR="00FC2FDE" w:rsidRPr="00B255F5">
        <w:t xml:space="preserve"> dimension</w:t>
      </w:r>
      <w:r w:rsidR="00845FC8" w:rsidRPr="00B255F5">
        <w:t xml:space="preserve"> </w:t>
      </w:r>
      <w:r w:rsidR="00E05289" w:rsidRPr="00B255F5">
        <w:t>was considered (</w:t>
      </w:r>
      <w:r w:rsidR="00FC2FDE" w:rsidRPr="00B255F5">
        <w:t>17</w:t>
      </w:r>
      <w:r w:rsidR="00D71C01" w:rsidRPr="00B255F5">
        <w:t xml:space="preserve"> items</w:t>
      </w:r>
      <w:r w:rsidR="00E05289" w:rsidRPr="00B255F5">
        <w:t xml:space="preserve">) </w:t>
      </w:r>
      <w:r w:rsidR="00D71C01" w:rsidRPr="00B255F5">
        <w:t xml:space="preserve">to measure </w:t>
      </w:r>
      <w:r w:rsidR="00FC3370">
        <w:t xml:space="preserve">the perceived </w:t>
      </w:r>
      <w:r>
        <w:rPr>
          <w:i/>
          <w:iCs/>
        </w:rPr>
        <w:t>variable name</w:t>
      </w:r>
      <w:r w:rsidR="00256411" w:rsidRPr="00B255F5">
        <w:rPr>
          <w:i/>
          <w:iCs/>
        </w:rPr>
        <w:t>.</w:t>
      </w:r>
    </w:p>
    <w:p w14:paraId="76494827" w14:textId="74CEA6A0" w:rsidR="00256411" w:rsidRPr="00B255F5" w:rsidRDefault="00432DAD" w:rsidP="00B60766">
      <w:pPr>
        <w:rPr>
          <w:bCs/>
        </w:rPr>
      </w:pPr>
      <w:r w:rsidRPr="00B255F5">
        <w:t>T</w:t>
      </w:r>
      <w:r w:rsidR="00FC2FDE" w:rsidRPr="00B255F5">
        <w:t xml:space="preserve">he original </w:t>
      </w:r>
      <w:r w:rsidR="00845FC8" w:rsidRPr="00B255F5">
        <w:t>measure</w:t>
      </w:r>
      <w:r w:rsidR="00FC2FDE" w:rsidRPr="00B255F5">
        <w:t xml:space="preserve"> </w:t>
      </w:r>
      <w:r w:rsidRPr="00B255F5">
        <w:t>is</w:t>
      </w:r>
      <w:r w:rsidR="00FC2FDE" w:rsidRPr="00B255F5">
        <w:t xml:space="preserve"> a self-report measure, i.e., </w:t>
      </w:r>
      <w:r w:rsidRPr="00B255F5">
        <w:t xml:space="preserve">the </w:t>
      </w:r>
      <w:r w:rsidR="00491148" w:rsidRPr="00B255F5">
        <w:t>items asses</w:t>
      </w:r>
      <w:r w:rsidR="005A7B99" w:rsidRPr="00B255F5">
        <w:t>s</w:t>
      </w:r>
      <w:r w:rsidRPr="00B255F5">
        <w:t xml:space="preserve"> whether the respondent had </w:t>
      </w:r>
      <w:r w:rsidR="00FC3370">
        <w:t xml:space="preserve">(or not) </w:t>
      </w:r>
      <w:r w:rsidRPr="00B255F5">
        <w:t>a certain behavior, whereas in the present study, respondents rate</w:t>
      </w:r>
      <w:r w:rsidR="00FC3370">
        <w:t>d</w:t>
      </w:r>
      <w:r w:rsidRPr="00B255F5">
        <w:t xml:space="preserve"> </w:t>
      </w:r>
      <w:r w:rsidR="00FC3370">
        <w:t xml:space="preserve">the </w:t>
      </w:r>
      <w:r w:rsidR="00FC3370">
        <w:rPr>
          <w:bCs/>
        </w:rPr>
        <w:t>extent to which</w:t>
      </w:r>
      <w:r w:rsidR="00256411" w:rsidRPr="00B255F5">
        <w:rPr>
          <w:bCs/>
        </w:rPr>
        <w:t xml:space="preserve"> </w:t>
      </w:r>
      <w:r w:rsidR="001A499E">
        <w:rPr>
          <w:bCs/>
        </w:rPr>
        <w:t>…..</w:t>
      </w:r>
      <w:r w:rsidR="00256411" w:rsidRPr="00B255F5">
        <w:rPr>
          <w:bCs/>
        </w:rPr>
        <w:t>. Some items include “</w:t>
      </w:r>
      <w:r w:rsidR="001A499E">
        <w:rPr>
          <w:bCs/>
          <w:i/>
          <w:iCs/>
        </w:rPr>
        <w:t>item 1</w:t>
      </w:r>
      <w:r w:rsidR="00256411" w:rsidRPr="00B255F5">
        <w:rPr>
          <w:bCs/>
        </w:rPr>
        <w:t xml:space="preserve">” and </w:t>
      </w:r>
      <w:r w:rsidR="003E0898" w:rsidRPr="00B255F5">
        <w:rPr>
          <w:bCs/>
        </w:rPr>
        <w:t>“</w:t>
      </w:r>
      <w:r w:rsidR="001A499E">
        <w:rPr>
          <w:bCs/>
          <w:i/>
          <w:iCs/>
        </w:rPr>
        <w:t>item 2</w:t>
      </w:r>
      <w:r w:rsidR="00256411" w:rsidRPr="00B255F5">
        <w:rPr>
          <w:bCs/>
        </w:rPr>
        <w:t>”.</w:t>
      </w:r>
      <w:r w:rsidR="00FC3370">
        <w:rPr>
          <w:bCs/>
        </w:rPr>
        <w:t xml:space="preserve"> </w:t>
      </w:r>
      <w:r w:rsidR="00FC3370">
        <w:t>A</w:t>
      </w:r>
      <w:r w:rsidR="00FC3370" w:rsidRPr="0025191C">
        <w:t xml:space="preserve"> 7-point </w:t>
      </w:r>
      <w:r w:rsidR="00FC3370">
        <w:t xml:space="preserve">Likert response </w:t>
      </w:r>
      <w:r w:rsidR="00FC3370" w:rsidRPr="0025191C">
        <w:t xml:space="preserve">scale </w:t>
      </w:r>
      <w:r w:rsidR="00FC3370">
        <w:t xml:space="preserve">was used </w:t>
      </w:r>
      <w:r w:rsidR="00FC3370" w:rsidRPr="0025191C">
        <w:t>(1=</w:t>
      </w:r>
      <w:r w:rsidR="00FC3370" w:rsidRPr="00651455">
        <w:rPr>
          <w:bCs/>
        </w:rPr>
        <w:t xml:space="preserve"> </w:t>
      </w:r>
      <w:r w:rsidR="00FC3370" w:rsidRPr="001A499E">
        <w:rPr>
          <w:bCs/>
          <w:i/>
          <w:iCs/>
        </w:rPr>
        <w:t>Not at all</w:t>
      </w:r>
      <w:r w:rsidR="00FC3370" w:rsidRPr="00651455">
        <w:rPr>
          <w:bCs/>
        </w:rPr>
        <w:t xml:space="preserve">; 7 </w:t>
      </w:r>
      <w:r w:rsidR="001A499E">
        <w:rPr>
          <w:bCs/>
        </w:rPr>
        <w:t>=</w:t>
      </w:r>
      <w:r w:rsidR="00FC3370" w:rsidRPr="00651455">
        <w:rPr>
          <w:bCs/>
        </w:rPr>
        <w:t xml:space="preserve"> </w:t>
      </w:r>
      <w:r w:rsidR="00FC3370" w:rsidRPr="001A499E">
        <w:rPr>
          <w:bCs/>
          <w:i/>
          <w:iCs/>
        </w:rPr>
        <w:t>Completely</w:t>
      </w:r>
      <w:r w:rsidR="00FC3370" w:rsidRPr="00B255F5">
        <w:rPr>
          <w:bCs/>
        </w:rPr>
        <w:t xml:space="preserve">) </w:t>
      </w:r>
      <w:r w:rsidR="00256411" w:rsidRPr="00B255F5">
        <w:rPr>
          <w:bCs/>
        </w:rPr>
        <w:t xml:space="preserve"> The internal consistency of this scale (Cronbach alfa) was 0</w:t>
      </w:r>
      <w:r w:rsidR="004205A3" w:rsidRPr="00B255F5">
        <w:rPr>
          <w:bCs/>
        </w:rPr>
        <w:t>,</w:t>
      </w:r>
      <w:r w:rsidR="00256411" w:rsidRPr="00B255F5">
        <w:rPr>
          <w:bCs/>
        </w:rPr>
        <w:t>96</w:t>
      </w:r>
      <w:r w:rsidR="004205A3" w:rsidRPr="00B255F5">
        <w:rPr>
          <w:bCs/>
        </w:rPr>
        <w:t>0</w:t>
      </w:r>
      <w:r w:rsidR="00256411" w:rsidRPr="00B255F5">
        <w:rPr>
          <w:bCs/>
        </w:rPr>
        <w:t xml:space="preserve"> which represents a high internal consistency, similar to the one obtained by </w:t>
      </w:r>
      <w:r w:rsidR="00256411" w:rsidRPr="00B60766">
        <w:rPr>
          <w:bCs/>
        </w:rPr>
        <w:fldChar w:fldCharType="begin"/>
      </w:r>
      <w:r w:rsidR="00256411" w:rsidRPr="00B255F5">
        <w:rPr>
          <w:bCs/>
        </w:rPr>
        <w:instrText xml:space="preserve"> ADDIN EN.CITE &lt;EndNote&gt;&lt;Cite AuthorYear="1"&gt;&lt;Author&gt;Henle&lt;/Author&gt;&lt;Year&gt;2019&lt;/Year&gt;&lt;RecNum&gt;5&lt;/RecNum&gt;&lt;DisplayText&gt;Henle et al. (2019)&lt;/DisplayText&gt;&lt;record&gt;&lt;rec-number&gt;5&lt;/rec-number&gt;&lt;foreign-keys&gt;&lt;key app="EN" db-id="rwrz5x9etafxs7eaarwxrzdieap02drpawxw" timestamp="1602455014"&gt;5&lt;/key&gt;&lt;/foreign-keys&gt;&lt;ref-type name="Journal Article"&gt;17&lt;/ref-type&gt;&lt;contributors&gt;&lt;authors&gt;&lt;author&gt;Henle, C. A.&lt;/author&gt;&lt;author&gt;Dineen, B. R.&lt;/author&gt;&lt;author&gt;Duffy, M. K.&lt;/author&gt;&lt;/authors&gt;&lt;/contributors&gt;&lt;titles&gt;&lt;title&gt;Assessing Intentional Resume Deception: Development and Nomological Network of a Resume Fraud Measure&lt;/title&gt;&lt;secondary-title&gt;Journal of Business &amp;amp; Psychology&lt;/secondary-title&gt;&lt;/titles&gt;&lt;periodical&gt;&lt;full-title&gt;Journal of Business &amp;amp; Psychology&lt;/full-title&gt;&lt;/periodical&gt;&lt;pages&gt;87-106&lt;/pages&gt;&lt;volume&gt;34&lt;/volume&gt;&lt;number&gt;1&lt;/number&gt;&lt;keywords&gt;&lt;keyword&gt;FRAUD&lt;/keyword&gt;&lt;keyword&gt;JOB hunting&lt;/keyword&gt;&lt;keyword&gt;ATTITUDES toward work&lt;/keyword&gt;&lt;keyword&gt;HUMAN behavior&lt;/keyword&gt;&lt;keyword&gt;JOB satisfaction&lt;/keyword&gt;&lt;keyword&gt;Job search&lt;/keyword&gt;&lt;keyword&gt;Lying&lt;/keyword&gt;&lt;keyword&gt;Resume fraud&lt;/keyword&gt;&lt;keyword&gt;Scale development&lt;/keyword&gt;&lt;/keywords&gt;&lt;dates&gt;&lt;year&gt;2019&lt;/year&gt;&lt;/dates&gt;&lt;isbn&gt;08893268&lt;/isbn&gt;&lt;accession-num&gt;134622740&lt;/accession-num&gt;&lt;work-type&gt;Article&lt;/work-type&gt;&lt;urls&gt;&lt;related-urls&gt;&lt;url&gt;http://search.ebscohost.com/login.aspx?direct=true&amp;amp;AuthType=ip,uid&amp;amp;db=asn&amp;amp;AN=134622740&amp;amp;lang=pt-pt&amp;amp;site=ehost-live&amp;amp;scope=site&lt;/url&gt;&lt;/related-urls&gt;&lt;/urls&gt;&lt;electronic-resource-num&gt;10.1007/s10869-017-9527-4&lt;/electronic-resource-num&gt;&lt;remote-database-name&gt;Academic Search Ultimate&lt;/remote-database-name&gt;&lt;remote-database-provider&gt;EBSCOhost&lt;/remote-database-provider&gt;&lt;/record&gt;&lt;/Cite&gt;&lt;/EndNote&gt;</w:instrText>
      </w:r>
      <w:r w:rsidR="00256411" w:rsidRPr="00B60766">
        <w:rPr>
          <w:bCs/>
        </w:rPr>
        <w:fldChar w:fldCharType="separate"/>
      </w:r>
      <w:r w:rsidR="00256411" w:rsidRPr="00B255F5">
        <w:rPr>
          <w:bCs/>
          <w:noProof/>
        </w:rPr>
        <w:t>Henle et al. (2019)</w:t>
      </w:r>
      <w:r w:rsidR="00256411" w:rsidRPr="00B60766">
        <w:rPr>
          <w:bCs/>
        </w:rPr>
        <w:fldChar w:fldCharType="end"/>
      </w:r>
      <w:r w:rsidR="00256411" w:rsidRPr="00B255F5">
        <w:rPr>
          <w:bCs/>
        </w:rPr>
        <w:t>.</w:t>
      </w:r>
    </w:p>
    <w:p w14:paraId="5ED4BE78" w14:textId="3A8B46B3" w:rsidR="008B1FFC" w:rsidRPr="00B255F5" w:rsidRDefault="001A499E" w:rsidP="00B60766">
      <w:bookmarkStart w:id="45" w:name="_Toc57820997"/>
      <w:r>
        <w:rPr>
          <w:b/>
          <w:bCs/>
          <w:i/>
          <w:iCs/>
        </w:rPr>
        <w:t>Repeat for all measures exactly as per the above paragraph.</w:t>
      </w:r>
      <w:r w:rsidR="00425167" w:rsidRPr="00B255F5" w:rsidDel="00425167">
        <w:t xml:space="preserve"> </w:t>
      </w:r>
    </w:p>
    <w:p w14:paraId="0927E2AD" w14:textId="5C3350C8" w:rsidR="003F68BB" w:rsidRPr="00B255F5" w:rsidRDefault="00FF6E1D" w:rsidP="00B60766">
      <w:bookmarkStart w:id="46" w:name="_Toc75131243"/>
      <w:r w:rsidRPr="00B60766">
        <w:rPr>
          <w:b/>
          <w:bCs/>
          <w:i/>
          <w:iCs/>
        </w:rPr>
        <w:t>Control variables</w:t>
      </w:r>
      <w:bookmarkEnd w:id="45"/>
      <w:bookmarkEnd w:id="46"/>
      <w:r w:rsidR="00425167">
        <w:t xml:space="preserve">. </w:t>
      </w:r>
      <w:r w:rsidR="00CA7FC2" w:rsidRPr="00B255F5">
        <w:t>To</w:t>
      </w:r>
      <w:r w:rsidR="00866B32" w:rsidRPr="00B255F5">
        <w:t xml:space="preserve"> control for potential </w:t>
      </w:r>
      <w:r w:rsidR="009C7695" w:rsidRPr="00B255F5">
        <w:t xml:space="preserve">bias </w:t>
      </w:r>
      <w:r w:rsidR="00942056" w:rsidRPr="00B255F5">
        <w:t>generated</w:t>
      </w:r>
      <w:r w:rsidR="00866B32" w:rsidRPr="00B255F5">
        <w:t xml:space="preserve"> by </w:t>
      </w:r>
      <w:r w:rsidR="001A499E">
        <w:t>…. (Control variables’ names)</w:t>
      </w:r>
      <w:r w:rsidR="00866B32" w:rsidRPr="00B255F5">
        <w:t xml:space="preserve">, </w:t>
      </w:r>
      <w:r w:rsidR="009C7695" w:rsidRPr="00B255F5">
        <w:t xml:space="preserve">all </w:t>
      </w:r>
      <w:r w:rsidR="00866B32" w:rsidRPr="00B255F5">
        <w:t xml:space="preserve">respondents were asked about </w:t>
      </w:r>
      <w:r w:rsidR="001A499E">
        <w:t>…</w:t>
      </w:r>
      <w:r w:rsidR="00A85C2B" w:rsidRPr="00B255F5">
        <w:t xml:space="preserve">. </w:t>
      </w:r>
      <w:r w:rsidR="00BF1178" w:rsidRPr="00B255F5">
        <w:t xml:space="preserve">These demographical </w:t>
      </w:r>
      <w:r w:rsidR="00DC0D83" w:rsidRPr="00B255F5">
        <w:t>characteristics</w:t>
      </w:r>
      <w:r w:rsidR="00BF1178" w:rsidRPr="00B255F5">
        <w:t xml:space="preserve"> may positively </w:t>
      </w:r>
      <w:r w:rsidR="00425167">
        <w:t xml:space="preserve">and </w:t>
      </w:r>
      <w:r w:rsidR="00BF1178" w:rsidRPr="00B255F5">
        <w:t xml:space="preserve">indirectly affect </w:t>
      </w:r>
      <w:r w:rsidR="001A499E">
        <w:t>name of the phenomenon</w:t>
      </w:r>
      <w:r w:rsidR="00C55F36" w:rsidRPr="00B255F5">
        <w:t xml:space="preserve"> </w:t>
      </w:r>
      <w:r w:rsidR="001A499E">
        <w:t>(</w:t>
      </w:r>
      <w:r w:rsidR="00C55F36" w:rsidRPr="00B60766">
        <w:fldChar w:fldCharType="begin"/>
      </w:r>
      <w:r w:rsidR="00C55F36" w:rsidRPr="00B255F5">
        <w:instrText xml:space="preserve"> ADDIN EN.CITE &lt;EndNote&gt;&lt;Cite&gt;&lt;Author&gt;Díaz&lt;/Author&gt;&lt;Year&gt;2019&lt;/Year&gt;&lt;RecNum&gt;177&lt;/RecNum&gt;&lt;DisplayText&gt;(Díaz, Marín, &amp;amp; Díaz, 2019)&lt;/DisplayText&gt;&lt;record&gt;&lt;rec-number&gt;177&lt;/rec-number&gt;&lt;foreign-keys&gt;&lt;key app="EN" db-id="rwrz5x9etafxs7eaarwxrzdieap02drpawxw" timestamp="1622376056"&gt;177&lt;/key&gt;&lt;/foreign-keys&gt;&lt;ref-type name="Journal Article"&gt;17&lt;/ref-type&gt;&lt;contributors&gt;&lt;authors&gt;&lt;author&gt;Díaz, A. B.&lt;/author&gt;&lt;author&gt;Marín, J. Y. R.&lt;/author&gt;&lt;author&gt;Díaz, Francisco J. M.&lt;/author&gt;&lt;/authors&gt;&lt;/contributors&gt;&lt;titles&gt;&lt;title&gt;The Irony of Choice in Recruitment: When Similarity Turns Recruiters to Other Candidates&lt;/title&gt;&lt;secondary-title&gt;M@n@gement&lt;/secondary-title&gt;&lt;short-title&gt;The Irony of Choice in Recruitment: When Similarity Turns Recruiters to Other Candidates&lt;/short-title&gt;&lt;translated-title&gt;The irony of choice in recruitment: When similarity turns recruiters to other candidates&lt;/translated-title&gt;&lt;/titles&gt;&lt;periodical&gt;&lt;full-title&gt;M@n@gement&lt;/full-title&gt;&lt;/periodical&gt;&lt;pages&gt;466-486&lt;/pages&gt;&lt;volume&gt;22&lt;/volume&gt;&lt;number&gt;3&lt;/number&gt;&lt;dates&gt;&lt;year&gt;2019&lt;/year&gt;&lt;/dates&gt;&lt;urls&gt;&lt;related-urls&gt;&lt;url&gt;https://www.cairn.info/revue-management-2019-3-page-466.htm&lt;/url&gt;&lt;url&gt;https://www.cairn.info/load_pdf.php?ID_ARTICLE=MANA_223_0466&lt;/url&gt;&lt;/related-urls&gt;&lt;/urls&gt;&lt;electronic-resource-num&gt;10.3917/mana.223.0466&lt;/electronic-resource-num&gt;&lt;remote-database-name&gt;Cairn.info&lt;/remote-database-name&gt;&lt;remote-database-provider&gt;Cairn.info&lt;/remote-database-provider&gt;&lt;language&gt;Fr&lt;/language&gt;&lt;/record&gt;&lt;/Cite&gt;&lt;/EndNote&gt;</w:instrText>
      </w:r>
      <w:r w:rsidR="00C55F36" w:rsidRPr="00B60766">
        <w:fldChar w:fldCharType="separate"/>
      </w:r>
      <w:r w:rsidR="001A499E">
        <w:rPr>
          <w:noProof/>
        </w:rPr>
        <w:t>References, 2002)</w:t>
      </w:r>
      <w:r w:rsidR="00425167" w:rsidRPr="0025191C">
        <w:rPr>
          <w:noProof/>
        </w:rPr>
        <w:t>.</w:t>
      </w:r>
      <w:r w:rsidR="00C55F36" w:rsidRPr="00B60766">
        <w:fldChar w:fldCharType="end"/>
      </w:r>
      <w:r w:rsidR="00425167">
        <w:t xml:space="preserve"> </w:t>
      </w:r>
    </w:p>
    <w:p w14:paraId="4A3191AE" w14:textId="68179600" w:rsidR="001A499E" w:rsidRDefault="002D30D0" w:rsidP="006A7643">
      <w:pPr>
        <w:pStyle w:val="Heading2"/>
      </w:pPr>
      <w:bookmarkStart w:id="47" w:name="_Toc75131244"/>
      <w:r w:rsidRPr="00B255F5">
        <w:lastRenderedPageBreak/>
        <w:t xml:space="preserve">Procedure </w:t>
      </w:r>
      <w:r w:rsidR="001A499E">
        <w:t>of data collection</w:t>
      </w:r>
    </w:p>
    <w:p w14:paraId="24050982" w14:textId="77777777" w:rsidR="001A499E" w:rsidRPr="00B255F5" w:rsidRDefault="001A499E" w:rsidP="001A499E">
      <w:pPr>
        <w:rPr>
          <w:lang w:eastAsia="en-US"/>
        </w:rPr>
      </w:pPr>
      <w:r w:rsidRPr="00B255F5">
        <w:rPr>
          <w:lang w:eastAsia="en-US"/>
        </w:rPr>
        <w:t>The questionnaire was made available in.</w:t>
      </w:r>
    </w:p>
    <w:p w14:paraId="5A2FC32A" w14:textId="732E9318" w:rsidR="003F68BB" w:rsidRPr="00B255F5" w:rsidRDefault="001A499E" w:rsidP="006A7643">
      <w:pPr>
        <w:pStyle w:val="Heading2"/>
      </w:pPr>
      <w:r>
        <w:t>S</w:t>
      </w:r>
      <w:r w:rsidR="002D30D0" w:rsidRPr="00B255F5">
        <w:t>ample</w:t>
      </w:r>
      <w:bookmarkEnd w:id="47"/>
    </w:p>
    <w:p w14:paraId="4AA35750" w14:textId="77777777" w:rsidR="006A7643" w:rsidRDefault="006A7643" w:rsidP="00B60766">
      <w:pPr>
        <w:pStyle w:val="Style1"/>
        <w:rPr>
          <w:lang w:eastAsia="en-US"/>
        </w:rPr>
      </w:pPr>
      <w:r>
        <w:rPr>
          <w:lang w:eastAsia="en-US"/>
        </w:rPr>
        <w:t>This section might be named “Research participants” – which is more adequate to qualitative studies.</w:t>
      </w:r>
    </w:p>
    <w:p w14:paraId="0CCBE28D" w14:textId="4939D4BE" w:rsidR="00987BF2" w:rsidRPr="00B60766" w:rsidRDefault="000A7D43" w:rsidP="00B60766">
      <w:pPr>
        <w:pStyle w:val="Style1"/>
      </w:pPr>
      <w:r>
        <w:rPr>
          <w:lang w:eastAsia="en-US"/>
        </w:rPr>
        <w:t xml:space="preserve">This study targets </w:t>
      </w:r>
      <w:r w:rsidR="001A499E">
        <w:rPr>
          <w:lang w:eastAsia="en-US"/>
        </w:rPr>
        <w:t xml:space="preserve">… </w:t>
      </w:r>
      <w:proofErr w:type="gramStart"/>
      <w:r w:rsidR="001A499E">
        <w:rPr>
          <w:lang w:eastAsia="en-US"/>
        </w:rPr>
        <w:t>who?</w:t>
      </w:r>
      <w:r>
        <w:rPr>
          <w:lang w:eastAsia="en-US"/>
        </w:rPr>
        <w:t>,</w:t>
      </w:r>
      <w:proofErr w:type="gramEnd"/>
      <w:r>
        <w:rPr>
          <w:lang w:eastAsia="en-US"/>
        </w:rPr>
        <w:t xml:space="preserve"> for two main reasons. Firstly, </w:t>
      </w:r>
      <w:r w:rsidR="001A499E">
        <w:t>……</w:t>
      </w:r>
      <w:r>
        <w:t xml:space="preserve"> </w:t>
      </w:r>
      <w:r w:rsidR="00987BF2" w:rsidRPr="00987BF2">
        <w:t xml:space="preserve">A second reason for targeting </w:t>
      </w:r>
      <w:proofErr w:type="gramStart"/>
      <w:r w:rsidR="001A499E">
        <w:t>….</w:t>
      </w:r>
      <w:r w:rsidR="00987BF2" w:rsidRPr="00987BF2">
        <w:t>.</w:t>
      </w:r>
      <w:proofErr w:type="gramEnd"/>
    </w:p>
    <w:p w14:paraId="624909A6" w14:textId="2229D320" w:rsidR="0026320D" w:rsidRPr="00B255F5" w:rsidRDefault="003F68BB" w:rsidP="00B60766">
      <w:pPr>
        <w:rPr>
          <w:lang w:eastAsia="en-US"/>
        </w:rPr>
      </w:pPr>
      <w:r w:rsidRPr="00B255F5">
        <w:rPr>
          <w:lang w:eastAsia="en-US"/>
        </w:rPr>
        <w:t xml:space="preserve">The number and characteristics of the respondents, per experimental condition, are </w:t>
      </w:r>
      <w:r w:rsidR="00A55288" w:rsidRPr="00B255F5">
        <w:rPr>
          <w:lang w:eastAsia="en-US"/>
        </w:rPr>
        <w:t>described</w:t>
      </w:r>
      <w:r w:rsidRPr="00B255F5">
        <w:rPr>
          <w:lang w:eastAsia="en-US"/>
        </w:rPr>
        <w:t xml:space="preserve"> in </w:t>
      </w:r>
      <w:r w:rsidR="001A499E">
        <w:rPr>
          <w:lang w:eastAsia="en-US"/>
        </w:rPr>
        <w:fldChar w:fldCharType="begin"/>
      </w:r>
      <w:r w:rsidR="001A499E">
        <w:rPr>
          <w:lang w:eastAsia="en-US"/>
        </w:rPr>
        <w:instrText xml:space="preserve"> REF _Ref82714216 \h </w:instrText>
      </w:r>
      <w:r w:rsidR="001A499E">
        <w:rPr>
          <w:lang w:eastAsia="en-US"/>
        </w:rPr>
      </w:r>
      <w:r w:rsidR="001A499E">
        <w:rPr>
          <w:lang w:eastAsia="en-US"/>
        </w:rPr>
        <w:fldChar w:fldCharType="separate"/>
      </w:r>
      <w:r w:rsidR="00987E74">
        <w:t xml:space="preserve">Table </w:t>
      </w:r>
      <w:r w:rsidR="00987E74">
        <w:rPr>
          <w:noProof/>
        </w:rPr>
        <w:t>4</w:t>
      </w:r>
      <w:r w:rsidR="001A499E">
        <w:rPr>
          <w:lang w:eastAsia="en-US"/>
        </w:rPr>
        <w:fldChar w:fldCharType="end"/>
      </w:r>
      <w:r w:rsidR="0026320D" w:rsidRPr="00B255F5">
        <w:rPr>
          <w:lang w:eastAsia="en-US"/>
        </w:rPr>
        <w:t>.</w:t>
      </w:r>
    </w:p>
    <w:p w14:paraId="049C2F53" w14:textId="2339D0D7" w:rsidR="0026320D" w:rsidRPr="00B255F5" w:rsidRDefault="0026320D" w:rsidP="00B60766">
      <w:pPr>
        <w:pStyle w:val="Style1"/>
        <w:rPr>
          <w:lang w:eastAsia="en-US"/>
        </w:rPr>
      </w:pPr>
    </w:p>
    <w:p w14:paraId="37C0866C" w14:textId="7D9B407E" w:rsidR="0026320D" w:rsidRPr="00651455" w:rsidRDefault="001A499E" w:rsidP="001A499E">
      <w:pPr>
        <w:pStyle w:val="Captation"/>
        <w:rPr>
          <w:lang w:eastAsia="en-US"/>
        </w:rPr>
      </w:pPr>
      <w:bookmarkStart w:id="48" w:name="_Ref82714216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987E74">
        <w:rPr>
          <w:noProof/>
        </w:rPr>
        <w:t>4</w:t>
      </w:r>
      <w:r>
        <w:fldChar w:fldCharType="end"/>
      </w:r>
      <w:bookmarkEnd w:id="48"/>
      <w:r>
        <w:t xml:space="preserve"> – Sample characteristics</w:t>
      </w:r>
    </w:p>
    <w:p w14:paraId="591D633F" w14:textId="37A301F9" w:rsidR="00BA0577" w:rsidRPr="00B255F5" w:rsidRDefault="00BA0577" w:rsidP="00B60766"/>
    <w:p w14:paraId="038F8A99" w14:textId="2E700902" w:rsidR="00BA0577" w:rsidRPr="00B255F5" w:rsidRDefault="00BA0577" w:rsidP="00B60766"/>
    <w:p w14:paraId="1B165BFC" w14:textId="669E35B6" w:rsidR="00BA0577" w:rsidRPr="00B255F5" w:rsidRDefault="006A7643" w:rsidP="006A7643">
      <w:pPr>
        <w:pStyle w:val="Heading2"/>
      </w:pPr>
      <w:r>
        <w:t>Data analysis</w:t>
      </w:r>
    </w:p>
    <w:p w14:paraId="32DA7A54" w14:textId="4C8835C7" w:rsidR="00BA0577" w:rsidRPr="00B255F5" w:rsidRDefault="006A7643" w:rsidP="00B60766">
      <w:r>
        <w:t>Depending on the complexity of the analysis, this section is highly recommended.</w:t>
      </w:r>
    </w:p>
    <w:p w14:paraId="0AD523C0" w14:textId="45099B17" w:rsidR="00BA0577" w:rsidRPr="00B255F5" w:rsidRDefault="00BA0577" w:rsidP="00B60766"/>
    <w:p w14:paraId="1C8FA101" w14:textId="4F2DD03C" w:rsidR="00BA0577" w:rsidRPr="00B255F5" w:rsidRDefault="00BA0577" w:rsidP="00B60766"/>
    <w:p w14:paraId="2B9A7BB8" w14:textId="54659020" w:rsidR="00BA0577" w:rsidRPr="00B255F5" w:rsidRDefault="00BA0577" w:rsidP="00B60766"/>
    <w:p w14:paraId="5756F6A9" w14:textId="147F022C" w:rsidR="00BA0577" w:rsidRPr="00B255F5" w:rsidRDefault="00BA0577" w:rsidP="00B60766"/>
    <w:p w14:paraId="709CB98F" w14:textId="77777777" w:rsidR="00025C71" w:rsidRDefault="00025C71" w:rsidP="00B60766">
      <w:pPr>
        <w:pStyle w:val="Heading1"/>
        <w:sectPr w:rsidR="00025C71" w:rsidSect="00075992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</w:p>
    <w:p w14:paraId="4058AB02" w14:textId="405DB51C" w:rsidR="003D3536" w:rsidRPr="00025C71" w:rsidRDefault="00830D7A" w:rsidP="00B60766">
      <w:pPr>
        <w:pStyle w:val="Heading1"/>
      </w:pPr>
      <w:bookmarkStart w:id="49" w:name="_Toc75131246"/>
      <w:r w:rsidRPr="00025C71">
        <w:lastRenderedPageBreak/>
        <w:t>Results</w:t>
      </w:r>
      <w:bookmarkEnd w:id="49"/>
    </w:p>
    <w:p w14:paraId="2B93400C" w14:textId="49BF7564" w:rsidR="003D3536" w:rsidRPr="00025C71" w:rsidRDefault="003D3536" w:rsidP="00B60766">
      <w:pPr>
        <w:pStyle w:val="Heading2"/>
      </w:pPr>
      <w:bookmarkStart w:id="50" w:name="_Toc75131247"/>
      <w:r w:rsidRPr="00025C71">
        <w:t xml:space="preserve">Sample </w:t>
      </w:r>
      <w:r w:rsidR="00025C71" w:rsidRPr="00025C71">
        <w:t>differences</w:t>
      </w:r>
      <w:r w:rsidRPr="00025C71">
        <w:t xml:space="preserve"> by experimental condition</w:t>
      </w:r>
      <w:bookmarkEnd w:id="50"/>
    </w:p>
    <w:p w14:paraId="4ECB1CF3" w14:textId="12321CD5" w:rsidR="00025C71" w:rsidRDefault="006A7643" w:rsidP="00B60766">
      <w:r>
        <w:t xml:space="preserve">Varies with the statistical analysis performed., so </w:t>
      </w:r>
      <w:r>
        <w:fldChar w:fldCharType="begin"/>
      </w:r>
      <w:r>
        <w:instrText xml:space="preserve"> REF _Ref82714486 \h </w:instrText>
      </w:r>
      <w:r>
        <w:fldChar w:fldCharType="separate"/>
      </w:r>
      <w:r w:rsidR="00987E74">
        <w:t>Table</w:t>
      </w:r>
      <w:r w:rsidR="00987E74" w:rsidRPr="00B255F5">
        <w:t xml:space="preserve"> </w:t>
      </w:r>
      <w:r w:rsidR="00987E74">
        <w:rPr>
          <w:noProof/>
        </w:rPr>
        <w:t>5</w:t>
      </w:r>
      <w:r>
        <w:fldChar w:fldCharType="end"/>
      </w:r>
      <w:r>
        <w:t xml:space="preserve"> presents the results.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6A7643" w14:paraId="01068241" w14:textId="77777777" w:rsidTr="006A7643">
        <w:tc>
          <w:tcPr>
            <w:tcW w:w="2123" w:type="dxa"/>
          </w:tcPr>
          <w:p w14:paraId="6D3F3E66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2E49AE37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5BAD41D4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20C357A8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400166FD" w14:textId="77777777" w:rsidTr="006A7643">
        <w:tc>
          <w:tcPr>
            <w:tcW w:w="2123" w:type="dxa"/>
          </w:tcPr>
          <w:p w14:paraId="71BFB042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61D9BA1A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78C57300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49D9B4FF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6D4356CA" w14:textId="77777777" w:rsidTr="006A7643">
        <w:tc>
          <w:tcPr>
            <w:tcW w:w="2123" w:type="dxa"/>
          </w:tcPr>
          <w:p w14:paraId="10D8D546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697A9E57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20196D7D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A8A0DE2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506D99F9" w14:textId="77777777" w:rsidTr="006A7643">
        <w:tc>
          <w:tcPr>
            <w:tcW w:w="2123" w:type="dxa"/>
          </w:tcPr>
          <w:p w14:paraId="4B656C5B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0CFACB55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C57416A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A754891" w14:textId="77777777" w:rsidR="006A7643" w:rsidRDefault="006A7643" w:rsidP="006A7643">
            <w:pPr>
              <w:ind w:firstLine="0"/>
              <w:rPr>
                <w:sz w:val="16"/>
                <w:szCs w:val="16"/>
              </w:rPr>
            </w:pPr>
          </w:p>
        </w:tc>
      </w:tr>
    </w:tbl>
    <w:p w14:paraId="40B8F42B" w14:textId="77777777" w:rsidR="006A7643" w:rsidRPr="00B255F5" w:rsidRDefault="006A7643" w:rsidP="006A7643">
      <w:pPr>
        <w:ind w:firstLine="0"/>
        <w:rPr>
          <w:sz w:val="16"/>
          <w:szCs w:val="16"/>
        </w:rPr>
      </w:pPr>
    </w:p>
    <w:p w14:paraId="5FCCE73D" w14:textId="3F6583AD" w:rsidR="00B47E83" w:rsidRDefault="003F41DB" w:rsidP="006A7643">
      <w:pPr>
        <w:pStyle w:val="Captation"/>
      </w:pPr>
      <w:bookmarkStart w:id="51" w:name="_Ref82714486"/>
      <w:bookmarkStart w:id="52" w:name="_Toc75343174"/>
      <w:r>
        <w:t>Table</w:t>
      </w:r>
      <w:r w:rsidR="00B47E83" w:rsidRPr="00B255F5">
        <w:t xml:space="preserve"> </w:t>
      </w:r>
      <w:r w:rsidR="0026320D" w:rsidRPr="00B60766">
        <w:fldChar w:fldCharType="begin"/>
      </w:r>
      <w:r w:rsidR="0026320D" w:rsidRPr="00B255F5">
        <w:instrText xml:space="preserve"> SEQ Table \* ARABIC </w:instrText>
      </w:r>
      <w:r w:rsidR="0026320D" w:rsidRPr="00B60766">
        <w:fldChar w:fldCharType="separate"/>
      </w:r>
      <w:r w:rsidR="00987E74">
        <w:rPr>
          <w:noProof/>
        </w:rPr>
        <w:t>5</w:t>
      </w:r>
      <w:r w:rsidR="0026320D" w:rsidRPr="00B60766">
        <w:fldChar w:fldCharType="end"/>
      </w:r>
      <w:bookmarkEnd w:id="51"/>
      <w:r w:rsidR="00B47E83" w:rsidRPr="00B255F5">
        <w:t xml:space="preserve"> –Test results for differences between experimental conditions</w:t>
      </w:r>
      <w:bookmarkEnd w:id="52"/>
    </w:p>
    <w:p w14:paraId="7FED0EFC" w14:textId="4DF9DC65" w:rsidR="006A7643" w:rsidRDefault="006A7643" w:rsidP="006A7643">
      <w:pPr>
        <w:pStyle w:val="Captation"/>
      </w:pPr>
    </w:p>
    <w:p w14:paraId="55497F50" w14:textId="24CAE8CB" w:rsidR="00D80BA1" w:rsidRPr="00B255F5" w:rsidRDefault="00007AF5" w:rsidP="00B60766">
      <w:pPr>
        <w:pStyle w:val="Heading2"/>
      </w:pPr>
      <w:bookmarkStart w:id="53" w:name="_Toc75131248"/>
      <w:r w:rsidRPr="00B255F5">
        <w:t>Scales validity</w:t>
      </w:r>
      <w:bookmarkEnd w:id="53"/>
    </w:p>
    <w:p w14:paraId="32FDF2DE" w14:textId="6ADC9273" w:rsidR="006A7643" w:rsidRDefault="006A7643" w:rsidP="006A7643">
      <w:r>
        <w:t xml:space="preserve">Varies with the statistical analysis performed., so </w:t>
      </w:r>
      <w:r>
        <w:fldChar w:fldCharType="begin"/>
      </w:r>
      <w:r>
        <w:instrText xml:space="preserve"> REF _Ref82714591 \h </w:instrText>
      </w:r>
      <w:r>
        <w:fldChar w:fldCharType="separate"/>
      </w:r>
      <w:r w:rsidR="00987E74">
        <w:t>Table</w:t>
      </w:r>
      <w:r w:rsidR="00987E74" w:rsidRPr="00651455">
        <w:t xml:space="preserve"> </w:t>
      </w:r>
      <w:r w:rsidR="00987E74">
        <w:rPr>
          <w:noProof/>
        </w:rPr>
        <w:t>6</w:t>
      </w:r>
      <w:r>
        <w:fldChar w:fldCharType="end"/>
      </w:r>
      <w:r>
        <w:t xml:space="preserve"> presents the results.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6A7643" w14:paraId="67BD91C3" w14:textId="77777777" w:rsidTr="00D06FE4">
        <w:tc>
          <w:tcPr>
            <w:tcW w:w="2123" w:type="dxa"/>
          </w:tcPr>
          <w:p w14:paraId="480C84B5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234BE295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14024E7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4D4834B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2409E6A1" w14:textId="77777777" w:rsidTr="00D06FE4">
        <w:tc>
          <w:tcPr>
            <w:tcW w:w="2123" w:type="dxa"/>
          </w:tcPr>
          <w:p w14:paraId="6E8DC48C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4FBA1F7A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2566576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77F270D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75FCD475" w14:textId="77777777" w:rsidTr="00D06FE4">
        <w:tc>
          <w:tcPr>
            <w:tcW w:w="2123" w:type="dxa"/>
          </w:tcPr>
          <w:p w14:paraId="2AE17E37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27B3C1A6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618C397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6F1439DD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</w:tr>
      <w:tr w:rsidR="006A7643" w14:paraId="5E788B7A" w14:textId="77777777" w:rsidTr="00D06FE4">
        <w:tc>
          <w:tcPr>
            <w:tcW w:w="2123" w:type="dxa"/>
          </w:tcPr>
          <w:p w14:paraId="7F6F9266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3" w:type="dxa"/>
          </w:tcPr>
          <w:p w14:paraId="765043AB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040F7A1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57687C61" w14:textId="77777777" w:rsidR="006A7643" w:rsidRDefault="006A7643" w:rsidP="00D06FE4">
            <w:pPr>
              <w:ind w:firstLine="0"/>
              <w:rPr>
                <w:sz w:val="16"/>
                <w:szCs w:val="16"/>
              </w:rPr>
            </w:pPr>
          </w:p>
        </w:tc>
      </w:tr>
    </w:tbl>
    <w:p w14:paraId="48ABE0EC" w14:textId="77777777" w:rsidR="008B1369" w:rsidRPr="00651455" w:rsidRDefault="008B1369" w:rsidP="001A499E">
      <w:pPr>
        <w:pStyle w:val="Captation"/>
      </w:pPr>
    </w:p>
    <w:p w14:paraId="1DCE121C" w14:textId="0900B274" w:rsidR="00007AF5" w:rsidRPr="00651455" w:rsidRDefault="003F41DB" w:rsidP="001A499E">
      <w:pPr>
        <w:pStyle w:val="Captation"/>
      </w:pPr>
      <w:bookmarkStart w:id="54" w:name="_Ref82714591"/>
      <w:bookmarkStart w:id="55" w:name="_Toc75343175"/>
      <w:r>
        <w:t>Table</w:t>
      </w:r>
      <w:r w:rsidR="00833CCC" w:rsidRPr="00651455">
        <w:t xml:space="preserve"> </w:t>
      </w:r>
      <w:r w:rsidR="0026320D" w:rsidRPr="00651455">
        <w:fldChar w:fldCharType="begin"/>
      </w:r>
      <w:r w:rsidR="0026320D" w:rsidRPr="00B255F5">
        <w:instrText xml:space="preserve"> SEQ Table \* ARABIC </w:instrText>
      </w:r>
      <w:r w:rsidR="0026320D" w:rsidRPr="00651455">
        <w:fldChar w:fldCharType="separate"/>
      </w:r>
      <w:r w:rsidR="00987E74">
        <w:rPr>
          <w:noProof/>
        </w:rPr>
        <w:t>6</w:t>
      </w:r>
      <w:r w:rsidR="0026320D" w:rsidRPr="00651455">
        <w:fldChar w:fldCharType="end"/>
      </w:r>
      <w:bookmarkEnd w:id="54"/>
      <w:r w:rsidR="00833CCC" w:rsidRPr="00651455">
        <w:t xml:space="preserve"> - Main research variables</w:t>
      </w:r>
      <w:bookmarkEnd w:id="55"/>
    </w:p>
    <w:p w14:paraId="1D1BA321" w14:textId="77777777" w:rsidR="00B47E83" w:rsidRPr="00B255F5" w:rsidRDefault="00B47E83" w:rsidP="001A499E">
      <w:pPr>
        <w:pStyle w:val="Captation"/>
      </w:pPr>
    </w:p>
    <w:p w14:paraId="362312C0" w14:textId="70790351" w:rsidR="00007AF5" w:rsidRPr="00B255F5" w:rsidRDefault="00007AF5" w:rsidP="00B60766">
      <w:pPr>
        <w:pStyle w:val="Heading2"/>
      </w:pPr>
      <w:bookmarkStart w:id="56" w:name="_Toc75131249"/>
      <w:r w:rsidRPr="00B255F5">
        <w:t xml:space="preserve">Descriptive </w:t>
      </w:r>
      <w:r w:rsidR="006A7643">
        <w:t>and correlational a</w:t>
      </w:r>
      <w:r w:rsidRPr="00B255F5">
        <w:t>nalysis</w:t>
      </w:r>
      <w:bookmarkEnd w:id="56"/>
    </w:p>
    <w:p w14:paraId="1FA21AD3" w14:textId="528ECB24" w:rsidR="007A7DC5" w:rsidRDefault="006A7643" w:rsidP="00B60766">
      <w:r>
        <w:t>Subsection required is most if not all quantitative studies</w:t>
      </w:r>
      <w:r w:rsidR="008B2FB2" w:rsidRPr="00B255F5">
        <w:t>.</w:t>
      </w:r>
    </w:p>
    <w:p w14:paraId="6C75E63E" w14:textId="4B1412BF" w:rsidR="003F41DB" w:rsidRDefault="003F41DB" w:rsidP="00B60766"/>
    <w:p w14:paraId="56B94572" w14:textId="7C794CBB" w:rsidR="00727323" w:rsidRPr="00B255F5" w:rsidRDefault="00727323" w:rsidP="00B60766"/>
    <w:p w14:paraId="49852078" w14:textId="77777777" w:rsidR="00FE63F6" w:rsidRDefault="00FE63F6" w:rsidP="00C05F0A">
      <w:pPr>
        <w:pStyle w:val="Heading4"/>
        <w:sectPr w:rsidR="00FE63F6" w:rsidSect="00075992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</w:p>
    <w:p w14:paraId="217662CA" w14:textId="4ADA21E5" w:rsidR="006A7643" w:rsidRPr="00B255F5" w:rsidRDefault="006A7643" w:rsidP="006A7643">
      <w:pPr>
        <w:ind w:firstLine="0"/>
      </w:pPr>
      <w:r>
        <w:rPr>
          <w:noProof/>
        </w:rPr>
        <w:lastRenderedPageBreak/>
        <w:drawing>
          <wp:inline distT="0" distB="0" distL="0" distR="0" wp14:anchorId="234D799E" wp14:editId="04C9C012">
            <wp:extent cx="8535035" cy="3736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3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BD99B" w14:textId="77777777" w:rsidR="004F6EB4" w:rsidRDefault="004F6EB4" w:rsidP="00B60766"/>
    <w:p w14:paraId="6F28D684" w14:textId="68F594DE" w:rsidR="006A7643" w:rsidRDefault="006A7643" w:rsidP="006A7643">
      <w:pPr>
        <w:pStyle w:val="Capta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987E74">
        <w:rPr>
          <w:noProof/>
        </w:rPr>
        <w:t>7</w:t>
      </w:r>
      <w:r>
        <w:fldChar w:fldCharType="end"/>
      </w:r>
      <w:r>
        <w:t xml:space="preserve"> – Descriptives and measures of association between the main research variables</w:t>
      </w:r>
    </w:p>
    <w:p w14:paraId="664CFCC5" w14:textId="77777777" w:rsidR="006A7643" w:rsidRDefault="006A7643" w:rsidP="00B60766"/>
    <w:p w14:paraId="01B1B1ED" w14:textId="0CBA68A3" w:rsidR="006A7643" w:rsidRPr="00B255F5" w:rsidRDefault="006A7643" w:rsidP="00B60766">
      <w:pPr>
        <w:sectPr w:rsidR="006A7643" w:rsidRPr="00B255F5" w:rsidSect="00727323">
          <w:pgSz w:w="16839" w:h="11907" w:orient="landscape" w:code="9"/>
          <w:pgMar w:top="1985" w:right="1701" w:bottom="1418" w:left="1701" w:header="720" w:footer="720" w:gutter="0"/>
          <w:cols w:space="720"/>
          <w:docGrid w:linePitch="326"/>
        </w:sectPr>
      </w:pPr>
    </w:p>
    <w:p w14:paraId="42454D99" w14:textId="77777777" w:rsidR="006A7643" w:rsidRDefault="004F6EB4" w:rsidP="006A7643">
      <w:r w:rsidRPr="00B255F5">
        <w:lastRenderedPageBreak/>
        <w:t xml:space="preserve">As noted, </w:t>
      </w:r>
      <w:r w:rsidR="006A7643">
        <w:t xml:space="preserve">main significant correlations are to be explained here using the appropriate notation </w:t>
      </w:r>
      <w:r w:rsidR="00B15F12" w:rsidRPr="00B255F5">
        <w:t>(</w:t>
      </w:r>
      <w:r w:rsidR="00B15F12" w:rsidRPr="00B255F5">
        <w:rPr>
          <w:i/>
          <w:iCs/>
        </w:rPr>
        <w:t>r</w:t>
      </w:r>
      <w:r w:rsidR="00EE6973">
        <w:rPr>
          <w:i/>
          <w:iCs/>
        </w:rPr>
        <w:t xml:space="preserve"> </w:t>
      </w:r>
      <w:r w:rsidR="00B15F12" w:rsidRPr="00B255F5">
        <w:rPr>
          <w:i/>
          <w:iCs/>
        </w:rPr>
        <w:t>=-</w:t>
      </w:r>
      <w:r w:rsidR="00B15F12" w:rsidRPr="00B60766">
        <w:t>0,131</w:t>
      </w:r>
      <w:r w:rsidR="00FB606C" w:rsidRPr="00B60766">
        <w:t>;</w:t>
      </w:r>
      <w:r w:rsidR="00FB606C" w:rsidRPr="00B255F5">
        <w:rPr>
          <w:i/>
          <w:iCs/>
        </w:rPr>
        <w:t xml:space="preserve"> p</w:t>
      </w:r>
      <w:r w:rsidR="00EE6973">
        <w:rPr>
          <w:i/>
          <w:iCs/>
        </w:rPr>
        <w:t xml:space="preserve"> </w:t>
      </w:r>
      <w:r w:rsidR="00FB606C" w:rsidRPr="00B255F5">
        <w:rPr>
          <w:i/>
          <w:iCs/>
        </w:rPr>
        <w:t>&lt;</w:t>
      </w:r>
      <w:r w:rsidR="00EE6973">
        <w:rPr>
          <w:i/>
          <w:iCs/>
        </w:rPr>
        <w:t xml:space="preserve"> </w:t>
      </w:r>
      <w:r w:rsidR="00FB606C" w:rsidRPr="00B60766">
        <w:t>0,01</w:t>
      </w:r>
      <w:r w:rsidR="00B15F12" w:rsidRPr="00B255F5">
        <w:t xml:space="preserve">) </w:t>
      </w:r>
      <w:bookmarkStart w:id="57" w:name="_Toc75131251"/>
    </w:p>
    <w:p w14:paraId="10CDFDC9" w14:textId="1437F882" w:rsidR="007A7DC5" w:rsidRPr="00B255F5" w:rsidRDefault="007A7DC5" w:rsidP="006A7643">
      <w:pPr>
        <w:pStyle w:val="Heading2"/>
      </w:pPr>
      <w:r w:rsidRPr="00B255F5">
        <w:t>Test of hypotheses</w:t>
      </w:r>
      <w:bookmarkEnd w:id="57"/>
    </w:p>
    <w:p w14:paraId="1FD770C6" w14:textId="558DD03A" w:rsidR="00D121BC" w:rsidRPr="00B255F5" w:rsidRDefault="003D0796" w:rsidP="00B60766">
      <w:r w:rsidRPr="00B255F5">
        <w:t>To test the hypotheses</w:t>
      </w:r>
      <w:r w:rsidR="00D121BC" w:rsidRPr="00B255F5">
        <w:t xml:space="preserve"> two </w:t>
      </w:r>
      <w:r w:rsidR="00AC2207">
        <w:t xml:space="preserve">different </w:t>
      </w:r>
      <w:r w:rsidR="00D121BC" w:rsidRPr="00B255F5">
        <w:t xml:space="preserve">statistic tests were </w:t>
      </w:r>
      <w:r w:rsidR="00AC2207">
        <w:t>us</w:t>
      </w:r>
      <w:r w:rsidR="00AC2207" w:rsidRPr="00B255F5">
        <w:t>ed</w:t>
      </w:r>
      <w:r w:rsidR="00D121BC" w:rsidRPr="00B255F5">
        <w:t>:</w:t>
      </w:r>
      <w:r w:rsidR="00B83952" w:rsidRPr="00B255F5">
        <w:t xml:space="preserve"> </w:t>
      </w:r>
      <w:r w:rsidR="00AC2207">
        <w:t>linear</w:t>
      </w:r>
      <w:r w:rsidR="00AC2207" w:rsidRPr="00B255F5">
        <w:t xml:space="preserve"> </w:t>
      </w:r>
      <w:r w:rsidR="00B83952" w:rsidRPr="00B255F5">
        <w:t>regression analysis</w:t>
      </w:r>
      <w:r w:rsidR="008B1369" w:rsidRPr="00B255F5">
        <w:t xml:space="preserve"> (</w:t>
      </w:r>
      <w:r w:rsidR="003F41DB">
        <w:t>Table</w:t>
      </w:r>
      <w:r w:rsidR="008B1369" w:rsidRPr="00B255F5">
        <w:t xml:space="preserve"> </w:t>
      </w:r>
      <w:r w:rsidR="006A7643">
        <w:t>X</w:t>
      </w:r>
      <w:r w:rsidR="008B1369" w:rsidRPr="00B255F5">
        <w:t>)</w:t>
      </w:r>
      <w:r w:rsidR="00236C01" w:rsidRPr="00B255F5">
        <w:t xml:space="preserve"> </w:t>
      </w:r>
      <w:r w:rsidR="00867F3D">
        <w:t xml:space="preserve">and </w:t>
      </w:r>
      <w:r w:rsidR="00D121BC" w:rsidRPr="00B255F5">
        <w:t>MANCOVA</w:t>
      </w:r>
      <w:r w:rsidR="000A082D" w:rsidRPr="00B255F5">
        <w:t xml:space="preserve"> analysis</w:t>
      </w:r>
      <w:r w:rsidR="008B1369" w:rsidRPr="00B255F5">
        <w:t xml:space="preserve"> (</w:t>
      </w:r>
      <w:r w:rsidR="003F41DB">
        <w:t>Table</w:t>
      </w:r>
      <w:r w:rsidR="008B1369" w:rsidRPr="00B255F5">
        <w:t xml:space="preserve"> </w:t>
      </w:r>
      <w:r w:rsidR="006A7643">
        <w:t>Z</w:t>
      </w:r>
      <w:r w:rsidR="008B1369" w:rsidRPr="00B255F5">
        <w:t>)</w:t>
      </w:r>
      <w:r w:rsidR="00060FE5">
        <w:t>.</w:t>
      </w:r>
    </w:p>
    <w:p w14:paraId="0D0E70E5" w14:textId="75154D05" w:rsidR="00060FE5" w:rsidRPr="00B255F5" w:rsidRDefault="006A7643" w:rsidP="00B60766">
      <w:r>
        <w:t xml:space="preserve">Insert the tables and then explain the main results using the appropriate statistical notations </w:t>
      </w:r>
    </w:p>
    <w:p w14:paraId="17940444" w14:textId="7A49F308" w:rsidR="00833CCC" w:rsidRDefault="003F41DB" w:rsidP="00B60766">
      <w:r>
        <w:t>Table</w:t>
      </w:r>
      <w:r w:rsidR="00833CCC" w:rsidRPr="00B255F5">
        <w:t xml:space="preserve"> </w:t>
      </w:r>
      <w:r w:rsidR="006A7643">
        <w:t>X</w:t>
      </w:r>
      <w:r w:rsidR="00833CCC" w:rsidRPr="00B255F5">
        <w:t xml:space="preserve"> presents a summary of all the regression analyses performed.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DF0F05" w14:paraId="6B739284" w14:textId="77777777" w:rsidTr="00DF0F05">
        <w:tc>
          <w:tcPr>
            <w:tcW w:w="1698" w:type="dxa"/>
          </w:tcPr>
          <w:p w14:paraId="46539122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0EF39501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31A7FE10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14CA7638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362603FB" w14:textId="77777777" w:rsidR="00DF0F05" w:rsidRDefault="00DF0F05" w:rsidP="00B60766">
            <w:pPr>
              <w:ind w:firstLine="0"/>
            </w:pPr>
          </w:p>
        </w:tc>
      </w:tr>
      <w:tr w:rsidR="00DF0F05" w14:paraId="614A529E" w14:textId="77777777" w:rsidTr="00DF0F05">
        <w:tc>
          <w:tcPr>
            <w:tcW w:w="1698" w:type="dxa"/>
          </w:tcPr>
          <w:p w14:paraId="4BC8C617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70644F2C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533E3DA0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15CEF9AC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404CE718" w14:textId="77777777" w:rsidR="00DF0F05" w:rsidRDefault="00DF0F05" w:rsidP="00B60766">
            <w:pPr>
              <w:ind w:firstLine="0"/>
            </w:pPr>
          </w:p>
        </w:tc>
      </w:tr>
      <w:tr w:rsidR="00DF0F05" w14:paraId="78DC14DC" w14:textId="77777777" w:rsidTr="00DF0F05">
        <w:tc>
          <w:tcPr>
            <w:tcW w:w="1698" w:type="dxa"/>
          </w:tcPr>
          <w:p w14:paraId="7B505B80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54D3311D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451009DD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13574572" w14:textId="77777777" w:rsidR="00DF0F05" w:rsidRDefault="00DF0F05" w:rsidP="00B60766">
            <w:pPr>
              <w:ind w:firstLine="0"/>
            </w:pPr>
          </w:p>
        </w:tc>
        <w:tc>
          <w:tcPr>
            <w:tcW w:w="1699" w:type="dxa"/>
          </w:tcPr>
          <w:p w14:paraId="160FD7F2" w14:textId="77777777" w:rsidR="00DF0F05" w:rsidRDefault="00DF0F05" w:rsidP="00B60766">
            <w:pPr>
              <w:ind w:firstLine="0"/>
            </w:pPr>
          </w:p>
        </w:tc>
      </w:tr>
    </w:tbl>
    <w:p w14:paraId="7529A1F9" w14:textId="58530622" w:rsidR="006A7643" w:rsidRDefault="006A7643" w:rsidP="00B60766"/>
    <w:p w14:paraId="041F22F8" w14:textId="37B045EA" w:rsidR="00DF0F05" w:rsidRDefault="00DF0F05" w:rsidP="00B60766">
      <w:r>
        <w:t>Following the table each hypothesis should be repeated and explained if it is supported or not. Follow the structure below.</w:t>
      </w:r>
    </w:p>
    <w:p w14:paraId="032AE2AF" w14:textId="0BC71972" w:rsidR="00D121BC" w:rsidRPr="00B255F5" w:rsidRDefault="00867F3D" w:rsidP="00B60766">
      <w:bookmarkStart w:id="58" w:name="_Hlk72248721"/>
      <w:bookmarkStart w:id="59" w:name="_Hlk72744499"/>
      <w:r>
        <w:t xml:space="preserve">Effects of gender </w:t>
      </w:r>
      <w:r w:rsidR="00F22EA0" w:rsidRPr="00B255F5">
        <w:t xml:space="preserve"> – Hypothesis 1</w:t>
      </w:r>
    </w:p>
    <w:p w14:paraId="1B621937" w14:textId="206FE538" w:rsidR="004407AB" w:rsidRPr="00B255F5" w:rsidRDefault="00D121BC" w:rsidP="00DF0F05">
      <w:r w:rsidRPr="00B255F5">
        <w:rPr>
          <w:i/>
          <w:iCs/>
        </w:rPr>
        <w:t>Hypothesis 1</w:t>
      </w:r>
      <w:r w:rsidRPr="00B255F5">
        <w:t xml:space="preserve"> predicted </w:t>
      </w:r>
      <w:r w:rsidR="00DF0F05">
        <w:t>….(copy-paste)</w:t>
      </w:r>
      <w:r w:rsidR="00F22EA0" w:rsidRPr="00B255F5">
        <w:t>.</w:t>
      </w:r>
      <w:r w:rsidRPr="00B255F5">
        <w:t xml:space="preserve"> However, </w:t>
      </w:r>
      <w:r w:rsidR="00F22EA0" w:rsidRPr="00B255F5">
        <w:t>w</w:t>
      </w:r>
      <w:r w:rsidRPr="00B255F5">
        <w:t>h</w:t>
      </w:r>
      <w:r w:rsidR="00CD23CC" w:rsidRPr="00B255F5">
        <w:t>en</w:t>
      </w:r>
      <w:r w:rsidR="00410B52" w:rsidRPr="00B255F5">
        <w:t xml:space="preserve"> independent variables</w:t>
      </w:r>
      <w:r w:rsidR="00113782" w:rsidRPr="00B255F5">
        <w:t xml:space="preserve"> were </w:t>
      </w:r>
      <w:r w:rsidR="00410B52" w:rsidRPr="00B255F5">
        <w:t>included</w:t>
      </w:r>
      <w:r w:rsidR="00CD23CC" w:rsidRPr="00B255F5">
        <w:t xml:space="preserve"> in the model</w:t>
      </w:r>
      <w:r w:rsidR="00410B52" w:rsidRPr="00B255F5">
        <w:t xml:space="preserve">, </w:t>
      </w:r>
      <w:r w:rsidR="000E7D5E" w:rsidRPr="00B255F5">
        <w:t>r</w:t>
      </w:r>
      <w:r w:rsidR="00410B52" w:rsidRPr="00B255F5">
        <w:t xml:space="preserve">esults </w:t>
      </w:r>
      <w:r w:rsidR="00F22EA0" w:rsidRPr="00B255F5">
        <w:t>do not completely support this hypothesis as there is a</w:t>
      </w:r>
      <w:r w:rsidR="00113782" w:rsidRPr="00B255F5">
        <w:t xml:space="preserve"> gender effect</w:t>
      </w:r>
      <w:r w:rsidR="00410B52" w:rsidRPr="00B255F5">
        <w:t xml:space="preserve">, </w:t>
      </w:r>
      <w:r w:rsidR="000E7D5E" w:rsidRPr="00B255F5">
        <w:t xml:space="preserve">regarding the </w:t>
      </w:r>
      <w:r w:rsidR="00DF0F05">
        <w:t>outcome 1</w:t>
      </w:r>
      <w:r w:rsidR="000E7D5E" w:rsidRPr="00B255F5">
        <w:t xml:space="preserve"> </w:t>
      </w:r>
      <w:r w:rsidR="00410B52" w:rsidRPr="00B255F5">
        <w:rPr>
          <w:i/>
          <w:iCs/>
        </w:rPr>
        <w:t>(β=0</w:t>
      </w:r>
      <w:r w:rsidR="006458FC" w:rsidRPr="00B255F5">
        <w:rPr>
          <w:i/>
          <w:iCs/>
        </w:rPr>
        <w:t>.</w:t>
      </w:r>
      <w:r w:rsidR="00410B52" w:rsidRPr="00B255F5">
        <w:rPr>
          <w:i/>
          <w:iCs/>
        </w:rPr>
        <w:t>109; p&lt;0</w:t>
      </w:r>
      <w:r w:rsidR="006458FC" w:rsidRPr="00B255F5">
        <w:rPr>
          <w:i/>
          <w:iCs/>
        </w:rPr>
        <w:t>.</w:t>
      </w:r>
      <w:r w:rsidR="000E7D5E" w:rsidRPr="00B255F5">
        <w:rPr>
          <w:i/>
          <w:iCs/>
        </w:rPr>
        <w:t>0</w:t>
      </w:r>
      <w:r w:rsidR="00410B52" w:rsidRPr="00B255F5">
        <w:rPr>
          <w:i/>
          <w:iCs/>
        </w:rPr>
        <w:t>5)</w:t>
      </w:r>
      <w:r w:rsidR="00A34656" w:rsidRPr="00B255F5">
        <w:t xml:space="preserve">, </w:t>
      </w:r>
      <w:r w:rsidR="00113782" w:rsidRPr="00B255F5">
        <w:t xml:space="preserve">indicating that </w:t>
      </w:r>
      <w:r w:rsidR="00DF0F05">
        <w:t>explain the results</w:t>
      </w:r>
      <w:r w:rsidR="000E7D5E" w:rsidRPr="00B255F5">
        <w:t>.</w:t>
      </w:r>
      <w:r w:rsidR="00F22EA0" w:rsidRPr="00B255F5">
        <w:t xml:space="preserve"> </w:t>
      </w:r>
      <w:r w:rsidR="00DF0F05">
        <w:t>Results</w:t>
      </w:r>
      <w:r w:rsidR="006B57CD">
        <w:t xml:space="preserve"> support H1b, H1c and H1d</w:t>
      </w:r>
      <w:r w:rsidR="00DF0F05">
        <w:t>, but not H1a</w:t>
      </w:r>
      <w:r w:rsidR="006B57CD">
        <w:t>.</w:t>
      </w:r>
    </w:p>
    <w:p w14:paraId="1D55DEBD" w14:textId="77777777" w:rsidR="004407AB" w:rsidRPr="00B255F5" w:rsidRDefault="004407AB" w:rsidP="00B60766"/>
    <w:p w14:paraId="23373B76" w14:textId="70EA9AF7" w:rsidR="00F24F3C" w:rsidRPr="00B255F5" w:rsidRDefault="00F22EA0" w:rsidP="00B60766">
      <w:r w:rsidRPr="00B255F5">
        <w:t xml:space="preserve">Effect of </w:t>
      </w:r>
      <w:r w:rsidR="00DF0F05">
        <w:t>XXXX</w:t>
      </w:r>
      <w:r w:rsidRPr="00B255F5">
        <w:t xml:space="preserve"> </w:t>
      </w:r>
      <w:r w:rsidR="00867F3D">
        <w:t>– Hypothesis 2</w:t>
      </w:r>
    </w:p>
    <w:p w14:paraId="1F309B95" w14:textId="2DAD06B9" w:rsidR="00867F3D" w:rsidRPr="00850597" w:rsidRDefault="00692D65" w:rsidP="00B60766">
      <w:r w:rsidRPr="00B255F5">
        <w:rPr>
          <w:i/>
          <w:iCs/>
        </w:rPr>
        <w:t xml:space="preserve">Hypothesis 2 </w:t>
      </w:r>
      <w:r w:rsidRPr="00B255F5">
        <w:t xml:space="preserve">predicted that </w:t>
      </w:r>
      <w:r w:rsidR="00DF0F05">
        <w:t>,,,,,</w:t>
      </w:r>
    </w:p>
    <w:p w14:paraId="2973A5A0" w14:textId="0D0E99A4" w:rsidR="00867F3D" w:rsidRDefault="00DF0F05" w:rsidP="00B60766">
      <w:r>
        <w:t>Explain results</w:t>
      </w:r>
      <w:r w:rsidR="00F24F3C" w:rsidRPr="00B255F5">
        <w:t>. Therefore</w:t>
      </w:r>
      <w:r w:rsidR="00692D65" w:rsidRPr="00B255F5">
        <w:t xml:space="preserve">, </w:t>
      </w:r>
      <w:r w:rsidR="00867F3D">
        <w:t>hypothesis 2 is not supported.</w:t>
      </w:r>
    </w:p>
    <w:p w14:paraId="754017E2" w14:textId="797CF5C9" w:rsidR="00867F3D" w:rsidRDefault="00867F3D" w:rsidP="00B60766"/>
    <w:p w14:paraId="4FE3D60B" w14:textId="622B1191" w:rsidR="00867F3D" w:rsidRPr="00850597" w:rsidRDefault="00867F3D" w:rsidP="00B60766">
      <w:r w:rsidRPr="00850597">
        <w:t xml:space="preserve">Effects of </w:t>
      </w:r>
      <w:r w:rsidR="00DF0F05">
        <w:t>ZZZZZ</w:t>
      </w:r>
      <w:r w:rsidRPr="00850597">
        <w:t xml:space="preserve"> – </w:t>
      </w:r>
      <w:r w:rsidR="00DF0F05">
        <w:t>Hypothesis 3</w:t>
      </w:r>
      <w:r>
        <w:t>?</w:t>
      </w:r>
    </w:p>
    <w:p w14:paraId="0B14EF1A" w14:textId="73E8F9A7" w:rsidR="00DF0F05" w:rsidRDefault="00867F3D" w:rsidP="00B60766">
      <w:r w:rsidRPr="00B60766">
        <w:rPr>
          <w:i/>
          <w:iCs/>
        </w:rPr>
        <w:t>Hypothesis 3</w:t>
      </w:r>
      <w:r>
        <w:t xml:space="preserve"> predicted that </w:t>
      </w:r>
      <w:r w:rsidR="00DF0F05">
        <w:t xml:space="preserve">….copy-paste. </w:t>
      </w:r>
      <w:r>
        <w:t xml:space="preserve">As shown in Table </w:t>
      </w:r>
      <w:r w:rsidR="00DF0F05">
        <w:t>XXX</w:t>
      </w:r>
      <w:r>
        <w:t xml:space="preserve">, </w:t>
      </w:r>
      <w:r w:rsidR="00CD5CC7" w:rsidRPr="00B255F5">
        <w:t>the interaction of the independent variables</w:t>
      </w:r>
      <w:r w:rsidR="00DF0F05">
        <w:t xml:space="preserve"> </w:t>
      </w:r>
      <w:r w:rsidR="00692D65" w:rsidRPr="00B255F5">
        <w:t>pr</w:t>
      </w:r>
      <w:r w:rsidR="00CD5CC7" w:rsidRPr="00B255F5">
        <w:t>e</w:t>
      </w:r>
      <w:r w:rsidR="00692D65" w:rsidRPr="00B255F5">
        <w:t>sen</w:t>
      </w:r>
      <w:r w:rsidR="00CD5CC7" w:rsidRPr="00B255F5">
        <w:t>ts</w:t>
      </w:r>
      <w:r w:rsidR="00692D65" w:rsidRPr="00B255F5">
        <w:t xml:space="preserve"> no </w:t>
      </w:r>
      <w:r w:rsidR="00CD5CC7" w:rsidRPr="00B255F5">
        <w:t>statistically</w:t>
      </w:r>
      <w:r w:rsidR="00692D65" w:rsidRPr="00B255F5">
        <w:t xml:space="preserve"> significant differences </w:t>
      </w:r>
      <w:r w:rsidR="00CD5CC7" w:rsidRPr="00B255F5">
        <w:t>for none of</w:t>
      </w:r>
      <w:r w:rsidR="00692D65" w:rsidRPr="00B255F5">
        <w:t xml:space="preserve"> </w:t>
      </w:r>
      <w:r w:rsidR="00CD5CC7" w:rsidRPr="00B255F5">
        <w:t>the dependent</w:t>
      </w:r>
      <w:r w:rsidR="00692D65" w:rsidRPr="00B255F5">
        <w:t xml:space="preserve"> variables</w:t>
      </w:r>
      <w:r w:rsidR="00F24F3C" w:rsidRPr="00B255F5">
        <w:t xml:space="preserve">, </w:t>
      </w:r>
      <w:r>
        <w:t xml:space="preserve">which do </w:t>
      </w:r>
      <w:r w:rsidR="00F24F3C" w:rsidRPr="00B255F5">
        <w:t xml:space="preserve">not </w:t>
      </w:r>
      <w:r>
        <w:t>support</w:t>
      </w:r>
      <w:r w:rsidR="00F24F3C" w:rsidRPr="00B255F5">
        <w:t xml:space="preserve"> Hypothesis 3.</w:t>
      </w:r>
    </w:p>
    <w:p w14:paraId="6C80FEF0" w14:textId="77777777" w:rsidR="00DF0F05" w:rsidRDefault="00DF0F05" w:rsidP="00DF0F05">
      <w:pPr>
        <w:pStyle w:val="Heading1"/>
        <w:sectPr w:rsidR="00DF0F05" w:rsidSect="00727323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  <w:bookmarkStart w:id="60" w:name="_Toc75131253"/>
      <w:bookmarkEnd w:id="58"/>
      <w:bookmarkEnd w:id="59"/>
    </w:p>
    <w:p w14:paraId="3FBFFED0" w14:textId="5C9C1FE8" w:rsidR="005C04C9" w:rsidRPr="00B255F5" w:rsidRDefault="005C04C9" w:rsidP="00DF0F05">
      <w:pPr>
        <w:pStyle w:val="Heading1"/>
      </w:pPr>
      <w:r w:rsidRPr="00B255F5">
        <w:lastRenderedPageBreak/>
        <w:t>Discussion</w:t>
      </w:r>
      <w:bookmarkEnd w:id="60"/>
    </w:p>
    <w:p w14:paraId="757E40A8" w14:textId="3A5F1293" w:rsidR="00211E3F" w:rsidRPr="00B255F5" w:rsidRDefault="0001354B" w:rsidP="00B60766">
      <w:r w:rsidRPr="00B255F5">
        <w:t xml:space="preserve">The current study </w:t>
      </w:r>
      <w:r w:rsidR="00B962F3" w:rsidRPr="00B255F5">
        <w:t>aimed</w:t>
      </w:r>
      <w:r w:rsidRPr="00B255F5">
        <w:t xml:space="preserve"> to examine </w:t>
      </w:r>
      <w:r w:rsidR="00DF0F05">
        <w:t xml:space="preserve">COPY_PASTE HERE THE AIMS written in the introduction, repeated in the section of Theoretical model and hypotheses. </w:t>
      </w:r>
    </w:p>
    <w:p w14:paraId="448594A7" w14:textId="03183660" w:rsidR="00211E3F" w:rsidRPr="00B255F5" w:rsidRDefault="00211E3F" w:rsidP="00B60766">
      <w:r w:rsidRPr="00B255F5">
        <w:t xml:space="preserve">This study </w:t>
      </w:r>
      <w:r w:rsidR="009171C2">
        <w:t>aims to answer</w:t>
      </w:r>
      <w:r w:rsidRPr="00B255F5">
        <w:t xml:space="preserve"> the following research questions: </w:t>
      </w:r>
    </w:p>
    <w:p w14:paraId="00973CFB" w14:textId="77777777" w:rsidR="00DF0F05" w:rsidRPr="00164950" w:rsidRDefault="00DF0F05" w:rsidP="00AC5ED1">
      <w:pPr>
        <w:pStyle w:val="ListParagraph"/>
        <w:numPr>
          <w:ilvl w:val="0"/>
          <w:numId w:val="7"/>
        </w:numPr>
      </w:pPr>
      <w:r w:rsidRPr="00164950">
        <w:t>Is résumé’ embellishment perceived as deceptive or not?</w:t>
      </w:r>
    </w:p>
    <w:p w14:paraId="450B0DAC" w14:textId="77777777" w:rsidR="00DF0F05" w:rsidRPr="00164950" w:rsidRDefault="00DF0F05" w:rsidP="00DF0F05">
      <w:pPr>
        <w:pStyle w:val="ListParagraph"/>
      </w:pPr>
      <w:r w:rsidRPr="00164950">
        <w:t>What are the effects of résumés’ embellishment on the perceived hireability of job applicants?</w:t>
      </w:r>
    </w:p>
    <w:p w14:paraId="54186AEF" w14:textId="77777777" w:rsidR="00DF0F05" w:rsidRPr="00164950" w:rsidRDefault="00DF0F05" w:rsidP="00DF0F05">
      <w:pPr>
        <w:pStyle w:val="ListParagraph"/>
      </w:pPr>
      <w:r w:rsidRPr="00164950">
        <w:t>Who benefits most from the IM tactics pertaining to the embellishment of the résumés: highly qualified business graduates (High GPA x ECAs) or graduates with more modest qualifications (Low GPA x No ECAs)?</w:t>
      </w:r>
    </w:p>
    <w:p w14:paraId="6BFF603D" w14:textId="77777777" w:rsidR="00DF0F05" w:rsidRDefault="00DF0F05" w:rsidP="00B60766"/>
    <w:p w14:paraId="6F423FCE" w14:textId="22EE7100" w:rsidR="0001354B" w:rsidRPr="00B255F5" w:rsidRDefault="009171C2" w:rsidP="00B60766">
      <w:r>
        <w:t xml:space="preserve">By following a </w:t>
      </w:r>
      <w:r w:rsidR="00DF0F05">
        <w:t>methodology name</w:t>
      </w:r>
      <w:r>
        <w:t xml:space="preserve">, </w:t>
      </w:r>
      <w:r w:rsidR="00DF0F05">
        <w:t>three</w:t>
      </w:r>
      <w:r>
        <w:t xml:space="preserve"> main hypotheses were </w:t>
      </w:r>
      <w:proofErr w:type="gramStart"/>
      <w:r>
        <w:t>tested</w:t>
      </w:r>
      <w:proofErr w:type="gramEnd"/>
      <w:r>
        <w:t xml:space="preserve"> and </w:t>
      </w:r>
      <w:r w:rsidR="003F41DB">
        <w:t>Table</w:t>
      </w:r>
      <w:r w:rsidR="0001354B" w:rsidRPr="00B255F5">
        <w:t xml:space="preserve"> </w:t>
      </w:r>
      <w:r w:rsidR="00DF0F05">
        <w:t>AA</w:t>
      </w:r>
      <w:r w:rsidR="0001354B" w:rsidRPr="00B255F5">
        <w:t xml:space="preserve"> summarizes the main results</w:t>
      </w:r>
      <w:r w:rsidR="00211E3F" w:rsidRPr="00B255F5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F0F05" w14:paraId="28996A84" w14:textId="77777777" w:rsidTr="00DF0F05">
        <w:tc>
          <w:tcPr>
            <w:tcW w:w="2831" w:type="dxa"/>
          </w:tcPr>
          <w:p w14:paraId="19F07308" w14:textId="5B1D48C3" w:rsidR="00DF0F05" w:rsidRDefault="00DF0F05" w:rsidP="00DF0F05">
            <w:pPr>
              <w:ind w:firstLine="0"/>
            </w:pPr>
            <w:r>
              <w:t>Hypothesis</w:t>
            </w:r>
          </w:p>
        </w:tc>
        <w:tc>
          <w:tcPr>
            <w:tcW w:w="2831" w:type="dxa"/>
          </w:tcPr>
          <w:p w14:paraId="3879BCAB" w14:textId="5714CFD5" w:rsidR="00DF0F05" w:rsidRDefault="00DF0F05" w:rsidP="00DF0F05">
            <w:pPr>
              <w:ind w:firstLine="0"/>
            </w:pPr>
            <w:r>
              <w:t>Description</w:t>
            </w:r>
          </w:p>
        </w:tc>
        <w:tc>
          <w:tcPr>
            <w:tcW w:w="2832" w:type="dxa"/>
          </w:tcPr>
          <w:p w14:paraId="3147BFE4" w14:textId="53851A0B" w:rsidR="00DF0F05" w:rsidRDefault="00DF0F05" w:rsidP="00DF0F05">
            <w:pPr>
              <w:ind w:firstLine="0"/>
            </w:pPr>
            <w:r>
              <w:t>Result</w:t>
            </w:r>
          </w:p>
        </w:tc>
      </w:tr>
      <w:tr w:rsidR="00DF0F05" w14:paraId="4D07B653" w14:textId="77777777" w:rsidTr="00DF0F05">
        <w:tc>
          <w:tcPr>
            <w:tcW w:w="2831" w:type="dxa"/>
          </w:tcPr>
          <w:p w14:paraId="209817E1" w14:textId="00AA0D19" w:rsidR="00DF0F05" w:rsidRDefault="00DF0F05" w:rsidP="00DF0F05">
            <w:pPr>
              <w:ind w:firstLine="0"/>
            </w:pPr>
            <w:r>
              <w:t>H1</w:t>
            </w:r>
          </w:p>
        </w:tc>
        <w:tc>
          <w:tcPr>
            <w:tcW w:w="2831" w:type="dxa"/>
          </w:tcPr>
          <w:p w14:paraId="05D8E8FC" w14:textId="77777777" w:rsidR="00DF0F05" w:rsidRDefault="00DF0F05" w:rsidP="00DF0F05">
            <w:pPr>
              <w:ind w:firstLine="0"/>
            </w:pPr>
          </w:p>
        </w:tc>
        <w:tc>
          <w:tcPr>
            <w:tcW w:w="2832" w:type="dxa"/>
          </w:tcPr>
          <w:p w14:paraId="6D6EC1A5" w14:textId="08938819" w:rsidR="00DF0F05" w:rsidRDefault="00DF0F05" w:rsidP="00DF0F05">
            <w:pPr>
              <w:ind w:firstLine="0"/>
            </w:pPr>
            <w:r>
              <w:t>Confirmed/supported</w:t>
            </w:r>
          </w:p>
        </w:tc>
      </w:tr>
      <w:tr w:rsidR="00DF0F05" w14:paraId="4686AB7D" w14:textId="77777777" w:rsidTr="00DF0F05">
        <w:tc>
          <w:tcPr>
            <w:tcW w:w="2831" w:type="dxa"/>
          </w:tcPr>
          <w:p w14:paraId="3BEA70D5" w14:textId="26752F7E" w:rsidR="00DF0F05" w:rsidRDefault="00DF0F05" w:rsidP="00DF0F05">
            <w:pPr>
              <w:ind w:firstLine="0"/>
            </w:pPr>
            <w:r>
              <w:t>H2</w:t>
            </w:r>
          </w:p>
        </w:tc>
        <w:tc>
          <w:tcPr>
            <w:tcW w:w="2831" w:type="dxa"/>
          </w:tcPr>
          <w:p w14:paraId="2BF77DB0" w14:textId="77777777" w:rsidR="00DF0F05" w:rsidRDefault="00DF0F05" w:rsidP="00DF0F05">
            <w:pPr>
              <w:ind w:firstLine="0"/>
            </w:pPr>
          </w:p>
        </w:tc>
        <w:tc>
          <w:tcPr>
            <w:tcW w:w="2832" w:type="dxa"/>
          </w:tcPr>
          <w:p w14:paraId="509D8867" w14:textId="3285BD83" w:rsidR="00DF0F05" w:rsidRDefault="00DF0F05" w:rsidP="00DF0F05">
            <w:pPr>
              <w:ind w:firstLine="0"/>
            </w:pPr>
            <w:r>
              <w:t>Not confirmed/supported</w:t>
            </w:r>
          </w:p>
        </w:tc>
      </w:tr>
      <w:tr w:rsidR="00DF0F05" w14:paraId="607BCC2B" w14:textId="77777777" w:rsidTr="00DF0F05">
        <w:tc>
          <w:tcPr>
            <w:tcW w:w="2831" w:type="dxa"/>
          </w:tcPr>
          <w:p w14:paraId="376DAC9B" w14:textId="7085B143" w:rsidR="00DF0F05" w:rsidRDefault="00DF0F05" w:rsidP="00DF0F05">
            <w:pPr>
              <w:ind w:firstLine="0"/>
            </w:pPr>
            <w:r>
              <w:t>H3</w:t>
            </w:r>
          </w:p>
        </w:tc>
        <w:tc>
          <w:tcPr>
            <w:tcW w:w="2831" w:type="dxa"/>
          </w:tcPr>
          <w:p w14:paraId="05839A1E" w14:textId="77777777" w:rsidR="00DF0F05" w:rsidRDefault="00DF0F05" w:rsidP="00DF0F05">
            <w:pPr>
              <w:ind w:firstLine="0"/>
            </w:pPr>
          </w:p>
        </w:tc>
        <w:tc>
          <w:tcPr>
            <w:tcW w:w="2832" w:type="dxa"/>
          </w:tcPr>
          <w:p w14:paraId="24BC2247" w14:textId="0F2C626A" w:rsidR="00DF0F05" w:rsidRDefault="00DF0F05" w:rsidP="00DF0F05">
            <w:pPr>
              <w:ind w:firstLine="0"/>
            </w:pPr>
            <w:r>
              <w:t>…</w:t>
            </w:r>
          </w:p>
        </w:tc>
      </w:tr>
    </w:tbl>
    <w:p w14:paraId="793A02A0" w14:textId="77777777" w:rsidR="00B32590" w:rsidRPr="00B255F5" w:rsidRDefault="00B32590" w:rsidP="00DF0F05">
      <w:pPr>
        <w:ind w:firstLine="0"/>
      </w:pPr>
    </w:p>
    <w:p w14:paraId="2BDD0B3A" w14:textId="249733C5" w:rsidR="001361F9" w:rsidRPr="00B255F5" w:rsidRDefault="003F41DB" w:rsidP="001A499E">
      <w:pPr>
        <w:pStyle w:val="Captation"/>
        <w:rPr>
          <w:sz w:val="12"/>
          <w:szCs w:val="12"/>
        </w:rPr>
      </w:pPr>
      <w:bookmarkStart w:id="61" w:name="_Toc75343182"/>
      <w:r>
        <w:t>Table</w:t>
      </w:r>
      <w:r w:rsidR="008F4F0B" w:rsidRPr="00651455">
        <w:t xml:space="preserve"> </w:t>
      </w:r>
      <w:r w:rsidR="0026320D" w:rsidRPr="00651455">
        <w:fldChar w:fldCharType="begin"/>
      </w:r>
      <w:r w:rsidR="0026320D" w:rsidRPr="00B255F5">
        <w:instrText xml:space="preserve"> SEQ Table \* ARABIC </w:instrText>
      </w:r>
      <w:r w:rsidR="0026320D" w:rsidRPr="00651455">
        <w:fldChar w:fldCharType="separate"/>
      </w:r>
      <w:r w:rsidR="00987E74">
        <w:rPr>
          <w:noProof/>
        </w:rPr>
        <w:t>8</w:t>
      </w:r>
      <w:r w:rsidR="0026320D" w:rsidRPr="00651455">
        <w:fldChar w:fldCharType="end"/>
      </w:r>
      <w:r w:rsidR="008F4F0B" w:rsidRPr="00651455">
        <w:t xml:space="preserve"> - Overall results from the hypotheses’ test</w:t>
      </w:r>
      <w:bookmarkEnd w:id="61"/>
    </w:p>
    <w:p w14:paraId="2E620E5A" w14:textId="77777777" w:rsidR="00DF0F05" w:rsidRPr="00B255F5" w:rsidRDefault="00DF0F05" w:rsidP="00DF0F05">
      <w:r>
        <w:t>This table is highly recommended in any study testing hypotheses</w:t>
      </w:r>
    </w:p>
    <w:p w14:paraId="4A60ED8F" w14:textId="02CD6319" w:rsidR="00681CF9" w:rsidRPr="00B255F5" w:rsidRDefault="005C04C9" w:rsidP="00B60766">
      <w:r w:rsidRPr="00B255F5">
        <w:t xml:space="preserve">As shown in </w:t>
      </w:r>
      <w:r w:rsidR="003F41DB">
        <w:t>Table</w:t>
      </w:r>
      <w:r w:rsidRPr="00B255F5">
        <w:t xml:space="preserve"> </w:t>
      </w:r>
      <w:proofErr w:type="gramStart"/>
      <w:r w:rsidR="000A5D65" w:rsidRPr="00B255F5">
        <w:t>15</w:t>
      </w:r>
      <w:r w:rsidRPr="00B255F5">
        <w:t>,</w:t>
      </w:r>
      <w:r w:rsidR="00B9122B" w:rsidRPr="00B255F5">
        <w:t>.</w:t>
      </w:r>
      <w:proofErr w:type="gramEnd"/>
    </w:p>
    <w:p w14:paraId="71A477A4" w14:textId="1AA30A19" w:rsidR="00E72499" w:rsidRPr="00B255F5" w:rsidRDefault="0077623C" w:rsidP="00B60766">
      <w:r>
        <w:t xml:space="preserve">The contributions of this study are fourfold. </w:t>
      </w:r>
      <w:r w:rsidR="00197964" w:rsidRPr="00B255F5">
        <w:t>First</w:t>
      </w:r>
      <w:r w:rsidR="00681CF9" w:rsidRPr="00B255F5">
        <w:t xml:space="preserve">, the </w:t>
      </w:r>
      <w:r>
        <w:t>findings show</w:t>
      </w:r>
      <w:r w:rsidR="006F5E09" w:rsidRPr="00B255F5">
        <w:t xml:space="preserve"> </w:t>
      </w:r>
      <w:r w:rsidR="00DF0F05">
        <w:t>…..</w:t>
      </w:r>
      <w:r w:rsidR="00265DFC" w:rsidRPr="00B255F5">
        <w:t>.</w:t>
      </w:r>
    </w:p>
    <w:p w14:paraId="7538078C" w14:textId="208106D7" w:rsidR="00197964" w:rsidRPr="00B255F5" w:rsidRDefault="00197964" w:rsidP="00B60766">
      <w:r w:rsidRPr="00B255F5">
        <w:t xml:space="preserve">Second, </w:t>
      </w:r>
      <w:r w:rsidR="00D16D12">
        <w:t xml:space="preserve">and </w:t>
      </w:r>
      <w:r w:rsidR="00D16D12" w:rsidRPr="00850597">
        <w:t xml:space="preserve">consistent with </w:t>
      </w:r>
      <w:r w:rsidR="00D16D12">
        <w:t xml:space="preserve">the </w:t>
      </w:r>
      <w:r w:rsidR="00D16D12" w:rsidRPr="00850597">
        <w:t xml:space="preserve">predictions, </w:t>
      </w:r>
      <w:r w:rsidR="00DF0F05">
        <w:t>…..</w:t>
      </w:r>
      <w:r w:rsidR="007D2FA0" w:rsidRPr="00B255F5">
        <w:t>.</w:t>
      </w:r>
    </w:p>
    <w:p w14:paraId="57FE70A3" w14:textId="04172105" w:rsidR="00C77744" w:rsidRPr="00B255F5" w:rsidRDefault="00C77744" w:rsidP="00B60766">
      <w:r w:rsidRPr="00B255F5">
        <w:t xml:space="preserve">Third, </w:t>
      </w:r>
      <w:proofErr w:type="gramStart"/>
      <w:r w:rsidR="00DF0F05">
        <w:t>…..</w:t>
      </w:r>
      <w:proofErr w:type="gramEnd"/>
    </w:p>
    <w:p w14:paraId="6ED62A4A" w14:textId="27EC9F7E" w:rsidR="00977681" w:rsidRPr="00B255F5" w:rsidRDefault="00D16D12" w:rsidP="00B60766">
      <w:r>
        <w:t>Finally</w:t>
      </w:r>
      <w:r w:rsidR="00977681" w:rsidRPr="00B255F5">
        <w:t xml:space="preserve">, it is worth noting that </w:t>
      </w:r>
      <w:r w:rsidR="005D5E30">
        <w:t>…..</w:t>
      </w:r>
      <w:r w:rsidR="007C2DAF">
        <w:t>. These findings are</w:t>
      </w:r>
      <w:r w:rsidR="001069C9" w:rsidRPr="00B255F5">
        <w:t xml:space="preserve"> consistent with</w:t>
      </w:r>
      <w:r w:rsidR="007C2DAF">
        <w:t xml:space="preserve"> previous</w:t>
      </w:r>
      <w:r w:rsidR="001069C9" w:rsidRPr="00B255F5">
        <w:t xml:space="preserve"> research showing that </w:t>
      </w:r>
      <w:proofErr w:type="gramStart"/>
      <w:r w:rsidR="005D5E30">
        <w:t>….</w:t>
      </w:r>
      <w:r w:rsidR="009A1216" w:rsidRPr="00B255F5">
        <w:t>.</w:t>
      </w:r>
      <w:proofErr w:type="gramEnd"/>
      <w:r w:rsidR="009A1216" w:rsidRPr="00B255F5">
        <w:t xml:space="preserve"> </w:t>
      </w:r>
    </w:p>
    <w:p w14:paraId="784374BA" w14:textId="77777777" w:rsidR="00AF40A7" w:rsidRPr="00B255F5" w:rsidRDefault="00AF40A7" w:rsidP="00AF40A7">
      <w:pPr>
        <w:pStyle w:val="Heading2"/>
      </w:pPr>
      <w:bookmarkStart w:id="62" w:name="_Toc75131255"/>
      <w:bookmarkStart w:id="63" w:name="_Toc75131257"/>
      <w:r w:rsidRPr="00B255F5">
        <w:t xml:space="preserve">Limitations and </w:t>
      </w:r>
      <w:r>
        <w:t>suggestions for f</w:t>
      </w:r>
      <w:r w:rsidRPr="00B255F5">
        <w:t xml:space="preserve">uture </w:t>
      </w:r>
      <w:bookmarkEnd w:id="63"/>
      <w:r>
        <w:t>r</w:t>
      </w:r>
      <w:r w:rsidRPr="00B255F5">
        <w:t>esearch</w:t>
      </w:r>
    </w:p>
    <w:p w14:paraId="4EE20173" w14:textId="77777777" w:rsidR="00AF40A7" w:rsidRPr="00B255F5" w:rsidRDefault="00AF40A7" w:rsidP="00AF40A7">
      <w:r w:rsidRPr="00B255F5">
        <w:t xml:space="preserve">Concerning limitations, the results relied on a sample of </w:t>
      </w:r>
      <w:proofErr w:type="gramStart"/>
      <w:r>
        <w:t>…..</w:t>
      </w:r>
      <w:proofErr w:type="gramEnd"/>
    </w:p>
    <w:p w14:paraId="4F5E789C" w14:textId="77777777" w:rsidR="00AF40A7" w:rsidRPr="00B255F5" w:rsidRDefault="00AF40A7" w:rsidP="00AF40A7">
      <w:r>
        <w:t>A</w:t>
      </w:r>
      <w:r w:rsidRPr="00B255F5">
        <w:t>nother</w:t>
      </w:r>
      <w:r>
        <w:t xml:space="preserve"> methodological</w:t>
      </w:r>
      <w:r w:rsidRPr="00B255F5">
        <w:t xml:space="preserve"> limitation refers to </w:t>
      </w:r>
    </w:p>
    <w:p w14:paraId="7645DEB9" w14:textId="77777777" w:rsidR="00AF40A7" w:rsidRPr="00B255F5" w:rsidRDefault="00AF40A7" w:rsidP="00AF40A7">
      <w:r w:rsidRPr="00F50C0E">
        <w:t xml:space="preserve">Also, the results </w:t>
      </w:r>
      <w:r>
        <w:t>of</w:t>
      </w:r>
      <w:r w:rsidRPr="00F50C0E">
        <w:t xml:space="preserve"> the present study </w:t>
      </w:r>
      <w:r>
        <w:t>are not generalizable</w:t>
      </w:r>
      <w:proofErr w:type="gramStart"/>
      <w:r>
        <w:t>….</w:t>
      </w:r>
      <w:r w:rsidRPr="00B255F5">
        <w:t>.</w:t>
      </w:r>
      <w:proofErr w:type="gramEnd"/>
    </w:p>
    <w:p w14:paraId="717E482E" w14:textId="77777777" w:rsidR="00AF40A7" w:rsidRPr="00B255F5" w:rsidRDefault="00AF40A7" w:rsidP="00AF40A7">
      <w:r w:rsidRPr="00B255F5">
        <w:t xml:space="preserve">In the same line of thought, future research </w:t>
      </w:r>
      <w:r>
        <w:t>may</w:t>
      </w:r>
      <w:r w:rsidRPr="00B255F5">
        <w:t xml:space="preserve"> explore whether </w:t>
      </w:r>
    </w:p>
    <w:p w14:paraId="14A3F8FC" w14:textId="77777777" w:rsidR="00AF40A7" w:rsidRPr="00B255F5" w:rsidRDefault="00AF40A7" w:rsidP="00AF40A7">
      <w:r w:rsidRPr="00B255F5">
        <w:lastRenderedPageBreak/>
        <w:t>Similar</w:t>
      </w:r>
      <w:r>
        <w:t>ly</w:t>
      </w:r>
      <w:r w:rsidRPr="00B255F5">
        <w:t xml:space="preserve">, as above-described, </w:t>
      </w:r>
      <w:r>
        <w:t>….</w:t>
      </w:r>
      <w:r w:rsidRPr="00B255F5">
        <w:t xml:space="preserve"> Therefore, future studies can explore whether</w:t>
      </w:r>
      <w:r>
        <w:t>…..</w:t>
      </w:r>
      <w:r w:rsidRPr="00B255F5">
        <w:t xml:space="preserve">. </w:t>
      </w:r>
    </w:p>
    <w:p w14:paraId="7193A127" w14:textId="77777777" w:rsidR="00AF40A7" w:rsidRPr="00B255F5" w:rsidRDefault="00AF40A7" w:rsidP="00AF40A7">
      <w:r w:rsidRPr="00B255F5">
        <w:t xml:space="preserve">Furthermore, the present study allowed to conclude that </w:t>
      </w:r>
      <w:proofErr w:type="gramStart"/>
      <w:r>
        <w:t>…..</w:t>
      </w:r>
      <w:proofErr w:type="gramEnd"/>
      <w:r w:rsidRPr="00B255F5">
        <w:t xml:space="preserve"> Thus, future research can explore whether </w:t>
      </w:r>
      <w:r>
        <w:t>…..</w:t>
      </w:r>
      <w:r w:rsidRPr="00B255F5">
        <w:t xml:space="preserve">.  </w:t>
      </w:r>
    </w:p>
    <w:p w14:paraId="479A4B8E" w14:textId="77777777" w:rsidR="00AF40A7" w:rsidRPr="00B255F5" w:rsidRDefault="00AF40A7" w:rsidP="00AF40A7">
      <w:r w:rsidRPr="00B255F5">
        <w:t xml:space="preserve">Finally, future studies </w:t>
      </w:r>
      <w:r>
        <w:t>may</w:t>
      </w:r>
      <w:r w:rsidRPr="00B255F5">
        <w:t xml:space="preserve"> also replicate </w:t>
      </w:r>
      <w:r>
        <w:t>this …</w:t>
      </w:r>
    </w:p>
    <w:p w14:paraId="05516021" w14:textId="77777777" w:rsidR="00AF40A7" w:rsidRPr="00B255F5" w:rsidRDefault="00AF40A7" w:rsidP="00AF40A7"/>
    <w:p w14:paraId="1DE187CA" w14:textId="77777777" w:rsidR="00AF40A7" w:rsidRPr="00B255F5" w:rsidRDefault="00AF40A7" w:rsidP="00AF40A7"/>
    <w:p w14:paraId="702313E4" w14:textId="77777777" w:rsidR="00AF40A7" w:rsidRDefault="00AF40A7" w:rsidP="00AF40A7">
      <w:pPr>
        <w:pStyle w:val="Heading1"/>
        <w:sectPr w:rsidR="00AF40A7" w:rsidSect="00727323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</w:p>
    <w:p w14:paraId="0F664588" w14:textId="1CBDEADD" w:rsidR="00BD6B76" w:rsidRPr="00B255F5" w:rsidRDefault="00BD6B76" w:rsidP="00B60766">
      <w:pPr>
        <w:pStyle w:val="Heading2"/>
      </w:pPr>
      <w:r w:rsidRPr="00B255F5">
        <w:lastRenderedPageBreak/>
        <w:t>Theor</w:t>
      </w:r>
      <w:r w:rsidR="00EA21D5" w:rsidRPr="00B255F5">
        <w:t>et</w:t>
      </w:r>
      <w:r w:rsidRPr="00B255F5">
        <w:t>ical Implications</w:t>
      </w:r>
      <w:bookmarkEnd w:id="62"/>
    </w:p>
    <w:p w14:paraId="0335A8EA" w14:textId="59E01ECE" w:rsidR="001876F5" w:rsidRPr="00B255F5" w:rsidRDefault="00A47391" w:rsidP="00B60766">
      <w:r w:rsidRPr="00B255F5">
        <w:t>T</w:t>
      </w:r>
      <w:r w:rsidR="00BD6B76" w:rsidRPr="00B255F5">
        <w:t>h</w:t>
      </w:r>
      <w:r w:rsidR="00AE4E21" w:rsidRPr="00B255F5">
        <w:t>e present</w:t>
      </w:r>
      <w:r w:rsidR="00BD6B76" w:rsidRPr="00B255F5">
        <w:t xml:space="preserve"> study contributes to the existing body of knowledge on </w:t>
      </w:r>
      <w:r w:rsidR="005D5E30">
        <w:t>….</w:t>
      </w:r>
      <w:r w:rsidRPr="00B255F5">
        <w:t xml:space="preserve">, </w:t>
      </w:r>
      <w:r w:rsidR="005D5E30">
        <w:t xml:space="preserve">by </w:t>
      </w:r>
      <w:r w:rsidRPr="00B255F5">
        <w:t>highlighting</w:t>
      </w:r>
      <w:r w:rsidR="000F23FB" w:rsidRPr="00B255F5">
        <w:t xml:space="preserve"> that </w:t>
      </w:r>
      <w:proofErr w:type="gramStart"/>
      <w:r w:rsidR="005D5E30">
        <w:rPr>
          <w:i/>
          <w:iCs/>
        </w:rPr>
        <w:t>….</w:t>
      </w:r>
      <w:r w:rsidR="00415912" w:rsidRPr="00B255F5">
        <w:t>.</w:t>
      </w:r>
      <w:proofErr w:type="gramEnd"/>
    </w:p>
    <w:p w14:paraId="5A3CC3EC" w14:textId="1CB13570" w:rsidR="00A83F28" w:rsidRPr="00B255F5" w:rsidRDefault="00B41938" w:rsidP="00B60766">
      <w:r>
        <w:t>In addition</w:t>
      </w:r>
      <w:r w:rsidR="00A83F28" w:rsidRPr="00B255F5">
        <w:t xml:space="preserve">, this study adds to the </w:t>
      </w:r>
      <w:r w:rsidR="008A2EAC" w:rsidRPr="00B255F5">
        <w:t xml:space="preserve">literature </w:t>
      </w:r>
      <w:r>
        <w:t xml:space="preserve">on </w:t>
      </w:r>
      <w:proofErr w:type="gramStart"/>
      <w:r w:rsidR="005D5E30">
        <w:t>….</w:t>
      </w:r>
      <w:r w:rsidR="008A2EAC" w:rsidRPr="00B255F5">
        <w:t>.</w:t>
      </w:r>
      <w:proofErr w:type="gramEnd"/>
      <w:r w:rsidR="00A83F28" w:rsidRPr="00B255F5">
        <w:t xml:space="preserve">  </w:t>
      </w:r>
    </w:p>
    <w:p w14:paraId="683520C7" w14:textId="2EF8A64E" w:rsidR="00A83F28" w:rsidRPr="00B255F5" w:rsidRDefault="008A2EAC" w:rsidP="00B60766">
      <w:r w:rsidRPr="00B255F5">
        <w:t xml:space="preserve">However, </w:t>
      </w:r>
      <w:r w:rsidR="0040357B">
        <w:t xml:space="preserve">the </w:t>
      </w:r>
      <w:r w:rsidRPr="00B255F5">
        <w:t>results</w:t>
      </w:r>
      <w:r w:rsidR="00A83F28" w:rsidRPr="00B255F5">
        <w:t xml:space="preserve"> </w:t>
      </w:r>
      <w:r w:rsidR="0040357B">
        <w:t>are</w:t>
      </w:r>
      <w:r w:rsidR="00A83F28" w:rsidRPr="00B255F5">
        <w:t xml:space="preserve"> surprising regarding the fact </w:t>
      </w:r>
      <w:r w:rsidR="005D5E30">
        <w:t>……</w:t>
      </w:r>
    </w:p>
    <w:p w14:paraId="3B0F6FB2" w14:textId="37A036CE" w:rsidR="00A83F28" w:rsidRPr="00B255F5" w:rsidRDefault="0040357B" w:rsidP="00B60766">
      <w:r>
        <w:t>P</w:t>
      </w:r>
      <w:r w:rsidR="008A2EAC" w:rsidRPr="00B255F5">
        <w:t>erhaps the main contribut</w:t>
      </w:r>
      <w:r w:rsidR="00EA21D5" w:rsidRPr="00B255F5">
        <w:t>ion</w:t>
      </w:r>
      <w:r w:rsidR="008A2EAC" w:rsidRPr="00B255F5">
        <w:t xml:space="preserve"> of the present study is </w:t>
      </w:r>
      <w:r>
        <w:t xml:space="preserve">the provision of </w:t>
      </w:r>
      <w:proofErr w:type="gramStart"/>
      <w:r w:rsidR="005D5E30">
        <w:t>….</w:t>
      </w:r>
      <w:r w:rsidR="009504F2" w:rsidRPr="00B255F5">
        <w:t>.</w:t>
      </w:r>
      <w:proofErr w:type="gramEnd"/>
    </w:p>
    <w:p w14:paraId="44EF4D7C" w14:textId="35672281" w:rsidR="004362C4" w:rsidRPr="00B255F5" w:rsidRDefault="00415912" w:rsidP="00B60766">
      <w:r w:rsidRPr="00B255F5">
        <w:t>Additionally</w:t>
      </w:r>
      <w:r w:rsidR="00661AA3" w:rsidRPr="00B255F5">
        <w:t xml:space="preserve">, another contribution relies on the </w:t>
      </w:r>
      <w:r w:rsidR="0040357B">
        <w:t xml:space="preserve">importance of </w:t>
      </w:r>
      <w:r w:rsidR="005D5E30">
        <w:t>….</w:t>
      </w:r>
    </w:p>
    <w:p w14:paraId="7B9FF5FE" w14:textId="08ABD549" w:rsidR="00E226FD" w:rsidRPr="00B255F5" w:rsidRDefault="00E226FD" w:rsidP="00B60766">
      <w:r w:rsidRPr="00B255F5">
        <w:t xml:space="preserve">Finally, this research </w:t>
      </w:r>
      <w:r w:rsidR="00200D7F">
        <w:t>offers a</w:t>
      </w:r>
      <w:r w:rsidR="00200D7F" w:rsidRPr="00B255F5">
        <w:t xml:space="preserve"> </w:t>
      </w:r>
      <w:r w:rsidRPr="00B255F5">
        <w:t xml:space="preserve">methodological </w:t>
      </w:r>
      <w:proofErr w:type="gramStart"/>
      <w:r w:rsidRPr="00B255F5">
        <w:t xml:space="preserve">contribution, </w:t>
      </w:r>
      <w:r w:rsidR="00200D7F">
        <w:t>because</w:t>
      </w:r>
      <w:proofErr w:type="gramEnd"/>
      <w:r w:rsidR="00200D7F">
        <w:t xml:space="preserve"> it</w:t>
      </w:r>
      <w:r w:rsidR="00200D7F" w:rsidRPr="00B255F5">
        <w:t xml:space="preserve"> </w:t>
      </w:r>
      <w:r w:rsidRPr="00B255F5">
        <w:t xml:space="preserve">employs </w:t>
      </w:r>
      <w:r w:rsidR="005D5E30">
        <w:t>…..</w:t>
      </w:r>
      <w:r w:rsidRPr="00B255F5">
        <w:t xml:space="preserve">. </w:t>
      </w:r>
    </w:p>
    <w:p w14:paraId="17C4BB1D" w14:textId="020B75E7" w:rsidR="00E15F09" w:rsidRPr="00B255F5" w:rsidRDefault="00AF40A7" w:rsidP="00B60766">
      <w:pPr>
        <w:pStyle w:val="Heading2"/>
      </w:pPr>
      <w:bookmarkStart w:id="64" w:name="_Toc75131256"/>
      <w:r>
        <w:t>Managerial</w:t>
      </w:r>
      <w:r w:rsidR="00E15F09" w:rsidRPr="00B255F5">
        <w:t xml:space="preserve"> implications</w:t>
      </w:r>
      <w:bookmarkEnd w:id="64"/>
    </w:p>
    <w:p w14:paraId="55B13AC0" w14:textId="14C528CE" w:rsidR="00251930" w:rsidRPr="00B255F5" w:rsidRDefault="00251930" w:rsidP="00B60766">
      <w:pPr>
        <w:rPr>
          <w:lang w:eastAsia="en-US"/>
        </w:rPr>
      </w:pPr>
      <w:r w:rsidRPr="00B255F5">
        <w:rPr>
          <w:lang w:eastAsia="en-US"/>
        </w:rPr>
        <w:t xml:space="preserve">A strength of the present research is that it adds </w:t>
      </w:r>
      <w:r w:rsidR="00200D7F">
        <w:rPr>
          <w:lang w:eastAsia="en-US"/>
        </w:rPr>
        <w:t xml:space="preserve">empirical </w:t>
      </w:r>
      <w:r w:rsidRPr="00B255F5">
        <w:rPr>
          <w:lang w:eastAsia="en-US"/>
        </w:rPr>
        <w:t xml:space="preserve">knowledge </w:t>
      </w:r>
      <w:r w:rsidR="005D5E30">
        <w:rPr>
          <w:lang w:eastAsia="en-US"/>
        </w:rPr>
        <w:t>…..</w:t>
      </w:r>
      <w:r w:rsidR="00200D7F">
        <w:rPr>
          <w:lang w:eastAsia="en-US"/>
        </w:rPr>
        <w:t>. The findings have</w:t>
      </w:r>
      <w:r w:rsidR="000C467D" w:rsidRPr="00B255F5">
        <w:rPr>
          <w:lang w:eastAsia="en-US"/>
        </w:rPr>
        <w:t xml:space="preserve"> practical implications to different stakeholders: </w:t>
      </w:r>
      <w:r w:rsidR="005D5E30">
        <w:rPr>
          <w:lang w:eastAsia="en-US"/>
        </w:rPr>
        <w:t>A, B and C</w:t>
      </w:r>
      <w:r w:rsidR="00B962F3" w:rsidRPr="00B255F5">
        <w:rPr>
          <w:lang w:eastAsia="en-US"/>
        </w:rPr>
        <w:t>.</w:t>
      </w:r>
    </w:p>
    <w:p w14:paraId="2F449F2B" w14:textId="295A24A5" w:rsidR="00E50523" w:rsidRPr="00AF40A7" w:rsidRDefault="00200D7F" w:rsidP="00B60766">
      <w:r>
        <w:t xml:space="preserve">To </w:t>
      </w:r>
      <w:r w:rsidR="005D5E30">
        <w:t>A</w:t>
      </w:r>
      <w:r>
        <w:t>,</w:t>
      </w:r>
      <w:r w:rsidR="00E50523">
        <w:t xml:space="preserve"> </w:t>
      </w:r>
      <w:r w:rsidR="00E50523" w:rsidRPr="00850597">
        <w:rPr>
          <w:lang w:eastAsia="en-US"/>
        </w:rPr>
        <w:t xml:space="preserve">the present study may support </w:t>
      </w:r>
      <w:r w:rsidR="005D5E30">
        <w:rPr>
          <w:lang w:eastAsia="en-US"/>
        </w:rPr>
        <w:t>…..</w:t>
      </w:r>
      <w:r w:rsidR="00E50523" w:rsidRPr="00850597">
        <w:rPr>
          <w:lang w:eastAsia="en-US"/>
        </w:rPr>
        <w:t>.</w:t>
      </w:r>
    </w:p>
    <w:p w14:paraId="7FF9A523" w14:textId="20BA0EBA" w:rsidR="00C74392" w:rsidRPr="00B255F5" w:rsidRDefault="00E50523" w:rsidP="00B60766">
      <w:r>
        <w:rPr>
          <w:lang w:eastAsia="en-US"/>
        </w:rPr>
        <w:t xml:space="preserve">To </w:t>
      </w:r>
      <w:r w:rsidR="005D5E30">
        <w:rPr>
          <w:lang w:eastAsia="en-US"/>
        </w:rPr>
        <w:t>B</w:t>
      </w:r>
      <w:r>
        <w:rPr>
          <w:lang w:eastAsia="en-US"/>
        </w:rPr>
        <w:t xml:space="preserve">, the findings </w:t>
      </w:r>
      <w:r>
        <w:t>corroborate the efforts to</w:t>
      </w:r>
      <w:r w:rsidR="009A5B6A" w:rsidRPr="00B255F5">
        <w:t>.</w:t>
      </w:r>
    </w:p>
    <w:p w14:paraId="3518716E" w14:textId="491094E7" w:rsidR="005D5E30" w:rsidRPr="00B255F5" w:rsidRDefault="00E50523" w:rsidP="005D5E30">
      <w:r>
        <w:rPr>
          <w:lang w:eastAsia="en-US"/>
        </w:rPr>
        <w:t xml:space="preserve">Finally, the </w:t>
      </w:r>
      <w:r w:rsidR="007C33BB" w:rsidRPr="00B255F5">
        <w:rPr>
          <w:lang w:eastAsia="en-US"/>
        </w:rPr>
        <w:t xml:space="preserve">findings </w:t>
      </w:r>
      <w:r w:rsidR="00100D73">
        <w:rPr>
          <w:lang w:eastAsia="en-US"/>
        </w:rPr>
        <w:t xml:space="preserve">have practical implications for </w:t>
      </w:r>
      <w:r w:rsidR="005D5E30">
        <w:rPr>
          <w:lang w:eastAsia="en-US"/>
        </w:rPr>
        <w:t>C</w:t>
      </w:r>
      <w:r w:rsidR="00100D73">
        <w:rPr>
          <w:lang w:eastAsia="en-US"/>
        </w:rPr>
        <w:t xml:space="preserve">. They </w:t>
      </w:r>
      <w:r w:rsidR="004C539F" w:rsidRPr="00B255F5">
        <w:rPr>
          <w:lang w:eastAsia="en-US"/>
        </w:rPr>
        <w:t>showed that</w:t>
      </w:r>
    </w:p>
    <w:p w14:paraId="0CB6C177" w14:textId="77777777" w:rsidR="00AF40A7" w:rsidRDefault="00AF40A7" w:rsidP="00B60766">
      <w:pPr>
        <w:pStyle w:val="Heading1"/>
        <w:sectPr w:rsidR="00AF40A7" w:rsidSect="00727323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  <w:bookmarkStart w:id="65" w:name="_Toc75131258"/>
    </w:p>
    <w:p w14:paraId="6CC901F4" w14:textId="7553D359" w:rsidR="00351DA7" w:rsidRPr="00B255F5" w:rsidRDefault="00351DA7" w:rsidP="00B60766">
      <w:pPr>
        <w:pStyle w:val="Heading1"/>
      </w:pPr>
      <w:r w:rsidRPr="00B255F5">
        <w:lastRenderedPageBreak/>
        <w:t>Conclusion</w:t>
      </w:r>
      <w:bookmarkEnd w:id="65"/>
    </w:p>
    <w:p w14:paraId="1D79BE94" w14:textId="0B206A2E" w:rsidR="00BC4945" w:rsidRPr="00B255F5" w:rsidRDefault="002F7F68" w:rsidP="00B60766">
      <w:r>
        <w:t>T</w:t>
      </w:r>
      <w:r w:rsidR="00351DA7" w:rsidRPr="00B255F5">
        <w:t xml:space="preserve">his study </w:t>
      </w:r>
      <w:r>
        <w:t xml:space="preserve">drawn upon the </w:t>
      </w:r>
      <w:r w:rsidR="005D5E30">
        <w:t>XXX</w:t>
      </w:r>
      <w:r>
        <w:t xml:space="preserve"> theory and</w:t>
      </w:r>
      <w:r w:rsidR="00351DA7" w:rsidRPr="00B255F5">
        <w:t xml:space="preserve"> the literature on </w:t>
      </w:r>
      <w:r w:rsidR="005D5E30">
        <w:t>XXX</w:t>
      </w:r>
      <w:r>
        <w:t xml:space="preserve"> to</w:t>
      </w:r>
      <w:r w:rsidR="00351DA7" w:rsidRPr="00B255F5">
        <w:t xml:space="preserve"> examin</w:t>
      </w:r>
      <w:r>
        <w:t>e</w:t>
      </w:r>
      <w:r w:rsidR="00351DA7" w:rsidRPr="00B255F5">
        <w:t xml:space="preserve"> the </w:t>
      </w:r>
      <w:r w:rsidR="005D5E30">
        <w:t>….copy-paste research aims</w:t>
      </w:r>
    </w:p>
    <w:p w14:paraId="38F1570B" w14:textId="35212D06" w:rsidR="00BC4945" w:rsidRPr="00B255F5" w:rsidRDefault="00BC4945" w:rsidP="00B60766">
      <w:r w:rsidRPr="00B255F5">
        <w:t xml:space="preserve">As expected, </w:t>
      </w:r>
      <w:r w:rsidR="00E4575D" w:rsidRPr="00B255F5">
        <w:t>t</w:t>
      </w:r>
      <w:r w:rsidRPr="00B255F5">
        <w:t xml:space="preserve">he results emphasize the </w:t>
      </w:r>
      <w:r w:rsidR="005D5E30">
        <w:t>…</w:t>
      </w:r>
      <w:r w:rsidR="000D16BC" w:rsidRPr="00B255F5">
        <w:t>.</w:t>
      </w:r>
    </w:p>
    <w:p w14:paraId="3BA1FD5A" w14:textId="474F2A3C" w:rsidR="005D5E30" w:rsidRPr="00B255F5" w:rsidRDefault="0018441F" w:rsidP="005D5E30">
      <w:r w:rsidRPr="00B255F5">
        <w:t>The findings of the present study ha</w:t>
      </w:r>
      <w:r w:rsidR="009038C6" w:rsidRPr="00B255F5">
        <w:t>ve</w:t>
      </w:r>
      <w:r w:rsidRPr="00B255F5">
        <w:t xml:space="preserve"> theoretical and practical implications. </w:t>
      </w:r>
      <w:r w:rsidR="005D5E30">
        <w:t xml:space="preserve">Depict the most relevant here (somewhat repeating the main ideas stated in the abstract but without copy-paste) End the dissertation with a positive tone of optimist regarding the potential impact of this research/study. </w:t>
      </w:r>
    </w:p>
    <w:p w14:paraId="60D05A13" w14:textId="4DB964B2" w:rsidR="00325835" w:rsidRPr="00B255F5" w:rsidRDefault="00325835" w:rsidP="00B60766"/>
    <w:p w14:paraId="17889811" w14:textId="3D8C2037" w:rsidR="00B50EDE" w:rsidRPr="00B255F5" w:rsidRDefault="00B50EDE" w:rsidP="00B60766">
      <w:pPr>
        <w:sectPr w:rsidR="00B50EDE" w:rsidRPr="00B255F5" w:rsidSect="00727323">
          <w:pgSz w:w="11907" w:h="16839" w:code="9"/>
          <w:pgMar w:top="1701" w:right="1418" w:bottom="1701" w:left="1985" w:header="720" w:footer="720" w:gutter="0"/>
          <w:cols w:space="720"/>
          <w:docGrid w:linePitch="326"/>
        </w:sectPr>
      </w:pPr>
    </w:p>
    <w:p w14:paraId="18A97F50" w14:textId="1F207E47" w:rsidR="00DA04F4" w:rsidRPr="00B255F5" w:rsidRDefault="00A161CD" w:rsidP="005D5E30">
      <w:pPr>
        <w:pStyle w:val="Heading1"/>
        <w:numPr>
          <w:ilvl w:val="0"/>
          <w:numId w:val="0"/>
        </w:numPr>
      </w:pPr>
      <w:bookmarkStart w:id="66" w:name="_Toc60606675"/>
      <w:bookmarkStart w:id="67" w:name="_Toc75131259"/>
      <w:bookmarkEnd w:id="29"/>
      <w:bookmarkEnd w:id="30"/>
      <w:r w:rsidRPr="00B255F5">
        <w:lastRenderedPageBreak/>
        <w:t>References</w:t>
      </w:r>
      <w:bookmarkEnd w:id="66"/>
      <w:bookmarkEnd w:id="67"/>
    </w:p>
    <w:p w14:paraId="3C663049" w14:textId="33CA8C30" w:rsidR="004E3E07" w:rsidRDefault="005D5E30" w:rsidP="00B60766">
      <w:r>
        <w:t>Insert here by alphabetical order and following APA style (6</w:t>
      </w:r>
      <w:r w:rsidRPr="005D5E30">
        <w:rPr>
          <w:vertAlign w:val="superscript"/>
        </w:rPr>
        <w:t>th</w:t>
      </w:r>
      <w:r>
        <w:t xml:space="preserve"> Ed)</w:t>
      </w:r>
    </w:p>
    <w:p w14:paraId="1A814009" w14:textId="77777777" w:rsidR="00620FF9" w:rsidRDefault="00620FF9" w:rsidP="00620FF9">
      <w:pPr>
        <w:pStyle w:val="References"/>
      </w:pPr>
    </w:p>
    <w:p w14:paraId="6E317235" w14:textId="4C209F04" w:rsidR="00620FF9" w:rsidRPr="00620FF9" w:rsidRDefault="00620FF9" w:rsidP="00620FF9">
      <w:pPr>
        <w:pStyle w:val="References"/>
        <w:rPr>
          <w:rStyle w:val="Hyperlink"/>
          <w:color w:val="auto"/>
          <w:u w:val="none"/>
        </w:rPr>
      </w:pPr>
      <w:r w:rsidRPr="00620FF9">
        <w:t xml:space="preserve">Abdullah, D., Abd Aziz, M. I., &amp; Mohd Ibrahim, A. L. (2014). A “research” into international student-related research: (Re)Visualising our stand? </w:t>
      </w:r>
      <w:r w:rsidRPr="00620FF9">
        <w:rPr>
          <w:i/>
          <w:iCs/>
        </w:rPr>
        <w:t>Higher Education, 67</w:t>
      </w:r>
      <w:r w:rsidRPr="00620FF9">
        <w:t xml:space="preserve">(3), 235-253. </w:t>
      </w:r>
      <w:hyperlink r:id="rId20" w:history="1">
        <w:r w:rsidRPr="00620FF9">
          <w:rPr>
            <w:rStyle w:val="Hyperlink"/>
            <w:color w:val="auto"/>
            <w:u w:val="none"/>
          </w:rPr>
          <w:t>https://doi.org/10.1007/s10734-013-9647-3</w:t>
        </w:r>
      </w:hyperlink>
    </w:p>
    <w:p w14:paraId="1A833D33" w14:textId="39618B80" w:rsidR="00620FF9" w:rsidRPr="00620FF9" w:rsidRDefault="00620FF9" w:rsidP="00620FF9">
      <w:pPr>
        <w:pStyle w:val="References"/>
      </w:pPr>
      <w:r w:rsidRPr="00620FF9">
        <w:t>.</w:t>
      </w:r>
    </w:p>
    <w:p w14:paraId="04E3EC25" w14:textId="36E6F8E5" w:rsidR="005D5E30" w:rsidRDefault="005D5E30" w:rsidP="00B60766"/>
    <w:p w14:paraId="55E73E89" w14:textId="2356E357" w:rsidR="005D5E30" w:rsidRDefault="005D5E30" w:rsidP="00B60766"/>
    <w:p w14:paraId="575C44B7" w14:textId="77777777" w:rsidR="005D5E30" w:rsidRPr="00B255F5" w:rsidRDefault="005D5E30" w:rsidP="00B60766"/>
    <w:p w14:paraId="32E7704F" w14:textId="77777777" w:rsidR="005652D8" w:rsidRPr="00B255F5" w:rsidRDefault="005652D8" w:rsidP="00B60766">
      <w:pPr>
        <w:sectPr w:rsidR="005652D8" w:rsidRPr="00B255F5" w:rsidSect="004E3E07">
          <w:pgSz w:w="11907" w:h="16839" w:code="9"/>
          <w:pgMar w:top="1418" w:right="1701" w:bottom="1985" w:left="1701" w:header="720" w:footer="720" w:gutter="0"/>
          <w:cols w:space="720"/>
          <w:docGrid w:linePitch="326"/>
        </w:sectPr>
      </w:pPr>
    </w:p>
    <w:p w14:paraId="5B02F752" w14:textId="040F51F5" w:rsidR="00C4077A" w:rsidRPr="00B255F5" w:rsidRDefault="00F92B82" w:rsidP="00620FF9">
      <w:pPr>
        <w:pStyle w:val="Heading1"/>
        <w:numPr>
          <w:ilvl w:val="0"/>
          <w:numId w:val="0"/>
        </w:numPr>
      </w:pPr>
      <w:r>
        <w:lastRenderedPageBreak/>
        <w:t>Appendixes</w:t>
      </w:r>
      <w:r w:rsidR="00F069F3" w:rsidRPr="00B255F5">
        <w:t xml:space="preserve"> </w:t>
      </w:r>
    </w:p>
    <w:p w14:paraId="0D6F3402" w14:textId="1061F06B" w:rsidR="005652D8" w:rsidRPr="00B60766" w:rsidRDefault="00F92B82" w:rsidP="00620FF9">
      <w:pPr>
        <w:pStyle w:val="Heading2"/>
        <w:numPr>
          <w:ilvl w:val="0"/>
          <w:numId w:val="0"/>
        </w:numPr>
      </w:pPr>
      <w:r>
        <w:t xml:space="preserve">Appendix </w:t>
      </w:r>
      <w:r w:rsidR="00620FF9">
        <w:t>1</w:t>
      </w:r>
      <w:r w:rsidR="005652D8" w:rsidRPr="00B60766">
        <w:t xml:space="preserve"> – </w:t>
      </w:r>
    </w:p>
    <w:p w14:paraId="0090CA5F" w14:textId="10B0712A" w:rsidR="00FA03C4" w:rsidRDefault="00FA03C4" w:rsidP="00620FF9"/>
    <w:p w14:paraId="5BF20DD5" w14:textId="77777777" w:rsidR="00620FF9" w:rsidRDefault="00620FF9" w:rsidP="00620FF9"/>
    <w:p w14:paraId="241B9FCF" w14:textId="77777777" w:rsidR="00620FF9" w:rsidRDefault="00620FF9" w:rsidP="00620FF9">
      <w:pPr>
        <w:sectPr w:rsidR="00620FF9" w:rsidSect="00620FF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39" w:code="9"/>
          <w:pgMar w:top="1418" w:right="1701" w:bottom="1985" w:left="1701" w:header="720" w:footer="720" w:gutter="0"/>
          <w:cols w:space="720"/>
          <w:docGrid w:linePitch="326"/>
        </w:sectPr>
      </w:pPr>
    </w:p>
    <w:p w14:paraId="52CE9D3E" w14:textId="3681246C" w:rsidR="00620FF9" w:rsidRPr="00B60766" w:rsidRDefault="00620FF9" w:rsidP="00620FF9">
      <w:pPr>
        <w:pStyle w:val="Heading2"/>
        <w:numPr>
          <w:ilvl w:val="0"/>
          <w:numId w:val="0"/>
        </w:numPr>
      </w:pPr>
      <w:r>
        <w:lastRenderedPageBreak/>
        <w:t>Appendix 2</w:t>
      </w:r>
      <w:r w:rsidRPr="00B60766">
        <w:t xml:space="preserve"> – </w:t>
      </w:r>
    </w:p>
    <w:p w14:paraId="21E1AB0C" w14:textId="5B733F15" w:rsidR="00620FF9" w:rsidRDefault="00620FF9" w:rsidP="00620FF9"/>
    <w:p w14:paraId="6F47EBD5" w14:textId="352F371A" w:rsidR="00620FF9" w:rsidRDefault="00620FF9" w:rsidP="00620FF9"/>
    <w:p w14:paraId="6F61A97F" w14:textId="219D5FB4" w:rsidR="00620FF9" w:rsidRPr="00B60766" w:rsidRDefault="00620FF9" w:rsidP="00620FF9"/>
    <w:sectPr w:rsidR="00620FF9" w:rsidRPr="00B60766" w:rsidSect="00620FF9">
      <w:pgSz w:w="11907" w:h="16839" w:code="9"/>
      <w:pgMar w:top="1418" w:right="1701" w:bottom="1985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A439D" w14:textId="77777777" w:rsidR="00645F48" w:rsidRDefault="00645F48" w:rsidP="00B60766">
      <w:r>
        <w:separator/>
      </w:r>
    </w:p>
  </w:endnote>
  <w:endnote w:type="continuationSeparator" w:id="0">
    <w:p w14:paraId="588BFC2A" w14:textId="77777777" w:rsidR="00645F48" w:rsidRDefault="00645F48" w:rsidP="00B60766">
      <w:r>
        <w:continuationSeparator/>
      </w:r>
    </w:p>
  </w:endnote>
  <w:endnote w:type="continuationNotice" w:id="1">
    <w:p w14:paraId="2A91E81A" w14:textId="77777777" w:rsidR="00645F48" w:rsidRDefault="00645F48" w:rsidP="00B607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9083788"/>
      <w:docPartObj>
        <w:docPartGallery w:val="Page Numbers (Bottom of Page)"/>
        <w:docPartUnique/>
      </w:docPartObj>
    </w:sdtPr>
    <w:sdtContent>
      <w:p w14:paraId="09D1B295" w14:textId="7F18ABEA" w:rsidR="000F5597" w:rsidRDefault="000F5597" w:rsidP="00B60766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9A409" w14:textId="77777777" w:rsidR="00345E44" w:rsidRDefault="00345E44" w:rsidP="00B607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6785194"/>
      <w:docPartObj>
        <w:docPartGallery w:val="Page Numbers (Bottom of Page)"/>
        <w:docPartUnique/>
      </w:docPartObj>
    </w:sdtPr>
    <w:sdtContent>
      <w:p w14:paraId="1F4E0D31" w14:textId="33612D7F" w:rsidR="00776359" w:rsidRDefault="00000000" w:rsidP="00B60766">
        <w:pPr>
          <w:pStyle w:val="Footer"/>
        </w:pPr>
      </w:p>
    </w:sdtContent>
  </w:sdt>
  <w:p w14:paraId="3F9AF713" w14:textId="77777777" w:rsidR="00776359" w:rsidRDefault="00776359" w:rsidP="00B607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6107959"/>
      <w:docPartObj>
        <w:docPartGallery w:val="Page Numbers (Bottom of Page)"/>
        <w:docPartUnique/>
      </w:docPartObj>
    </w:sdtPr>
    <w:sdtContent>
      <w:p w14:paraId="0493091C" w14:textId="77777777" w:rsidR="000F5597" w:rsidRDefault="000F5597" w:rsidP="00B60766">
        <w:pPr>
          <w:pStyle w:val="Footer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D13690" w14:textId="77777777" w:rsidR="000F5597" w:rsidRDefault="000F5597" w:rsidP="00B6076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645853"/>
      <w:docPartObj>
        <w:docPartGallery w:val="Page Numbers (Bottom of Page)"/>
        <w:docPartUnique/>
      </w:docPartObj>
    </w:sdtPr>
    <w:sdtContent>
      <w:p w14:paraId="477BF994" w14:textId="77777777" w:rsidR="00B60766" w:rsidRDefault="00B60766" w:rsidP="00B60766">
        <w:pPr>
          <w:pStyle w:val="Footer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228B96" w14:textId="77777777" w:rsidR="00B60766" w:rsidRDefault="00B60766" w:rsidP="00B6076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563689"/>
      <w:docPartObj>
        <w:docPartGallery w:val="Page Numbers (Bottom of Page)"/>
        <w:docPartUnique/>
      </w:docPartObj>
    </w:sdtPr>
    <w:sdtContent>
      <w:p w14:paraId="27C3A530" w14:textId="77777777" w:rsidR="00164950" w:rsidRDefault="00164950" w:rsidP="00B60766">
        <w:pPr>
          <w:pStyle w:val="Footer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A4D89D" w14:textId="77777777" w:rsidR="00164950" w:rsidRDefault="00164950" w:rsidP="00B6076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7576181"/>
      <w:docPartObj>
        <w:docPartGallery w:val="Page Numbers (Bottom of Page)"/>
        <w:docPartUnique/>
      </w:docPartObj>
    </w:sdtPr>
    <w:sdtContent>
      <w:p w14:paraId="616DD7C1" w14:textId="77777777" w:rsidR="00CA63DF" w:rsidRDefault="00CA63DF" w:rsidP="00B60766">
        <w:pPr>
          <w:pStyle w:val="Footer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FAE945" w14:textId="77777777" w:rsidR="00CA63DF" w:rsidRDefault="00CA63DF" w:rsidP="00B60766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086E" w14:textId="77777777" w:rsidR="005D5062" w:rsidRDefault="005D5062" w:rsidP="00B6076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690676"/>
      <w:docPartObj>
        <w:docPartGallery w:val="Page Numbers (Bottom of Page)"/>
        <w:docPartUnique/>
      </w:docPartObj>
    </w:sdtPr>
    <w:sdtContent>
      <w:p w14:paraId="0910F98F" w14:textId="72781D73" w:rsidR="0047318A" w:rsidRDefault="0047318A" w:rsidP="00620FF9">
        <w:pPr>
          <w:pStyle w:val="Footer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5BBEB6" w14:textId="77777777" w:rsidR="005D5062" w:rsidRDefault="005D5062" w:rsidP="00B6076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9AB2D" w14:textId="77777777" w:rsidR="005D5062" w:rsidRDefault="005D5062" w:rsidP="00B607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24D8E" w14:textId="77777777" w:rsidR="00645F48" w:rsidRDefault="00645F48" w:rsidP="00B60766">
      <w:r>
        <w:separator/>
      </w:r>
    </w:p>
  </w:footnote>
  <w:footnote w:type="continuationSeparator" w:id="0">
    <w:p w14:paraId="11FEC2B7" w14:textId="77777777" w:rsidR="00645F48" w:rsidRDefault="00645F48" w:rsidP="00B60766">
      <w:r>
        <w:continuationSeparator/>
      </w:r>
    </w:p>
  </w:footnote>
  <w:footnote w:type="continuationNotice" w:id="1">
    <w:p w14:paraId="60A508ED" w14:textId="77777777" w:rsidR="00645F48" w:rsidRDefault="00645F48" w:rsidP="00B607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0C03" w14:textId="77777777" w:rsidR="005D5062" w:rsidRDefault="005D5062" w:rsidP="00B607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64E38" w14:textId="77777777" w:rsidR="005D5062" w:rsidRDefault="005D5062" w:rsidP="00B607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034D2" w14:textId="77777777" w:rsidR="005D5062" w:rsidRDefault="005D5062" w:rsidP="00B607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06AA"/>
    <w:multiLevelType w:val="multilevel"/>
    <w:tmpl w:val="C876F35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1F23310B"/>
    <w:multiLevelType w:val="hybridMultilevel"/>
    <w:tmpl w:val="5E321AB2"/>
    <w:lvl w:ilvl="0" w:tplc="C5561E14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332"/>
    <w:multiLevelType w:val="hybridMultilevel"/>
    <w:tmpl w:val="6366C94A"/>
    <w:lvl w:ilvl="0" w:tplc="6F9C0D74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D1D5F"/>
    <w:multiLevelType w:val="hybridMultilevel"/>
    <w:tmpl w:val="64D49D2A"/>
    <w:lvl w:ilvl="0" w:tplc="F7566148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A2313"/>
    <w:multiLevelType w:val="hybridMultilevel"/>
    <w:tmpl w:val="42E6FA70"/>
    <w:lvl w:ilvl="0" w:tplc="57BC44CE">
      <w:start w:val="1"/>
      <w:numFmt w:val="decimal"/>
      <w:pStyle w:val="ListParagraph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74460">
    <w:abstractNumId w:val="3"/>
  </w:num>
  <w:num w:numId="2" w16cid:durableId="159582462">
    <w:abstractNumId w:val="1"/>
  </w:num>
  <w:num w:numId="3" w16cid:durableId="22246524">
    <w:abstractNumId w:val="2"/>
  </w:num>
  <w:num w:numId="4" w16cid:durableId="1769347760">
    <w:abstractNumId w:val="0"/>
  </w:num>
  <w:num w:numId="5" w16cid:durableId="1145851769">
    <w:abstractNumId w:val="4"/>
  </w:num>
  <w:num w:numId="6" w16cid:durableId="45181873">
    <w:abstractNumId w:val="4"/>
    <w:lvlOverride w:ilvl="0">
      <w:startOverride w:val="1"/>
    </w:lvlOverride>
  </w:num>
  <w:num w:numId="7" w16cid:durableId="1185287816">
    <w:abstractNumId w:val="4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P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s-ES_tradnl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7WwNDWxNDc2NTI3NjBT0lEKTi0uzszPAykwNDKpBQDbRCqqLg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Garamond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30BA7"/>
    <w:rsid w:val="00000267"/>
    <w:rsid w:val="000005D8"/>
    <w:rsid w:val="00000BA6"/>
    <w:rsid w:val="00000BBF"/>
    <w:rsid w:val="00000E8A"/>
    <w:rsid w:val="0000159B"/>
    <w:rsid w:val="000018A3"/>
    <w:rsid w:val="00001940"/>
    <w:rsid w:val="0000196D"/>
    <w:rsid w:val="00001988"/>
    <w:rsid w:val="00001A6B"/>
    <w:rsid w:val="00001B2E"/>
    <w:rsid w:val="00002317"/>
    <w:rsid w:val="00002CEA"/>
    <w:rsid w:val="00002D9D"/>
    <w:rsid w:val="00002EC4"/>
    <w:rsid w:val="00002F98"/>
    <w:rsid w:val="00003BF3"/>
    <w:rsid w:val="00003D7A"/>
    <w:rsid w:val="00003F4C"/>
    <w:rsid w:val="00003F7E"/>
    <w:rsid w:val="00003FEA"/>
    <w:rsid w:val="0000410C"/>
    <w:rsid w:val="00004257"/>
    <w:rsid w:val="000045F2"/>
    <w:rsid w:val="00004841"/>
    <w:rsid w:val="00004A74"/>
    <w:rsid w:val="000053B2"/>
    <w:rsid w:val="00005D2E"/>
    <w:rsid w:val="00005EBC"/>
    <w:rsid w:val="00005F4E"/>
    <w:rsid w:val="000060F4"/>
    <w:rsid w:val="000063D2"/>
    <w:rsid w:val="000067E6"/>
    <w:rsid w:val="0000684B"/>
    <w:rsid w:val="00006AA4"/>
    <w:rsid w:val="00006BAD"/>
    <w:rsid w:val="00007094"/>
    <w:rsid w:val="000072D3"/>
    <w:rsid w:val="0000767F"/>
    <w:rsid w:val="00007AF5"/>
    <w:rsid w:val="0001010C"/>
    <w:rsid w:val="000104DF"/>
    <w:rsid w:val="0001078B"/>
    <w:rsid w:val="0001080C"/>
    <w:rsid w:val="0001083C"/>
    <w:rsid w:val="00010D01"/>
    <w:rsid w:val="00010E3E"/>
    <w:rsid w:val="0001165E"/>
    <w:rsid w:val="0001172A"/>
    <w:rsid w:val="00011745"/>
    <w:rsid w:val="00011DCC"/>
    <w:rsid w:val="00011F9E"/>
    <w:rsid w:val="000121DB"/>
    <w:rsid w:val="00012232"/>
    <w:rsid w:val="0001245C"/>
    <w:rsid w:val="00012820"/>
    <w:rsid w:val="00012BC8"/>
    <w:rsid w:val="00012BE1"/>
    <w:rsid w:val="00012C70"/>
    <w:rsid w:val="00012D42"/>
    <w:rsid w:val="00012E5A"/>
    <w:rsid w:val="000134B9"/>
    <w:rsid w:val="000134F8"/>
    <w:rsid w:val="0001354B"/>
    <w:rsid w:val="00013AB5"/>
    <w:rsid w:val="00013BB1"/>
    <w:rsid w:val="00013DD3"/>
    <w:rsid w:val="00014A69"/>
    <w:rsid w:val="00014D3E"/>
    <w:rsid w:val="00014E51"/>
    <w:rsid w:val="00014FFD"/>
    <w:rsid w:val="0001562E"/>
    <w:rsid w:val="00015A52"/>
    <w:rsid w:val="00015FCF"/>
    <w:rsid w:val="00016343"/>
    <w:rsid w:val="00016BE5"/>
    <w:rsid w:val="00016E60"/>
    <w:rsid w:val="00017BB3"/>
    <w:rsid w:val="00017BDD"/>
    <w:rsid w:val="00017EEF"/>
    <w:rsid w:val="00020039"/>
    <w:rsid w:val="0002055F"/>
    <w:rsid w:val="00020810"/>
    <w:rsid w:val="00021094"/>
    <w:rsid w:val="0002119D"/>
    <w:rsid w:val="00021733"/>
    <w:rsid w:val="000219AE"/>
    <w:rsid w:val="00021D14"/>
    <w:rsid w:val="00021D81"/>
    <w:rsid w:val="000221E6"/>
    <w:rsid w:val="000226F1"/>
    <w:rsid w:val="000228D8"/>
    <w:rsid w:val="00022AC0"/>
    <w:rsid w:val="00022E07"/>
    <w:rsid w:val="00023325"/>
    <w:rsid w:val="00023772"/>
    <w:rsid w:val="00023AFB"/>
    <w:rsid w:val="00023B1E"/>
    <w:rsid w:val="00023B53"/>
    <w:rsid w:val="00023DC9"/>
    <w:rsid w:val="00023E3C"/>
    <w:rsid w:val="000240AF"/>
    <w:rsid w:val="00024107"/>
    <w:rsid w:val="0002452B"/>
    <w:rsid w:val="00024F76"/>
    <w:rsid w:val="00025654"/>
    <w:rsid w:val="00025C71"/>
    <w:rsid w:val="00025CC3"/>
    <w:rsid w:val="00025DA4"/>
    <w:rsid w:val="00025E3B"/>
    <w:rsid w:val="00025EB9"/>
    <w:rsid w:val="00025F34"/>
    <w:rsid w:val="000260DA"/>
    <w:rsid w:val="000260FE"/>
    <w:rsid w:val="0002630B"/>
    <w:rsid w:val="000268E0"/>
    <w:rsid w:val="00026BB5"/>
    <w:rsid w:val="00026BBA"/>
    <w:rsid w:val="00026D38"/>
    <w:rsid w:val="000273A1"/>
    <w:rsid w:val="00027463"/>
    <w:rsid w:val="00027615"/>
    <w:rsid w:val="00027DC3"/>
    <w:rsid w:val="000306BE"/>
    <w:rsid w:val="000306F8"/>
    <w:rsid w:val="00030CE1"/>
    <w:rsid w:val="00030D52"/>
    <w:rsid w:val="00030F4A"/>
    <w:rsid w:val="000313B9"/>
    <w:rsid w:val="00031CAD"/>
    <w:rsid w:val="00031D54"/>
    <w:rsid w:val="0003275F"/>
    <w:rsid w:val="00032938"/>
    <w:rsid w:val="00032F29"/>
    <w:rsid w:val="00033208"/>
    <w:rsid w:val="0003362E"/>
    <w:rsid w:val="000336ED"/>
    <w:rsid w:val="000342E4"/>
    <w:rsid w:val="00034380"/>
    <w:rsid w:val="00034A48"/>
    <w:rsid w:val="00035564"/>
    <w:rsid w:val="00035660"/>
    <w:rsid w:val="00035D37"/>
    <w:rsid w:val="00035DF0"/>
    <w:rsid w:val="00035F6C"/>
    <w:rsid w:val="00036392"/>
    <w:rsid w:val="00036776"/>
    <w:rsid w:val="00036BFD"/>
    <w:rsid w:val="00036E30"/>
    <w:rsid w:val="00037073"/>
    <w:rsid w:val="00037427"/>
    <w:rsid w:val="00037465"/>
    <w:rsid w:val="00037961"/>
    <w:rsid w:val="00037F1F"/>
    <w:rsid w:val="00040096"/>
    <w:rsid w:val="000405F9"/>
    <w:rsid w:val="00040B0D"/>
    <w:rsid w:val="00040BBE"/>
    <w:rsid w:val="00040C8B"/>
    <w:rsid w:val="00040F54"/>
    <w:rsid w:val="0004106A"/>
    <w:rsid w:val="000415C7"/>
    <w:rsid w:val="000415EC"/>
    <w:rsid w:val="000415F0"/>
    <w:rsid w:val="00041876"/>
    <w:rsid w:val="00041F6C"/>
    <w:rsid w:val="00042482"/>
    <w:rsid w:val="000426F1"/>
    <w:rsid w:val="000430E2"/>
    <w:rsid w:val="0004336D"/>
    <w:rsid w:val="000435BD"/>
    <w:rsid w:val="00043664"/>
    <w:rsid w:val="000436F3"/>
    <w:rsid w:val="00043740"/>
    <w:rsid w:val="00043B5B"/>
    <w:rsid w:val="00043BCC"/>
    <w:rsid w:val="00043D5C"/>
    <w:rsid w:val="00044915"/>
    <w:rsid w:val="00044A11"/>
    <w:rsid w:val="00044F5C"/>
    <w:rsid w:val="00045447"/>
    <w:rsid w:val="00045837"/>
    <w:rsid w:val="0004583D"/>
    <w:rsid w:val="00045921"/>
    <w:rsid w:val="00045D6D"/>
    <w:rsid w:val="0004678B"/>
    <w:rsid w:val="00046ACA"/>
    <w:rsid w:val="00046CE4"/>
    <w:rsid w:val="00047011"/>
    <w:rsid w:val="00047DE5"/>
    <w:rsid w:val="00047FC1"/>
    <w:rsid w:val="0005009C"/>
    <w:rsid w:val="000500D2"/>
    <w:rsid w:val="00050272"/>
    <w:rsid w:val="0005061C"/>
    <w:rsid w:val="00050B8C"/>
    <w:rsid w:val="00050C54"/>
    <w:rsid w:val="00050DBC"/>
    <w:rsid w:val="0005105E"/>
    <w:rsid w:val="00051284"/>
    <w:rsid w:val="0005153E"/>
    <w:rsid w:val="000519FD"/>
    <w:rsid w:val="00051AC0"/>
    <w:rsid w:val="00051AEC"/>
    <w:rsid w:val="00052006"/>
    <w:rsid w:val="00052316"/>
    <w:rsid w:val="0005231D"/>
    <w:rsid w:val="00052A76"/>
    <w:rsid w:val="00053012"/>
    <w:rsid w:val="000533BF"/>
    <w:rsid w:val="00053506"/>
    <w:rsid w:val="00053920"/>
    <w:rsid w:val="0005397D"/>
    <w:rsid w:val="00053F2B"/>
    <w:rsid w:val="0005405E"/>
    <w:rsid w:val="0005444A"/>
    <w:rsid w:val="0005458A"/>
    <w:rsid w:val="00054842"/>
    <w:rsid w:val="0005492A"/>
    <w:rsid w:val="00054AA5"/>
    <w:rsid w:val="00054CFC"/>
    <w:rsid w:val="00055640"/>
    <w:rsid w:val="000557CF"/>
    <w:rsid w:val="000558A1"/>
    <w:rsid w:val="00055AC6"/>
    <w:rsid w:val="00055DA5"/>
    <w:rsid w:val="00055F6D"/>
    <w:rsid w:val="0005641D"/>
    <w:rsid w:val="0005654C"/>
    <w:rsid w:val="0005683F"/>
    <w:rsid w:val="000569DD"/>
    <w:rsid w:val="00056CFC"/>
    <w:rsid w:val="00056F41"/>
    <w:rsid w:val="00056F96"/>
    <w:rsid w:val="00057AF9"/>
    <w:rsid w:val="00057B23"/>
    <w:rsid w:val="00057D3E"/>
    <w:rsid w:val="00057EB8"/>
    <w:rsid w:val="00057FF2"/>
    <w:rsid w:val="00060000"/>
    <w:rsid w:val="000606E2"/>
    <w:rsid w:val="000608A6"/>
    <w:rsid w:val="00060B8C"/>
    <w:rsid w:val="00060E8F"/>
    <w:rsid w:val="00060FE5"/>
    <w:rsid w:val="00061046"/>
    <w:rsid w:val="00061342"/>
    <w:rsid w:val="000613A7"/>
    <w:rsid w:val="000616DF"/>
    <w:rsid w:val="000616F8"/>
    <w:rsid w:val="00061B98"/>
    <w:rsid w:val="000621B3"/>
    <w:rsid w:val="0006222C"/>
    <w:rsid w:val="000622AB"/>
    <w:rsid w:val="000625BB"/>
    <w:rsid w:val="00062612"/>
    <w:rsid w:val="0006296E"/>
    <w:rsid w:val="00062C6A"/>
    <w:rsid w:val="00062CA2"/>
    <w:rsid w:val="0006323C"/>
    <w:rsid w:val="00063250"/>
    <w:rsid w:val="000634EE"/>
    <w:rsid w:val="000635C4"/>
    <w:rsid w:val="00063719"/>
    <w:rsid w:val="000639C9"/>
    <w:rsid w:val="00064252"/>
    <w:rsid w:val="0006473B"/>
    <w:rsid w:val="000648CA"/>
    <w:rsid w:val="00064E0C"/>
    <w:rsid w:val="00064E64"/>
    <w:rsid w:val="00064EF2"/>
    <w:rsid w:val="000651AA"/>
    <w:rsid w:val="0006529B"/>
    <w:rsid w:val="00065305"/>
    <w:rsid w:val="000654CB"/>
    <w:rsid w:val="0006577A"/>
    <w:rsid w:val="00065870"/>
    <w:rsid w:val="00065C94"/>
    <w:rsid w:val="00066022"/>
    <w:rsid w:val="000662BA"/>
    <w:rsid w:val="00066341"/>
    <w:rsid w:val="000664A4"/>
    <w:rsid w:val="000664F1"/>
    <w:rsid w:val="000668E8"/>
    <w:rsid w:val="00066CC6"/>
    <w:rsid w:val="00066D67"/>
    <w:rsid w:val="000673F6"/>
    <w:rsid w:val="000674A0"/>
    <w:rsid w:val="00067ACF"/>
    <w:rsid w:val="00067C6F"/>
    <w:rsid w:val="000703FC"/>
    <w:rsid w:val="0007062D"/>
    <w:rsid w:val="00070E02"/>
    <w:rsid w:val="00070E30"/>
    <w:rsid w:val="00070FA8"/>
    <w:rsid w:val="00070FFC"/>
    <w:rsid w:val="000715A7"/>
    <w:rsid w:val="00071669"/>
    <w:rsid w:val="00071A41"/>
    <w:rsid w:val="00071C19"/>
    <w:rsid w:val="00071CB2"/>
    <w:rsid w:val="000725FB"/>
    <w:rsid w:val="0007277A"/>
    <w:rsid w:val="000727E6"/>
    <w:rsid w:val="00072B32"/>
    <w:rsid w:val="00072F8F"/>
    <w:rsid w:val="0007306D"/>
    <w:rsid w:val="000730C2"/>
    <w:rsid w:val="000731B6"/>
    <w:rsid w:val="00073289"/>
    <w:rsid w:val="0007352C"/>
    <w:rsid w:val="0007391D"/>
    <w:rsid w:val="00073924"/>
    <w:rsid w:val="00073B71"/>
    <w:rsid w:val="00073CC8"/>
    <w:rsid w:val="0007461E"/>
    <w:rsid w:val="0007476A"/>
    <w:rsid w:val="000747ED"/>
    <w:rsid w:val="0007482A"/>
    <w:rsid w:val="0007493B"/>
    <w:rsid w:val="00074C62"/>
    <w:rsid w:val="00074D6D"/>
    <w:rsid w:val="00074DD8"/>
    <w:rsid w:val="000750D7"/>
    <w:rsid w:val="0007521D"/>
    <w:rsid w:val="00075901"/>
    <w:rsid w:val="00075992"/>
    <w:rsid w:val="000759A2"/>
    <w:rsid w:val="00076273"/>
    <w:rsid w:val="0007635D"/>
    <w:rsid w:val="000765A3"/>
    <w:rsid w:val="000769A5"/>
    <w:rsid w:val="00076BCD"/>
    <w:rsid w:val="00076CC3"/>
    <w:rsid w:val="00077829"/>
    <w:rsid w:val="000778A0"/>
    <w:rsid w:val="000778F3"/>
    <w:rsid w:val="00077BFB"/>
    <w:rsid w:val="00077D96"/>
    <w:rsid w:val="00077F7B"/>
    <w:rsid w:val="00080103"/>
    <w:rsid w:val="00080504"/>
    <w:rsid w:val="00080573"/>
    <w:rsid w:val="000807C4"/>
    <w:rsid w:val="00080908"/>
    <w:rsid w:val="0008106F"/>
    <w:rsid w:val="000814F0"/>
    <w:rsid w:val="00081618"/>
    <w:rsid w:val="000818E1"/>
    <w:rsid w:val="00081F1C"/>
    <w:rsid w:val="00081F6B"/>
    <w:rsid w:val="00081FC7"/>
    <w:rsid w:val="000821B1"/>
    <w:rsid w:val="00082246"/>
    <w:rsid w:val="000829BB"/>
    <w:rsid w:val="00083134"/>
    <w:rsid w:val="00083349"/>
    <w:rsid w:val="00083396"/>
    <w:rsid w:val="000838C0"/>
    <w:rsid w:val="000846CE"/>
    <w:rsid w:val="00084908"/>
    <w:rsid w:val="000849A1"/>
    <w:rsid w:val="00085179"/>
    <w:rsid w:val="0008540C"/>
    <w:rsid w:val="000854C0"/>
    <w:rsid w:val="00085C06"/>
    <w:rsid w:val="00085E98"/>
    <w:rsid w:val="00085F1D"/>
    <w:rsid w:val="0008604F"/>
    <w:rsid w:val="000860C2"/>
    <w:rsid w:val="000861C3"/>
    <w:rsid w:val="000864DC"/>
    <w:rsid w:val="00086D7A"/>
    <w:rsid w:val="00086F3E"/>
    <w:rsid w:val="00086FCF"/>
    <w:rsid w:val="000872C2"/>
    <w:rsid w:val="000876AE"/>
    <w:rsid w:val="00087720"/>
    <w:rsid w:val="000879BB"/>
    <w:rsid w:val="00087CDE"/>
    <w:rsid w:val="00087E61"/>
    <w:rsid w:val="00087F81"/>
    <w:rsid w:val="00090098"/>
    <w:rsid w:val="000903A1"/>
    <w:rsid w:val="00090550"/>
    <w:rsid w:val="000906C2"/>
    <w:rsid w:val="00090CD4"/>
    <w:rsid w:val="00090D1B"/>
    <w:rsid w:val="00090DC1"/>
    <w:rsid w:val="00090FED"/>
    <w:rsid w:val="00091008"/>
    <w:rsid w:val="000911F5"/>
    <w:rsid w:val="00091348"/>
    <w:rsid w:val="00091895"/>
    <w:rsid w:val="00091E7E"/>
    <w:rsid w:val="00091EB3"/>
    <w:rsid w:val="00092226"/>
    <w:rsid w:val="00092230"/>
    <w:rsid w:val="000922CD"/>
    <w:rsid w:val="000929EA"/>
    <w:rsid w:val="00092B9B"/>
    <w:rsid w:val="00092C3D"/>
    <w:rsid w:val="00092CE3"/>
    <w:rsid w:val="000935AA"/>
    <w:rsid w:val="00093B45"/>
    <w:rsid w:val="000947F5"/>
    <w:rsid w:val="0009486B"/>
    <w:rsid w:val="000948E5"/>
    <w:rsid w:val="00094DAC"/>
    <w:rsid w:val="00094E11"/>
    <w:rsid w:val="00095D11"/>
    <w:rsid w:val="000964F4"/>
    <w:rsid w:val="000966B1"/>
    <w:rsid w:val="00096760"/>
    <w:rsid w:val="000968F5"/>
    <w:rsid w:val="00096CE4"/>
    <w:rsid w:val="00097425"/>
    <w:rsid w:val="000977BD"/>
    <w:rsid w:val="000977ED"/>
    <w:rsid w:val="00097953"/>
    <w:rsid w:val="00097AE0"/>
    <w:rsid w:val="000A00B3"/>
    <w:rsid w:val="000A03D4"/>
    <w:rsid w:val="000A0767"/>
    <w:rsid w:val="000A082D"/>
    <w:rsid w:val="000A0AF8"/>
    <w:rsid w:val="000A0FFA"/>
    <w:rsid w:val="000A14B6"/>
    <w:rsid w:val="000A1765"/>
    <w:rsid w:val="000A197A"/>
    <w:rsid w:val="000A199E"/>
    <w:rsid w:val="000A19A3"/>
    <w:rsid w:val="000A215F"/>
    <w:rsid w:val="000A2263"/>
    <w:rsid w:val="000A24EE"/>
    <w:rsid w:val="000A262D"/>
    <w:rsid w:val="000A29D3"/>
    <w:rsid w:val="000A2E8A"/>
    <w:rsid w:val="000A2EC8"/>
    <w:rsid w:val="000A3004"/>
    <w:rsid w:val="000A3144"/>
    <w:rsid w:val="000A36F6"/>
    <w:rsid w:val="000A3AA9"/>
    <w:rsid w:val="000A3B6C"/>
    <w:rsid w:val="000A3EAE"/>
    <w:rsid w:val="000A3ECB"/>
    <w:rsid w:val="000A4529"/>
    <w:rsid w:val="000A4655"/>
    <w:rsid w:val="000A4709"/>
    <w:rsid w:val="000A497B"/>
    <w:rsid w:val="000A4EA1"/>
    <w:rsid w:val="000A4EF7"/>
    <w:rsid w:val="000A5660"/>
    <w:rsid w:val="000A572C"/>
    <w:rsid w:val="000A5A2C"/>
    <w:rsid w:val="000A5C3C"/>
    <w:rsid w:val="000A5D65"/>
    <w:rsid w:val="000A5DED"/>
    <w:rsid w:val="000A60B7"/>
    <w:rsid w:val="000A6201"/>
    <w:rsid w:val="000A6335"/>
    <w:rsid w:val="000A63D8"/>
    <w:rsid w:val="000A63EF"/>
    <w:rsid w:val="000A6A05"/>
    <w:rsid w:val="000A6D0C"/>
    <w:rsid w:val="000A6E56"/>
    <w:rsid w:val="000A7357"/>
    <w:rsid w:val="000A7D43"/>
    <w:rsid w:val="000A7E46"/>
    <w:rsid w:val="000B00D5"/>
    <w:rsid w:val="000B01B2"/>
    <w:rsid w:val="000B02A1"/>
    <w:rsid w:val="000B0447"/>
    <w:rsid w:val="000B09C5"/>
    <w:rsid w:val="000B0C0C"/>
    <w:rsid w:val="000B0CCC"/>
    <w:rsid w:val="000B0F5C"/>
    <w:rsid w:val="000B134F"/>
    <w:rsid w:val="000B1657"/>
    <w:rsid w:val="000B17A7"/>
    <w:rsid w:val="000B1B1E"/>
    <w:rsid w:val="000B1BF2"/>
    <w:rsid w:val="000B1E46"/>
    <w:rsid w:val="000B20C2"/>
    <w:rsid w:val="000B2592"/>
    <w:rsid w:val="000B2767"/>
    <w:rsid w:val="000B2859"/>
    <w:rsid w:val="000B2904"/>
    <w:rsid w:val="000B29E1"/>
    <w:rsid w:val="000B2CBB"/>
    <w:rsid w:val="000B300E"/>
    <w:rsid w:val="000B3333"/>
    <w:rsid w:val="000B3439"/>
    <w:rsid w:val="000B346E"/>
    <w:rsid w:val="000B3F35"/>
    <w:rsid w:val="000B4393"/>
    <w:rsid w:val="000B44BC"/>
    <w:rsid w:val="000B454E"/>
    <w:rsid w:val="000B4618"/>
    <w:rsid w:val="000B4627"/>
    <w:rsid w:val="000B46E7"/>
    <w:rsid w:val="000B48D6"/>
    <w:rsid w:val="000B4CCE"/>
    <w:rsid w:val="000B4FA4"/>
    <w:rsid w:val="000B5A70"/>
    <w:rsid w:val="000B5E96"/>
    <w:rsid w:val="000B606A"/>
    <w:rsid w:val="000B6124"/>
    <w:rsid w:val="000B6163"/>
    <w:rsid w:val="000B6221"/>
    <w:rsid w:val="000B62AF"/>
    <w:rsid w:val="000B6ADC"/>
    <w:rsid w:val="000B6BB9"/>
    <w:rsid w:val="000B6CFB"/>
    <w:rsid w:val="000B6EB4"/>
    <w:rsid w:val="000B7F0D"/>
    <w:rsid w:val="000C03F8"/>
    <w:rsid w:val="000C0522"/>
    <w:rsid w:val="000C08BC"/>
    <w:rsid w:val="000C136E"/>
    <w:rsid w:val="000C170B"/>
    <w:rsid w:val="000C18F8"/>
    <w:rsid w:val="000C2300"/>
    <w:rsid w:val="000C232B"/>
    <w:rsid w:val="000C2373"/>
    <w:rsid w:val="000C24B0"/>
    <w:rsid w:val="000C265C"/>
    <w:rsid w:val="000C27BA"/>
    <w:rsid w:val="000C2A90"/>
    <w:rsid w:val="000C2C02"/>
    <w:rsid w:val="000C2E9B"/>
    <w:rsid w:val="000C3281"/>
    <w:rsid w:val="000C33EC"/>
    <w:rsid w:val="000C35EE"/>
    <w:rsid w:val="000C36B6"/>
    <w:rsid w:val="000C3870"/>
    <w:rsid w:val="000C39E1"/>
    <w:rsid w:val="000C3E6A"/>
    <w:rsid w:val="000C45DF"/>
    <w:rsid w:val="000C467D"/>
    <w:rsid w:val="000C4A1C"/>
    <w:rsid w:val="000C4CDA"/>
    <w:rsid w:val="000C4FFF"/>
    <w:rsid w:val="000C52C4"/>
    <w:rsid w:val="000C539F"/>
    <w:rsid w:val="000C54BD"/>
    <w:rsid w:val="000C5530"/>
    <w:rsid w:val="000C5A0D"/>
    <w:rsid w:val="000C5A11"/>
    <w:rsid w:val="000C5D26"/>
    <w:rsid w:val="000C6058"/>
    <w:rsid w:val="000C60A1"/>
    <w:rsid w:val="000C63F8"/>
    <w:rsid w:val="000C67DE"/>
    <w:rsid w:val="000C6AFE"/>
    <w:rsid w:val="000C6F86"/>
    <w:rsid w:val="000C73AC"/>
    <w:rsid w:val="000C7BF0"/>
    <w:rsid w:val="000D0403"/>
    <w:rsid w:val="000D0CA1"/>
    <w:rsid w:val="000D0DCE"/>
    <w:rsid w:val="000D1070"/>
    <w:rsid w:val="000D11A9"/>
    <w:rsid w:val="000D16BC"/>
    <w:rsid w:val="000D18FC"/>
    <w:rsid w:val="000D1BEE"/>
    <w:rsid w:val="000D21D6"/>
    <w:rsid w:val="000D2231"/>
    <w:rsid w:val="000D254C"/>
    <w:rsid w:val="000D2588"/>
    <w:rsid w:val="000D274A"/>
    <w:rsid w:val="000D2BFC"/>
    <w:rsid w:val="000D2EDB"/>
    <w:rsid w:val="000D3027"/>
    <w:rsid w:val="000D30FF"/>
    <w:rsid w:val="000D3B98"/>
    <w:rsid w:val="000D450C"/>
    <w:rsid w:val="000D482D"/>
    <w:rsid w:val="000D4928"/>
    <w:rsid w:val="000D49A1"/>
    <w:rsid w:val="000D5133"/>
    <w:rsid w:val="000D56EF"/>
    <w:rsid w:val="000D588D"/>
    <w:rsid w:val="000D58A2"/>
    <w:rsid w:val="000D5C9D"/>
    <w:rsid w:val="000D6549"/>
    <w:rsid w:val="000D6899"/>
    <w:rsid w:val="000D692E"/>
    <w:rsid w:val="000D6BE7"/>
    <w:rsid w:val="000D6D96"/>
    <w:rsid w:val="000D6DE4"/>
    <w:rsid w:val="000D6E2B"/>
    <w:rsid w:val="000D6E97"/>
    <w:rsid w:val="000D6FBD"/>
    <w:rsid w:val="000D7871"/>
    <w:rsid w:val="000D797C"/>
    <w:rsid w:val="000D7ABF"/>
    <w:rsid w:val="000D7BE1"/>
    <w:rsid w:val="000D7C98"/>
    <w:rsid w:val="000D7EDB"/>
    <w:rsid w:val="000E007D"/>
    <w:rsid w:val="000E0155"/>
    <w:rsid w:val="000E0201"/>
    <w:rsid w:val="000E0281"/>
    <w:rsid w:val="000E0674"/>
    <w:rsid w:val="000E06E6"/>
    <w:rsid w:val="000E07AC"/>
    <w:rsid w:val="000E088A"/>
    <w:rsid w:val="000E0D4A"/>
    <w:rsid w:val="000E1372"/>
    <w:rsid w:val="000E167F"/>
    <w:rsid w:val="000E16E3"/>
    <w:rsid w:val="000E172B"/>
    <w:rsid w:val="000E17D9"/>
    <w:rsid w:val="000E1BEC"/>
    <w:rsid w:val="000E21B1"/>
    <w:rsid w:val="000E22CE"/>
    <w:rsid w:val="000E239B"/>
    <w:rsid w:val="000E2998"/>
    <w:rsid w:val="000E319C"/>
    <w:rsid w:val="000E3221"/>
    <w:rsid w:val="000E3329"/>
    <w:rsid w:val="000E3673"/>
    <w:rsid w:val="000E36C3"/>
    <w:rsid w:val="000E3A3F"/>
    <w:rsid w:val="000E3C99"/>
    <w:rsid w:val="000E3D2F"/>
    <w:rsid w:val="000E40C2"/>
    <w:rsid w:val="000E44A2"/>
    <w:rsid w:val="000E4922"/>
    <w:rsid w:val="000E54CE"/>
    <w:rsid w:val="000E5FD0"/>
    <w:rsid w:val="000E6182"/>
    <w:rsid w:val="000E6E46"/>
    <w:rsid w:val="000E70C7"/>
    <w:rsid w:val="000E70FC"/>
    <w:rsid w:val="000E7139"/>
    <w:rsid w:val="000E7594"/>
    <w:rsid w:val="000E75D6"/>
    <w:rsid w:val="000E771F"/>
    <w:rsid w:val="000E7790"/>
    <w:rsid w:val="000E7D5E"/>
    <w:rsid w:val="000F0279"/>
    <w:rsid w:val="000F0825"/>
    <w:rsid w:val="000F0C24"/>
    <w:rsid w:val="000F0CD7"/>
    <w:rsid w:val="000F1625"/>
    <w:rsid w:val="000F1A18"/>
    <w:rsid w:val="000F1E22"/>
    <w:rsid w:val="000F2057"/>
    <w:rsid w:val="000F20D8"/>
    <w:rsid w:val="000F2385"/>
    <w:rsid w:val="000F23FB"/>
    <w:rsid w:val="000F2899"/>
    <w:rsid w:val="000F2914"/>
    <w:rsid w:val="000F2AC1"/>
    <w:rsid w:val="000F2BAC"/>
    <w:rsid w:val="000F2CB2"/>
    <w:rsid w:val="000F2EDC"/>
    <w:rsid w:val="000F2FBA"/>
    <w:rsid w:val="000F2FD3"/>
    <w:rsid w:val="000F32DF"/>
    <w:rsid w:val="000F35C0"/>
    <w:rsid w:val="000F39BB"/>
    <w:rsid w:val="000F3D80"/>
    <w:rsid w:val="000F420D"/>
    <w:rsid w:val="000F421F"/>
    <w:rsid w:val="000F4424"/>
    <w:rsid w:val="000F4761"/>
    <w:rsid w:val="000F4A4C"/>
    <w:rsid w:val="000F4C56"/>
    <w:rsid w:val="000F4D3A"/>
    <w:rsid w:val="000F4F09"/>
    <w:rsid w:val="000F505F"/>
    <w:rsid w:val="000F53E6"/>
    <w:rsid w:val="000F5597"/>
    <w:rsid w:val="000F5806"/>
    <w:rsid w:val="000F5871"/>
    <w:rsid w:val="000F59A7"/>
    <w:rsid w:val="000F6A7D"/>
    <w:rsid w:val="000F6B4B"/>
    <w:rsid w:val="000F6B9F"/>
    <w:rsid w:val="000F6D69"/>
    <w:rsid w:val="000F6DA2"/>
    <w:rsid w:val="000F6EB7"/>
    <w:rsid w:val="000F6FE8"/>
    <w:rsid w:val="000F7029"/>
    <w:rsid w:val="000F71C3"/>
    <w:rsid w:val="000F725B"/>
    <w:rsid w:val="00100001"/>
    <w:rsid w:val="00100085"/>
    <w:rsid w:val="001000F6"/>
    <w:rsid w:val="001000F9"/>
    <w:rsid w:val="00100353"/>
    <w:rsid w:val="00100946"/>
    <w:rsid w:val="001009EF"/>
    <w:rsid w:val="00100A73"/>
    <w:rsid w:val="00100B91"/>
    <w:rsid w:val="00100CE9"/>
    <w:rsid w:val="00100D23"/>
    <w:rsid w:val="00100D73"/>
    <w:rsid w:val="00100DC3"/>
    <w:rsid w:val="00101108"/>
    <w:rsid w:val="001011F9"/>
    <w:rsid w:val="00101645"/>
    <w:rsid w:val="00101673"/>
    <w:rsid w:val="00101864"/>
    <w:rsid w:val="00101C9F"/>
    <w:rsid w:val="0010203B"/>
    <w:rsid w:val="001020D7"/>
    <w:rsid w:val="0010211F"/>
    <w:rsid w:val="0010242C"/>
    <w:rsid w:val="00102510"/>
    <w:rsid w:val="00102648"/>
    <w:rsid w:val="001026F9"/>
    <w:rsid w:val="0010272E"/>
    <w:rsid w:val="00102F0E"/>
    <w:rsid w:val="0010340E"/>
    <w:rsid w:val="0010391A"/>
    <w:rsid w:val="00103937"/>
    <w:rsid w:val="00103B22"/>
    <w:rsid w:val="0010421D"/>
    <w:rsid w:val="00104A57"/>
    <w:rsid w:val="00104F6A"/>
    <w:rsid w:val="00104F6B"/>
    <w:rsid w:val="001050EF"/>
    <w:rsid w:val="00105A1A"/>
    <w:rsid w:val="00105C64"/>
    <w:rsid w:val="00105EE0"/>
    <w:rsid w:val="00106224"/>
    <w:rsid w:val="00106856"/>
    <w:rsid w:val="00106971"/>
    <w:rsid w:val="001069C9"/>
    <w:rsid w:val="00106D0F"/>
    <w:rsid w:val="0010722E"/>
    <w:rsid w:val="001073AC"/>
    <w:rsid w:val="0010741D"/>
    <w:rsid w:val="00107551"/>
    <w:rsid w:val="00107976"/>
    <w:rsid w:val="00107991"/>
    <w:rsid w:val="00107B50"/>
    <w:rsid w:val="00107E30"/>
    <w:rsid w:val="0011004C"/>
    <w:rsid w:val="00110073"/>
    <w:rsid w:val="00110085"/>
    <w:rsid w:val="00110327"/>
    <w:rsid w:val="00110880"/>
    <w:rsid w:val="00110ACE"/>
    <w:rsid w:val="00110CBC"/>
    <w:rsid w:val="00110D32"/>
    <w:rsid w:val="00110F36"/>
    <w:rsid w:val="00110FEE"/>
    <w:rsid w:val="0011104E"/>
    <w:rsid w:val="001111C5"/>
    <w:rsid w:val="00111265"/>
    <w:rsid w:val="001114DC"/>
    <w:rsid w:val="001116C5"/>
    <w:rsid w:val="001116CE"/>
    <w:rsid w:val="0011180F"/>
    <w:rsid w:val="001118E9"/>
    <w:rsid w:val="00111D57"/>
    <w:rsid w:val="001122FD"/>
    <w:rsid w:val="001123AE"/>
    <w:rsid w:val="00112647"/>
    <w:rsid w:val="00112662"/>
    <w:rsid w:val="00112841"/>
    <w:rsid w:val="00112AFF"/>
    <w:rsid w:val="00112C44"/>
    <w:rsid w:val="00113782"/>
    <w:rsid w:val="001140B7"/>
    <w:rsid w:val="00114220"/>
    <w:rsid w:val="00114D1D"/>
    <w:rsid w:val="00114D48"/>
    <w:rsid w:val="00114DF5"/>
    <w:rsid w:val="0011502F"/>
    <w:rsid w:val="00115A17"/>
    <w:rsid w:val="00115A6C"/>
    <w:rsid w:val="00115D05"/>
    <w:rsid w:val="00115D80"/>
    <w:rsid w:val="00116040"/>
    <w:rsid w:val="0011632A"/>
    <w:rsid w:val="0011643D"/>
    <w:rsid w:val="001164D0"/>
    <w:rsid w:val="0011653F"/>
    <w:rsid w:val="0011715B"/>
    <w:rsid w:val="00117406"/>
    <w:rsid w:val="00117775"/>
    <w:rsid w:val="00117D06"/>
    <w:rsid w:val="00117E0C"/>
    <w:rsid w:val="001204BA"/>
    <w:rsid w:val="001204CF"/>
    <w:rsid w:val="001209DF"/>
    <w:rsid w:val="00120E82"/>
    <w:rsid w:val="00120EAD"/>
    <w:rsid w:val="00121526"/>
    <w:rsid w:val="00121AEB"/>
    <w:rsid w:val="00121AF8"/>
    <w:rsid w:val="00121C35"/>
    <w:rsid w:val="00121E81"/>
    <w:rsid w:val="00121F0B"/>
    <w:rsid w:val="00122111"/>
    <w:rsid w:val="0012259B"/>
    <w:rsid w:val="00122735"/>
    <w:rsid w:val="001229F6"/>
    <w:rsid w:val="0012344D"/>
    <w:rsid w:val="00123550"/>
    <w:rsid w:val="00123603"/>
    <w:rsid w:val="0012395E"/>
    <w:rsid w:val="00123CA8"/>
    <w:rsid w:val="00123CE4"/>
    <w:rsid w:val="00123FB6"/>
    <w:rsid w:val="00124165"/>
    <w:rsid w:val="001242D0"/>
    <w:rsid w:val="00124B9D"/>
    <w:rsid w:val="00124D47"/>
    <w:rsid w:val="00125027"/>
    <w:rsid w:val="00125E30"/>
    <w:rsid w:val="00125FB5"/>
    <w:rsid w:val="00126305"/>
    <w:rsid w:val="0012675B"/>
    <w:rsid w:val="00126788"/>
    <w:rsid w:val="00126D8A"/>
    <w:rsid w:val="00126E3D"/>
    <w:rsid w:val="00126F00"/>
    <w:rsid w:val="0012722A"/>
    <w:rsid w:val="00127384"/>
    <w:rsid w:val="00130135"/>
    <w:rsid w:val="001302A1"/>
    <w:rsid w:val="00130BA9"/>
    <w:rsid w:val="00130E89"/>
    <w:rsid w:val="001312D1"/>
    <w:rsid w:val="001313E9"/>
    <w:rsid w:val="00131957"/>
    <w:rsid w:val="00131CE1"/>
    <w:rsid w:val="00132187"/>
    <w:rsid w:val="00132242"/>
    <w:rsid w:val="001324E3"/>
    <w:rsid w:val="0013253C"/>
    <w:rsid w:val="00132692"/>
    <w:rsid w:val="001326F6"/>
    <w:rsid w:val="001329CC"/>
    <w:rsid w:val="00132DEA"/>
    <w:rsid w:val="001330EE"/>
    <w:rsid w:val="00133679"/>
    <w:rsid w:val="0013385B"/>
    <w:rsid w:val="0013387A"/>
    <w:rsid w:val="00133E90"/>
    <w:rsid w:val="00133EF0"/>
    <w:rsid w:val="00133FE8"/>
    <w:rsid w:val="00134068"/>
    <w:rsid w:val="00134183"/>
    <w:rsid w:val="001341EA"/>
    <w:rsid w:val="001349E8"/>
    <w:rsid w:val="00134D31"/>
    <w:rsid w:val="0013569D"/>
    <w:rsid w:val="001356D1"/>
    <w:rsid w:val="001358E8"/>
    <w:rsid w:val="0013606E"/>
    <w:rsid w:val="001361F9"/>
    <w:rsid w:val="00136245"/>
    <w:rsid w:val="00136620"/>
    <w:rsid w:val="0013685C"/>
    <w:rsid w:val="0013716D"/>
    <w:rsid w:val="001372BF"/>
    <w:rsid w:val="001373E0"/>
    <w:rsid w:val="0013788A"/>
    <w:rsid w:val="00137A32"/>
    <w:rsid w:val="00137E1E"/>
    <w:rsid w:val="001403CD"/>
    <w:rsid w:val="0014062F"/>
    <w:rsid w:val="00140A32"/>
    <w:rsid w:val="00140D20"/>
    <w:rsid w:val="00140E04"/>
    <w:rsid w:val="00140F5F"/>
    <w:rsid w:val="00140F80"/>
    <w:rsid w:val="001412ED"/>
    <w:rsid w:val="001417CF"/>
    <w:rsid w:val="0014189C"/>
    <w:rsid w:val="001419F6"/>
    <w:rsid w:val="0014237B"/>
    <w:rsid w:val="00142549"/>
    <w:rsid w:val="00142855"/>
    <w:rsid w:val="00142A84"/>
    <w:rsid w:val="00142BBD"/>
    <w:rsid w:val="001430C0"/>
    <w:rsid w:val="0014323D"/>
    <w:rsid w:val="00143419"/>
    <w:rsid w:val="00143434"/>
    <w:rsid w:val="00143A03"/>
    <w:rsid w:val="00143BA7"/>
    <w:rsid w:val="00143F60"/>
    <w:rsid w:val="00143F7B"/>
    <w:rsid w:val="00144114"/>
    <w:rsid w:val="0014448B"/>
    <w:rsid w:val="00144979"/>
    <w:rsid w:val="00144B0C"/>
    <w:rsid w:val="00144C01"/>
    <w:rsid w:val="00144C2C"/>
    <w:rsid w:val="00144D21"/>
    <w:rsid w:val="00144EF1"/>
    <w:rsid w:val="001454AC"/>
    <w:rsid w:val="00145574"/>
    <w:rsid w:val="001456A5"/>
    <w:rsid w:val="00146129"/>
    <w:rsid w:val="0014623D"/>
    <w:rsid w:val="001462A8"/>
    <w:rsid w:val="00146387"/>
    <w:rsid w:val="00146513"/>
    <w:rsid w:val="0014665D"/>
    <w:rsid w:val="00146695"/>
    <w:rsid w:val="0014678F"/>
    <w:rsid w:val="001468EC"/>
    <w:rsid w:val="00146C4C"/>
    <w:rsid w:val="00146D5C"/>
    <w:rsid w:val="00146DB9"/>
    <w:rsid w:val="00147292"/>
    <w:rsid w:val="00147728"/>
    <w:rsid w:val="00147A51"/>
    <w:rsid w:val="00147A89"/>
    <w:rsid w:val="00147DE6"/>
    <w:rsid w:val="00147E9D"/>
    <w:rsid w:val="00147ED6"/>
    <w:rsid w:val="00147F78"/>
    <w:rsid w:val="0015028C"/>
    <w:rsid w:val="001502D4"/>
    <w:rsid w:val="0015033A"/>
    <w:rsid w:val="001503E5"/>
    <w:rsid w:val="00150439"/>
    <w:rsid w:val="00150A18"/>
    <w:rsid w:val="00150CE9"/>
    <w:rsid w:val="00150DC5"/>
    <w:rsid w:val="00151010"/>
    <w:rsid w:val="001514B7"/>
    <w:rsid w:val="00151914"/>
    <w:rsid w:val="0015215A"/>
    <w:rsid w:val="001523D4"/>
    <w:rsid w:val="001525E6"/>
    <w:rsid w:val="0015297D"/>
    <w:rsid w:val="00152AFE"/>
    <w:rsid w:val="00153337"/>
    <w:rsid w:val="00153702"/>
    <w:rsid w:val="00153AA1"/>
    <w:rsid w:val="00154216"/>
    <w:rsid w:val="00154299"/>
    <w:rsid w:val="0015434F"/>
    <w:rsid w:val="00154390"/>
    <w:rsid w:val="0015454D"/>
    <w:rsid w:val="001545B4"/>
    <w:rsid w:val="001547F9"/>
    <w:rsid w:val="00154900"/>
    <w:rsid w:val="00154B00"/>
    <w:rsid w:val="00155366"/>
    <w:rsid w:val="001554EF"/>
    <w:rsid w:val="00155552"/>
    <w:rsid w:val="0015576B"/>
    <w:rsid w:val="001559E1"/>
    <w:rsid w:val="00155D02"/>
    <w:rsid w:val="00155DF2"/>
    <w:rsid w:val="00156088"/>
    <w:rsid w:val="001561B3"/>
    <w:rsid w:val="0015625F"/>
    <w:rsid w:val="001563A9"/>
    <w:rsid w:val="001565EF"/>
    <w:rsid w:val="0015673A"/>
    <w:rsid w:val="00156A42"/>
    <w:rsid w:val="00156C72"/>
    <w:rsid w:val="00157374"/>
    <w:rsid w:val="0015757F"/>
    <w:rsid w:val="00157E52"/>
    <w:rsid w:val="00157E66"/>
    <w:rsid w:val="00157E6C"/>
    <w:rsid w:val="001607CE"/>
    <w:rsid w:val="001612BC"/>
    <w:rsid w:val="00161546"/>
    <w:rsid w:val="001616CE"/>
    <w:rsid w:val="001619D2"/>
    <w:rsid w:val="00161E84"/>
    <w:rsid w:val="0016267B"/>
    <w:rsid w:val="00162996"/>
    <w:rsid w:val="00162C02"/>
    <w:rsid w:val="00163247"/>
    <w:rsid w:val="00163271"/>
    <w:rsid w:val="0016340F"/>
    <w:rsid w:val="0016357A"/>
    <w:rsid w:val="00163698"/>
    <w:rsid w:val="00163C73"/>
    <w:rsid w:val="00163F5A"/>
    <w:rsid w:val="00163FBD"/>
    <w:rsid w:val="00164839"/>
    <w:rsid w:val="00164881"/>
    <w:rsid w:val="00164950"/>
    <w:rsid w:val="001656C2"/>
    <w:rsid w:val="0016582D"/>
    <w:rsid w:val="00165880"/>
    <w:rsid w:val="00165991"/>
    <w:rsid w:val="00165ACC"/>
    <w:rsid w:val="00165AE2"/>
    <w:rsid w:val="00165B09"/>
    <w:rsid w:val="00165D47"/>
    <w:rsid w:val="001660D0"/>
    <w:rsid w:val="001662F1"/>
    <w:rsid w:val="00166452"/>
    <w:rsid w:val="001664EA"/>
    <w:rsid w:val="0016659A"/>
    <w:rsid w:val="00166605"/>
    <w:rsid w:val="00166C96"/>
    <w:rsid w:val="00166DF8"/>
    <w:rsid w:val="0016745C"/>
    <w:rsid w:val="001676E1"/>
    <w:rsid w:val="00167EBE"/>
    <w:rsid w:val="00170506"/>
    <w:rsid w:val="001706C3"/>
    <w:rsid w:val="001706C7"/>
    <w:rsid w:val="0017088C"/>
    <w:rsid w:val="00170996"/>
    <w:rsid w:val="00170A98"/>
    <w:rsid w:val="00170C9C"/>
    <w:rsid w:val="001711F5"/>
    <w:rsid w:val="00171614"/>
    <w:rsid w:val="00171A6F"/>
    <w:rsid w:val="00171B2B"/>
    <w:rsid w:val="001723DE"/>
    <w:rsid w:val="00172A1F"/>
    <w:rsid w:val="00172B54"/>
    <w:rsid w:val="00172C87"/>
    <w:rsid w:val="00172F4D"/>
    <w:rsid w:val="00172F50"/>
    <w:rsid w:val="0017315B"/>
    <w:rsid w:val="001731D3"/>
    <w:rsid w:val="0017352D"/>
    <w:rsid w:val="001737E1"/>
    <w:rsid w:val="00173E71"/>
    <w:rsid w:val="00173E83"/>
    <w:rsid w:val="0017434F"/>
    <w:rsid w:val="00174790"/>
    <w:rsid w:val="00174800"/>
    <w:rsid w:val="00175197"/>
    <w:rsid w:val="001751E8"/>
    <w:rsid w:val="001753C3"/>
    <w:rsid w:val="001756FE"/>
    <w:rsid w:val="00175A21"/>
    <w:rsid w:val="0017647B"/>
    <w:rsid w:val="00176602"/>
    <w:rsid w:val="00176A71"/>
    <w:rsid w:val="00176B3F"/>
    <w:rsid w:val="00176BBF"/>
    <w:rsid w:val="00177533"/>
    <w:rsid w:val="0017765E"/>
    <w:rsid w:val="00177969"/>
    <w:rsid w:val="00177CCB"/>
    <w:rsid w:val="00180455"/>
    <w:rsid w:val="0018063A"/>
    <w:rsid w:val="001808D4"/>
    <w:rsid w:val="00180E57"/>
    <w:rsid w:val="00181555"/>
    <w:rsid w:val="00181735"/>
    <w:rsid w:val="001817BD"/>
    <w:rsid w:val="001819BD"/>
    <w:rsid w:val="00181C69"/>
    <w:rsid w:val="001824B7"/>
    <w:rsid w:val="00182A93"/>
    <w:rsid w:val="00182DA6"/>
    <w:rsid w:val="00182F0F"/>
    <w:rsid w:val="00183294"/>
    <w:rsid w:val="00183389"/>
    <w:rsid w:val="0018350C"/>
    <w:rsid w:val="001835E8"/>
    <w:rsid w:val="0018376A"/>
    <w:rsid w:val="001837E5"/>
    <w:rsid w:val="00183BEB"/>
    <w:rsid w:val="00183D93"/>
    <w:rsid w:val="00183DEB"/>
    <w:rsid w:val="00183F5E"/>
    <w:rsid w:val="00184152"/>
    <w:rsid w:val="0018428F"/>
    <w:rsid w:val="00184339"/>
    <w:rsid w:val="0018441F"/>
    <w:rsid w:val="001846FF"/>
    <w:rsid w:val="00184774"/>
    <w:rsid w:val="00184827"/>
    <w:rsid w:val="00184B42"/>
    <w:rsid w:val="00184B63"/>
    <w:rsid w:val="00184DC5"/>
    <w:rsid w:val="00184F2E"/>
    <w:rsid w:val="00185588"/>
    <w:rsid w:val="00185C51"/>
    <w:rsid w:val="00186103"/>
    <w:rsid w:val="00186599"/>
    <w:rsid w:val="0018661E"/>
    <w:rsid w:val="001868BC"/>
    <w:rsid w:val="00186941"/>
    <w:rsid w:val="00186A82"/>
    <w:rsid w:val="00186BBC"/>
    <w:rsid w:val="00186C56"/>
    <w:rsid w:val="001876F5"/>
    <w:rsid w:val="00187E80"/>
    <w:rsid w:val="0019002C"/>
    <w:rsid w:val="001901D4"/>
    <w:rsid w:val="001905E5"/>
    <w:rsid w:val="001907F6"/>
    <w:rsid w:val="00190A03"/>
    <w:rsid w:val="00190C84"/>
    <w:rsid w:val="00190D04"/>
    <w:rsid w:val="00190E4C"/>
    <w:rsid w:val="001911AB"/>
    <w:rsid w:val="00191878"/>
    <w:rsid w:val="00191D42"/>
    <w:rsid w:val="00192622"/>
    <w:rsid w:val="00192635"/>
    <w:rsid w:val="00192708"/>
    <w:rsid w:val="001929F9"/>
    <w:rsid w:val="00192D26"/>
    <w:rsid w:val="00192FFB"/>
    <w:rsid w:val="0019310E"/>
    <w:rsid w:val="00193322"/>
    <w:rsid w:val="001938A9"/>
    <w:rsid w:val="00193966"/>
    <w:rsid w:val="00193E0A"/>
    <w:rsid w:val="00193FD8"/>
    <w:rsid w:val="0019411E"/>
    <w:rsid w:val="00194F1D"/>
    <w:rsid w:val="00194F99"/>
    <w:rsid w:val="001950CD"/>
    <w:rsid w:val="00195276"/>
    <w:rsid w:val="00195375"/>
    <w:rsid w:val="00195395"/>
    <w:rsid w:val="0019556B"/>
    <w:rsid w:val="0019578A"/>
    <w:rsid w:val="00195940"/>
    <w:rsid w:val="00195FEC"/>
    <w:rsid w:val="0019616E"/>
    <w:rsid w:val="001963D4"/>
    <w:rsid w:val="0019646D"/>
    <w:rsid w:val="00196893"/>
    <w:rsid w:val="00196C27"/>
    <w:rsid w:val="00196DE9"/>
    <w:rsid w:val="00196EF9"/>
    <w:rsid w:val="00197461"/>
    <w:rsid w:val="00197540"/>
    <w:rsid w:val="00197964"/>
    <w:rsid w:val="00197BE2"/>
    <w:rsid w:val="001A010E"/>
    <w:rsid w:val="001A0AC0"/>
    <w:rsid w:val="001A1038"/>
    <w:rsid w:val="001A1062"/>
    <w:rsid w:val="001A1B4A"/>
    <w:rsid w:val="001A1B82"/>
    <w:rsid w:val="001A21B9"/>
    <w:rsid w:val="001A2450"/>
    <w:rsid w:val="001A24F4"/>
    <w:rsid w:val="001A2B10"/>
    <w:rsid w:val="001A3213"/>
    <w:rsid w:val="001A33D6"/>
    <w:rsid w:val="001A349E"/>
    <w:rsid w:val="001A3925"/>
    <w:rsid w:val="001A39D1"/>
    <w:rsid w:val="001A3AD7"/>
    <w:rsid w:val="001A3B4F"/>
    <w:rsid w:val="001A40C4"/>
    <w:rsid w:val="001A4245"/>
    <w:rsid w:val="001A437E"/>
    <w:rsid w:val="001A45E2"/>
    <w:rsid w:val="001A499E"/>
    <w:rsid w:val="001A4B03"/>
    <w:rsid w:val="001A50A2"/>
    <w:rsid w:val="001A549B"/>
    <w:rsid w:val="001A55DA"/>
    <w:rsid w:val="001A5651"/>
    <w:rsid w:val="001A571A"/>
    <w:rsid w:val="001A5C2B"/>
    <w:rsid w:val="001A67FE"/>
    <w:rsid w:val="001A6FF1"/>
    <w:rsid w:val="001A7010"/>
    <w:rsid w:val="001A732C"/>
    <w:rsid w:val="001A7CDD"/>
    <w:rsid w:val="001A7D7C"/>
    <w:rsid w:val="001A7DE6"/>
    <w:rsid w:val="001B041E"/>
    <w:rsid w:val="001B059F"/>
    <w:rsid w:val="001B0611"/>
    <w:rsid w:val="001B08D2"/>
    <w:rsid w:val="001B0BA4"/>
    <w:rsid w:val="001B1157"/>
    <w:rsid w:val="001B188A"/>
    <w:rsid w:val="001B1973"/>
    <w:rsid w:val="001B19D2"/>
    <w:rsid w:val="001B1D1E"/>
    <w:rsid w:val="001B2053"/>
    <w:rsid w:val="001B27DF"/>
    <w:rsid w:val="001B2838"/>
    <w:rsid w:val="001B283E"/>
    <w:rsid w:val="001B2E60"/>
    <w:rsid w:val="001B2E93"/>
    <w:rsid w:val="001B2E9C"/>
    <w:rsid w:val="001B379F"/>
    <w:rsid w:val="001B38B3"/>
    <w:rsid w:val="001B391A"/>
    <w:rsid w:val="001B3AC0"/>
    <w:rsid w:val="001B3C58"/>
    <w:rsid w:val="001B3F94"/>
    <w:rsid w:val="001B40B1"/>
    <w:rsid w:val="001B457F"/>
    <w:rsid w:val="001B49BD"/>
    <w:rsid w:val="001B4A79"/>
    <w:rsid w:val="001B4D45"/>
    <w:rsid w:val="001B4E36"/>
    <w:rsid w:val="001B51D6"/>
    <w:rsid w:val="001B5246"/>
    <w:rsid w:val="001B52FD"/>
    <w:rsid w:val="001B5432"/>
    <w:rsid w:val="001B575A"/>
    <w:rsid w:val="001B5998"/>
    <w:rsid w:val="001B59E0"/>
    <w:rsid w:val="001B6270"/>
    <w:rsid w:val="001B6359"/>
    <w:rsid w:val="001B64DF"/>
    <w:rsid w:val="001B670B"/>
    <w:rsid w:val="001B6C66"/>
    <w:rsid w:val="001B76A8"/>
    <w:rsid w:val="001B76BB"/>
    <w:rsid w:val="001B772F"/>
    <w:rsid w:val="001C02B6"/>
    <w:rsid w:val="001C074C"/>
    <w:rsid w:val="001C1211"/>
    <w:rsid w:val="001C13AE"/>
    <w:rsid w:val="001C16A5"/>
    <w:rsid w:val="001C184B"/>
    <w:rsid w:val="001C1F29"/>
    <w:rsid w:val="001C20DE"/>
    <w:rsid w:val="001C26E7"/>
    <w:rsid w:val="001C26F9"/>
    <w:rsid w:val="001C2987"/>
    <w:rsid w:val="001C2BDB"/>
    <w:rsid w:val="001C2BF4"/>
    <w:rsid w:val="001C34AA"/>
    <w:rsid w:val="001C34EE"/>
    <w:rsid w:val="001C3518"/>
    <w:rsid w:val="001C378E"/>
    <w:rsid w:val="001C39D7"/>
    <w:rsid w:val="001C3E31"/>
    <w:rsid w:val="001C3F30"/>
    <w:rsid w:val="001C40E9"/>
    <w:rsid w:val="001C43D3"/>
    <w:rsid w:val="001C4761"/>
    <w:rsid w:val="001C4BE4"/>
    <w:rsid w:val="001C4CBF"/>
    <w:rsid w:val="001C4D54"/>
    <w:rsid w:val="001C503F"/>
    <w:rsid w:val="001C540D"/>
    <w:rsid w:val="001C5811"/>
    <w:rsid w:val="001C5D31"/>
    <w:rsid w:val="001C63D2"/>
    <w:rsid w:val="001C652A"/>
    <w:rsid w:val="001C690F"/>
    <w:rsid w:val="001C6B5A"/>
    <w:rsid w:val="001C7318"/>
    <w:rsid w:val="001C7354"/>
    <w:rsid w:val="001C745A"/>
    <w:rsid w:val="001C7C3E"/>
    <w:rsid w:val="001C7DF3"/>
    <w:rsid w:val="001D0389"/>
    <w:rsid w:val="001D0E6D"/>
    <w:rsid w:val="001D1215"/>
    <w:rsid w:val="001D17B9"/>
    <w:rsid w:val="001D17E5"/>
    <w:rsid w:val="001D1A8C"/>
    <w:rsid w:val="001D1C57"/>
    <w:rsid w:val="001D1D66"/>
    <w:rsid w:val="001D1DD4"/>
    <w:rsid w:val="001D1EEB"/>
    <w:rsid w:val="001D1EF7"/>
    <w:rsid w:val="001D2470"/>
    <w:rsid w:val="001D288F"/>
    <w:rsid w:val="001D2CEC"/>
    <w:rsid w:val="001D2FA0"/>
    <w:rsid w:val="001D30B0"/>
    <w:rsid w:val="001D3117"/>
    <w:rsid w:val="001D35A9"/>
    <w:rsid w:val="001D3832"/>
    <w:rsid w:val="001D3DD5"/>
    <w:rsid w:val="001D4283"/>
    <w:rsid w:val="001D447F"/>
    <w:rsid w:val="001D46E2"/>
    <w:rsid w:val="001D4700"/>
    <w:rsid w:val="001D482D"/>
    <w:rsid w:val="001D489D"/>
    <w:rsid w:val="001D48E5"/>
    <w:rsid w:val="001D4CE9"/>
    <w:rsid w:val="001D516E"/>
    <w:rsid w:val="001D5654"/>
    <w:rsid w:val="001D5D47"/>
    <w:rsid w:val="001D63B3"/>
    <w:rsid w:val="001D68AB"/>
    <w:rsid w:val="001D698A"/>
    <w:rsid w:val="001D6BB8"/>
    <w:rsid w:val="001D71FC"/>
    <w:rsid w:val="001D7260"/>
    <w:rsid w:val="001D730D"/>
    <w:rsid w:val="001D74C3"/>
    <w:rsid w:val="001D778E"/>
    <w:rsid w:val="001D7842"/>
    <w:rsid w:val="001D7844"/>
    <w:rsid w:val="001D7F1A"/>
    <w:rsid w:val="001D7F93"/>
    <w:rsid w:val="001E014F"/>
    <w:rsid w:val="001E03F0"/>
    <w:rsid w:val="001E045A"/>
    <w:rsid w:val="001E0534"/>
    <w:rsid w:val="001E0584"/>
    <w:rsid w:val="001E0A08"/>
    <w:rsid w:val="001E0E26"/>
    <w:rsid w:val="001E0F16"/>
    <w:rsid w:val="001E14FA"/>
    <w:rsid w:val="001E173A"/>
    <w:rsid w:val="001E1AF2"/>
    <w:rsid w:val="001E1EBB"/>
    <w:rsid w:val="001E1FAC"/>
    <w:rsid w:val="001E220B"/>
    <w:rsid w:val="001E22C4"/>
    <w:rsid w:val="001E23AE"/>
    <w:rsid w:val="001E25DA"/>
    <w:rsid w:val="001E265A"/>
    <w:rsid w:val="001E28C0"/>
    <w:rsid w:val="001E28C7"/>
    <w:rsid w:val="001E2AD6"/>
    <w:rsid w:val="001E2AD7"/>
    <w:rsid w:val="001E2F3B"/>
    <w:rsid w:val="001E304D"/>
    <w:rsid w:val="001E30AC"/>
    <w:rsid w:val="001E30D8"/>
    <w:rsid w:val="001E34DC"/>
    <w:rsid w:val="001E3A52"/>
    <w:rsid w:val="001E3BB3"/>
    <w:rsid w:val="001E3EF9"/>
    <w:rsid w:val="001E40E5"/>
    <w:rsid w:val="001E41D9"/>
    <w:rsid w:val="001E4A8E"/>
    <w:rsid w:val="001E4BE9"/>
    <w:rsid w:val="001E4E3A"/>
    <w:rsid w:val="001E505D"/>
    <w:rsid w:val="001E50B4"/>
    <w:rsid w:val="001E55CE"/>
    <w:rsid w:val="001E56BF"/>
    <w:rsid w:val="001E5807"/>
    <w:rsid w:val="001E58AF"/>
    <w:rsid w:val="001E5FDA"/>
    <w:rsid w:val="001E61D6"/>
    <w:rsid w:val="001E62FE"/>
    <w:rsid w:val="001E641B"/>
    <w:rsid w:val="001E6437"/>
    <w:rsid w:val="001E6619"/>
    <w:rsid w:val="001E66CB"/>
    <w:rsid w:val="001E6EE5"/>
    <w:rsid w:val="001E7128"/>
    <w:rsid w:val="001E72C7"/>
    <w:rsid w:val="001E7469"/>
    <w:rsid w:val="001E7858"/>
    <w:rsid w:val="001E7A35"/>
    <w:rsid w:val="001E7A88"/>
    <w:rsid w:val="001E7C12"/>
    <w:rsid w:val="001F0533"/>
    <w:rsid w:val="001F1220"/>
    <w:rsid w:val="001F12CB"/>
    <w:rsid w:val="001F1EDD"/>
    <w:rsid w:val="001F1F5D"/>
    <w:rsid w:val="001F20ED"/>
    <w:rsid w:val="001F25ED"/>
    <w:rsid w:val="001F291F"/>
    <w:rsid w:val="001F2A11"/>
    <w:rsid w:val="001F2E8E"/>
    <w:rsid w:val="001F313A"/>
    <w:rsid w:val="001F373F"/>
    <w:rsid w:val="001F388D"/>
    <w:rsid w:val="001F3B81"/>
    <w:rsid w:val="001F4100"/>
    <w:rsid w:val="001F419C"/>
    <w:rsid w:val="001F45FC"/>
    <w:rsid w:val="001F4E06"/>
    <w:rsid w:val="001F4EED"/>
    <w:rsid w:val="001F54EA"/>
    <w:rsid w:val="001F57EF"/>
    <w:rsid w:val="001F598C"/>
    <w:rsid w:val="001F6224"/>
    <w:rsid w:val="001F6458"/>
    <w:rsid w:val="001F6646"/>
    <w:rsid w:val="001F675F"/>
    <w:rsid w:val="001F6788"/>
    <w:rsid w:val="001F6C80"/>
    <w:rsid w:val="001F6DF4"/>
    <w:rsid w:val="001F6E0D"/>
    <w:rsid w:val="001F7163"/>
    <w:rsid w:val="001F76FD"/>
    <w:rsid w:val="001F78BB"/>
    <w:rsid w:val="001F7F00"/>
    <w:rsid w:val="002002F3"/>
    <w:rsid w:val="00200B9E"/>
    <w:rsid w:val="00200C0E"/>
    <w:rsid w:val="00200D7F"/>
    <w:rsid w:val="00201351"/>
    <w:rsid w:val="0020169E"/>
    <w:rsid w:val="0020179F"/>
    <w:rsid w:val="0020182B"/>
    <w:rsid w:val="0020199C"/>
    <w:rsid w:val="00201DE9"/>
    <w:rsid w:val="0020273A"/>
    <w:rsid w:val="0020306C"/>
    <w:rsid w:val="00203840"/>
    <w:rsid w:val="00203901"/>
    <w:rsid w:val="00203D3A"/>
    <w:rsid w:val="00203F09"/>
    <w:rsid w:val="00204B69"/>
    <w:rsid w:val="002051A2"/>
    <w:rsid w:val="00205D32"/>
    <w:rsid w:val="0020631D"/>
    <w:rsid w:val="00206340"/>
    <w:rsid w:val="002064A6"/>
    <w:rsid w:val="002066FB"/>
    <w:rsid w:val="0020675D"/>
    <w:rsid w:val="00206DB8"/>
    <w:rsid w:val="00206F42"/>
    <w:rsid w:val="00207398"/>
    <w:rsid w:val="0020744B"/>
    <w:rsid w:val="002079A6"/>
    <w:rsid w:val="00207B94"/>
    <w:rsid w:val="00207DA8"/>
    <w:rsid w:val="00207DD7"/>
    <w:rsid w:val="00207EC1"/>
    <w:rsid w:val="00210169"/>
    <w:rsid w:val="002105AA"/>
    <w:rsid w:val="00210B77"/>
    <w:rsid w:val="002112BC"/>
    <w:rsid w:val="00211AE9"/>
    <w:rsid w:val="00211E3F"/>
    <w:rsid w:val="00212376"/>
    <w:rsid w:val="002126BB"/>
    <w:rsid w:val="002127CF"/>
    <w:rsid w:val="0021285C"/>
    <w:rsid w:val="00212908"/>
    <w:rsid w:val="00212910"/>
    <w:rsid w:val="00212DEE"/>
    <w:rsid w:val="002130EE"/>
    <w:rsid w:val="00213313"/>
    <w:rsid w:val="00213546"/>
    <w:rsid w:val="00213B06"/>
    <w:rsid w:val="00213DCA"/>
    <w:rsid w:val="002140B8"/>
    <w:rsid w:val="00214232"/>
    <w:rsid w:val="0021426C"/>
    <w:rsid w:val="002143DA"/>
    <w:rsid w:val="00214934"/>
    <w:rsid w:val="00214F24"/>
    <w:rsid w:val="00215023"/>
    <w:rsid w:val="00215206"/>
    <w:rsid w:val="002154BD"/>
    <w:rsid w:val="00215A30"/>
    <w:rsid w:val="0021612A"/>
    <w:rsid w:val="0021643A"/>
    <w:rsid w:val="00216ED3"/>
    <w:rsid w:val="00216FA6"/>
    <w:rsid w:val="002170C5"/>
    <w:rsid w:val="002172F6"/>
    <w:rsid w:val="00217357"/>
    <w:rsid w:val="00217923"/>
    <w:rsid w:val="00217940"/>
    <w:rsid w:val="00217B7A"/>
    <w:rsid w:val="00217B86"/>
    <w:rsid w:val="00217F91"/>
    <w:rsid w:val="00220329"/>
    <w:rsid w:val="00220424"/>
    <w:rsid w:val="002206A2"/>
    <w:rsid w:val="002206E2"/>
    <w:rsid w:val="00220B94"/>
    <w:rsid w:val="00220BD4"/>
    <w:rsid w:val="00220BEC"/>
    <w:rsid w:val="002215BD"/>
    <w:rsid w:val="00222169"/>
    <w:rsid w:val="002224E4"/>
    <w:rsid w:val="0022256B"/>
    <w:rsid w:val="00222582"/>
    <w:rsid w:val="00222885"/>
    <w:rsid w:val="00222AD7"/>
    <w:rsid w:val="00222FAD"/>
    <w:rsid w:val="00223164"/>
    <w:rsid w:val="002232C5"/>
    <w:rsid w:val="00223452"/>
    <w:rsid w:val="0022345E"/>
    <w:rsid w:val="00223536"/>
    <w:rsid w:val="002237FC"/>
    <w:rsid w:val="00223969"/>
    <w:rsid w:val="00223979"/>
    <w:rsid w:val="00223CE5"/>
    <w:rsid w:val="00223DC1"/>
    <w:rsid w:val="002248A7"/>
    <w:rsid w:val="00224986"/>
    <w:rsid w:val="00224B3A"/>
    <w:rsid w:val="00224FB1"/>
    <w:rsid w:val="00224FFE"/>
    <w:rsid w:val="002254A7"/>
    <w:rsid w:val="0022585D"/>
    <w:rsid w:val="00225C01"/>
    <w:rsid w:val="00225C96"/>
    <w:rsid w:val="00225CC5"/>
    <w:rsid w:val="00225FC0"/>
    <w:rsid w:val="00226254"/>
    <w:rsid w:val="00226358"/>
    <w:rsid w:val="0022644F"/>
    <w:rsid w:val="00226652"/>
    <w:rsid w:val="0022669D"/>
    <w:rsid w:val="0022670F"/>
    <w:rsid w:val="00226D81"/>
    <w:rsid w:val="00226FE1"/>
    <w:rsid w:val="00227032"/>
    <w:rsid w:val="002279F5"/>
    <w:rsid w:val="00227A17"/>
    <w:rsid w:val="00227B7B"/>
    <w:rsid w:val="00227E9D"/>
    <w:rsid w:val="00230231"/>
    <w:rsid w:val="00230A80"/>
    <w:rsid w:val="00230E98"/>
    <w:rsid w:val="00231389"/>
    <w:rsid w:val="002315D7"/>
    <w:rsid w:val="00231AAD"/>
    <w:rsid w:val="00231E3B"/>
    <w:rsid w:val="0023266E"/>
    <w:rsid w:val="002327ED"/>
    <w:rsid w:val="00232B87"/>
    <w:rsid w:val="00232D85"/>
    <w:rsid w:val="00232E2F"/>
    <w:rsid w:val="00233452"/>
    <w:rsid w:val="0023349B"/>
    <w:rsid w:val="00233FCD"/>
    <w:rsid w:val="00234196"/>
    <w:rsid w:val="002342C6"/>
    <w:rsid w:val="0023449D"/>
    <w:rsid w:val="00234C2E"/>
    <w:rsid w:val="00234E82"/>
    <w:rsid w:val="00234FA6"/>
    <w:rsid w:val="00235115"/>
    <w:rsid w:val="002355B6"/>
    <w:rsid w:val="00235800"/>
    <w:rsid w:val="002359CA"/>
    <w:rsid w:val="00235CB0"/>
    <w:rsid w:val="00235D58"/>
    <w:rsid w:val="00235FA3"/>
    <w:rsid w:val="00236293"/>
    <w:rsid w:val="002362DD"/>
    <w:rsid w:val="00236590"/>
    <w:rsid w:val="002368C8"/>
    <w:rsid w:val="00236951"/>
    <w:rsid w:val="00236C01"/>
    <w:rsid w:val="00237123"/>
    <w:rsid w:val="0023761F"/>
    <w:rsid w:val="0023791C"/>
    <w:rsid w:val="00237B1A"/>
    <w:rsid w:val="00237E01"/>
    <w:rsid w:val="00240044"/>
    <w:rsid w:val="002401C3"/>
    <w:rsid w:val="00240493"/>
    <w:rsid w:val="002405A5"/>
    <w:rsid w:val="00240938"/>
    <w:rsid w:val="00240B53"/>
    <w:rsid w:val="0024184A"/>
    <w:rsid w:val="002418FC"/>
    <w:rsid w:val="00241BB6"/>
    <w:rsid w:val="00241D6C"/>
    <w:rsid w:val="00241F71"/>
    <w:rsid w:val="00241FBC"/>
    <w:rsid w:val="002425E2"/>
    <w:rsid w:val="00242601"/>
    <w:rsid w:val="00242A5B"/>
    <w:rsid w:val="00242A8F"/>
    <w:rsid w:val="00242BA7"/>
    <w:rsid w:val="002437B3"/>
    <w:rsid w:val="00243AE1"/>
    <w:rsid w:val="00243BFA"/>
    <w:rsid w:val="0024443B"/>
    <w:rsid w:val="0024445F"/>
    <w:rsid w:val="002447B8"/>
    <w:rsid w:val="002447CA"/>
    <w:rsid w:val="00244884"/>
    <w:rsid w:val="0024552C"/>
    <w:rsid w:val="0024559F"/>
    <w:rsid w:val="00245F5F"/>
    <w:rsid w:val="00245FF4"/>
    <w:rsid w:val="00246430"/>
    <w:rsid w:val="00246505"/>
    <w:rsid w:val="00246621"/>
    <w:rsid w:val="0024691E"/>
    <w:rsid w:val="002469CB"/>
    <w:rsid w:val="00246A82"/>
    <w:rsid w:val="00246CF4"/>
    <w:rsid w:val="00246F46"/>
    <w:rsid w:val="00247499"/>
    <w:rsid w:val="002475FC"/>
    <w:rsid w:val="002478E2"/>
    <w:rsid w:val="0024794E"/>
    <w:rsid w:val="00247A19"/>
    <w:rsid w:val="00247B06"/>
    <w:rsid w:val="00247B54"/>
    <w:rsid w:val="00250345"/>
    <w:rsid w:val="00250B7D"/>
    <w:rsid w:val="00250F04"/>
    <w:rsid w:val="002512BA"/>
    <w:rsid w:val="002516FF"/>
    <w:rsid w:val="0025172A"/>
    <w:rsid w:val="00251930"/>
    <w:rsid w:val="00251AFF"/>
    <w:rsid w:val="00251BBF"/>
    <w:rsid w:val="00251BC3"/>
    <w:rsid w:val="00251D40"/>
    <w:rsid w:val="00252334"/>
    <w:rsid w:val="002525B8"/>
    <w:rsid w:val="0025273A"/>
    <w:rsid w:val="002529DB"/>
    <w:rsid w:val="00252DA6"/>
    <w:rsid w:val="002534DF"/>
    <w:rsid w:val="0025386E"/>
    <w:rsid w:val="002538D8"/>
    <w:rsid w:val="00253D7F"/>
    <w:rsid w:val="00253DBF"/>
    <w:rsid w:val="002540A5"/>
    <w:rsid w:val="00254111"/>
    <w:rsid w:val="0025463F"/>
    <w:rsid w:val="00254CBC"/>
    <w:rsid w:val="00254E99"/>
    <w:rsid w:val="00254F30"/>
    <w:rsid w:val="00254F61"/>
    <w:rsid w:val="00254FAE"/>
    <w:rsid w:val="0025562C"/>
    <w:rsid w:val="00255992"/>
    <w:rsid w:val="00255B2C"/>
    <w:rsid w:val="00255BB1"/>
    <w:rsid w:val="00255E31"/>
    <w:rsid w:val="00255FB4"/>
    <w:rsid w:val="002562B5"/>
    <w:rsid w:val="00256411"/>
    <w:rsid w:val="00256806"/>
    <w:rsid w:val="00256A3D"/>
    <w:rsid w:val="00256C26"/>
    <w:rsid w:val="00256E42"/>
    <w:rsid w:val="002570DB"/>
    <w:rsid w:val="0026125A"/>
    <w:rsid w:val="002612C7"/>
    <w:rsid w:val="002613B4"/>
    <w:rsid w:val="002615C6"/>
    <w:rsid w:val="00261BF5"/>
    <w:rsid w:val="00262187"/>
    <w:rsid w:val="002626E6"/>
    <w:rsid w:val="0026271C"/>
    <w:rsid w:val="00262A0C"/>
    <w:rsid w:val="00262BBE"/>
    <w:rsid w:val="00262DFA"/>
    <w:rsid w:val="0026320D"/>
    <w:rsid w:val="0026327B"/>
    <w:rsid w:val="00263451"/>
    <w:rsid w:val="0026379C"/>
    <w:rsid w:val="00263D52"/>
    <w:rsid w:val="00263F02"/>
    <w:rsid w:val="00264180"/>
    <w:rsid w:val="0026435C"/>
    <w:rsid w:val="0026482D"/>
    <w:rsid w:val="00264850"/>
    <w:rsid w:val="002653E4"/>
    <w:rsid w:val="0026560C"/>
    <w:rsid w:val="0026581E"/>
    <w:rsid w:val="00265A5D"/>
    <w:rsid w:val="00265DFC"/>
    <w:rsid w:val="0026636E"/>
    <w:rsid w:val="00266AC5"/>
    <w:rsid w:val="00267112"/>
    <w:rsid w:val="00267137"/>
    <w:rsid w:val="00267260"/>
    <w:rsid w:val="002678E2"/>
    <w:rsid w:val="00267BA0"/>
    <w:rsid w:val="00267E11"/>
    <w:rsid w:val="00270125"/>
    <w:rsid w:val="0027031B"/>
    <w:rsid w:val="00270524"/>
    <w:rsid w:val="00270C62"/>
    <w:rsid w:val="002714A5"/>
    <w:rsid w:val="002717A5"/>
    <w:rsid w:val="00271811"/>
    <w:rsid w:val="00271A3C"/>
    <w:rsid w:val="00271D87"/>
    <w:rsid w:val="00271EA5"/>
    <w:rsid w:val="00272148"/>
    <w:rsid w:val="002721FC"/>
    <w:rsid w:val="0027226F"/>
    <w:rsid w:val="002722F6"/>
    <w:rsid w:val="00272334"/>
    <w:rsid w:val="0027238A"/>
    <w:rsid w:val="002723B7"/>
    <w:rsid w:val="002723D6"/>
    <w:rsid w:val="00272674"/>
    <w:rsid w:val="00272859"/>
    <w:rsid w:val="00272CCE"/>
    <w:rsid w:val="00273166"/>
    <w:rsid w:val="00273988"/>
    <w:rsid w:val="00274050"/>
    <w:rsid w:val="002742B3"/>
    <w:rsid w:val="00274412"/>
    <w:rsid w:val="002747F6"/>
    <w:rsid w:val="00274CF0"/>
    <w:rsid w:val="00274D39"/>
    <w:rsid w:val="00275150"/>
    <w:rsid w:val="00275401"/>
    <w:rsid w:val="002755B6"/>
    <w:rsid w:val="0027576F"/>
    <w:rsid w:val="002759B6"/>
    <w:rsid w:val="00275C4C"/>
    <w:rsid w:val="00276432"/>
    <w:rsid w:val="00276475"/>
    <w:rsid w:val="002767A8"/>
    <w:rsid w:val="00276818"/>
    <w:rsid w:val="00276EEF"/>
    <w:rsid w:val="00277696"/>
    <w:rsid w:val="00277B50"/>
    <w:rsid w:val="00277C6D"/>
    <w:rsid w:val="00277E0C"/>
    <w:rsid w:val="00277FCB"/>
    <w:rsid w:val="0028022C"/>
    <w:rsid w:val="002802A6"/>
    <w:rsid w:val="002802BF"/>
    <w:rsid w:val="0028043A"/>
    <w:rsid w:val="00280A6A"/>
    <w:rsid w:val="00280F2A"/>
    <w:rsid w:val="00281131"/>
    <w:rsid w:val="002815FD"/>
    <w:rsid w:val="00281654"/>
    <w:rsid w:val="00281E86"/>
    <w:rsid w:val="00281EA1"/>
    <w:rsid w:val="002820B7"/>
    <w:rsid w:val="0028213E"/>
    <w:rsid w:val="00282612"/>
    <w:rsid w:val="0028261B"/>
    <w:rsid w:val="00282686"/>
    <w:rsid w:val="00282813"/>
    <w:rsid w:val="00282B42"/>
    <w:rsid w:val="00282C06"/>
    <w:rsid w:val="002835DF"/>
    <w:rsid w:val="00283651"/>
    <w:rsid w:val="002837A4"/>
    <w:rsid w:val="002837AF"/>
    <w:rsid w:val="00283D49"/>
    <w:rsid w:val="00283E18"/>
    <w:rsid w:val="00284CA9"/>
    <w:rsid w:val="00284D36"/>
    <w:rsid w:val="00284EA5"/>
    <w:rsid w:val="002853A2"/>
    <w:rsid w:val="0028560F"/>
    <w:rsid w:val="00285681"/>
    <w:rsid w:val="00285C4F"/>
    <w:rsid w:val="00285D20"/>
    <w:rsid w:val="0028684E"/>
    <w:rsid w:val="00286991"/>
    <w:rsid w:val="00286A9F"/>
    <w:rsid w:val="00286CF2"/>
    <w:rsid w:val="00286DAA"/>
    <w:rsid w:val="00286FF0"/>
    <w:rsid w:val="00287182"/>
    <w:rsid w:val="00287399"/>
    <w:rsid w:val="002876A4"/>
    <w:rsid w:val="0028789C"/>
    <w:rsid w:val="0029025F"/>
    <w:rsid w:val="002905BE"/>
    <w:rsid w:val="00290653"/>
    <w:rsid w:val="00290972"/>
    <w:rsid w:val="00290A39"/>
    <w:rsid w:val="00290B8F"/>
    <w:rsid w:val="00291034"/>
    <w:rsid w:val="00291155"/>
    <w:rsid w:val="00291F67"/>
    <w:rsid w:val="00292FE7"/>
    <w:rsid w:val="002932B7"/>
    <w:rsid w:val="0029379B"/>
    <w:rsid w:val="0029389E"/>
    <w:rsid w:val="002944C7"/>
    <w:rsid w:val="00294F4A"/>
    <w:rsid w:val="00294F4D"/>
    <w:rsid w:val="00295276"/>
    <w:rsid w:val="002958F0"/>
    <w:rsid w:val="00295939"/>
    <w:rsid w:val="00295C81"/>
    <w:rsid w:val="002960F4"/>
    <w:rsid w:val="002963FB"/>
    <w:rsid w:val="00296408"/>
    <w:rsid w:val="0029641E"/>
    <w:rsid w:val="002967E5"/>
    <w:rsid w:val="002970BD"/>
    <w:rsid w:val="00297270"/>
    <w:rsid w:val="0029756D"/>
    <w:rsid w:val="002975BB"/>
    <w:rsid w:val="00297D97"/>
    <w:rsid w:val="002A043E"/>
    <w:rsid w:val="002A06A6"/>
    <w:rsid w:val="002A0D1F"/>
    <w:rsid w:val="002A0F30"/>
    <w:rsid w:val="002A1575"/>
    <w:rsid w:val="002A16B6"/>
    <w:rsid w:val="002A195B"/>
    <w:rsid w:val="002A1990"/>
    <w:rsid w:val="002A1AAE"/>
    <w:rsid w:val="002A1BB4"/>
    <w:rsid w:val="002A1DAC"/>
    <w:rsid w:val="002A1F60"/>
    <w:rsid w:val="002A1F74"/>
    <w:rsid w:val="002A2071"/>
    <w:rsid w:val="002A26C8"/>
    <w:rsid w:val="002A345B"/>
    <w:rsid w:val="002A39A4"/>
    <w:rsid w:val="002A3ADF"/>
    <w:rsid w:val="002A3B1A"/>
    <w:rsid w:val="002A3BA9"/>
    <w:rsid w:val="002A3DB8"/>
    <w:rsid w:val="002A3EE2"/>
    <w:rsid w:val="002A4543"/>
    <w:rsid w:val="002A4621"/>
    <w:rsid w:val="002A4669"/>
    <w:rsid w:val="002A4886"/>
    <w:rsid w:val="002A4F0F"/>
    <w:rsid w:val="002A4FCC"/>
    <w:rsid w:val="002A52B9"/>
    <w:rsid w:val="002A52D6"/>
    <w:rsid w:val="002A52EB"/>
    <w:rsid w:val="002A5383"/>
    <w:rsid w:val="002A5988"/>
    <w:rsid w:val="002A5E37"/>
    <w:rsid w:val="002A5E82"/>
    <w:rsid w:val="002A63B7"/>
    <w:rsid w:val="002A63DC"/>
    <w:rsid w:val="002A63E6"/>
    <w:rsid w:val="002A640F"/>
    <w:rsid w:val="002A6788"/>
    <w:rsid w:val="002A67C8"/>
    <w:rsid w:val="002A6881"/>
    <w:rsid w:val="002A6A60"/>
    <w:rsid w:val="002A6A72"/>
    <w:rsid w:val="002A6B22"/>
    <w:rsid w:val="002A6E07"/>
    <w:rsid w:val="002A732E"/>
    <w:rsid w:val="002A7648"/>
    <w:rsid w:val="002A776A"/>
    <w:rsid w:val="002A79F0"/>
    <w:rsid w:val="002A7A61"/>
    <w:rsid w:val="002A7D9B"/>
    <w:rsid w:val="002A7DC2"/>
    <w:rsid w:val="002B0140"/>
    <w:rsid w:val="002B05F3"/>
    <w:rsid w:val="002B06A3"/>
    <w:rsid w:val="002B06E8"/>
    <w:rsid w:val="002B0DF5"/>
    <w:rsid w:val="002B1450"/>
    <w:rsid w:val="002B153F"/>
    <w:rsid w:val="002B1C26"/>
    <w:rsid w:val="002B1D9B"/>
    <w:rsid w:val="002B1E5E"/>
    <w:rsid w:val="002B25A2"/>
    <w:rsid w:val="002B2959"/>
    <w:rsid w:val="002B2BCD"/>
    <w:rsid w:val="002B2D7B"/>
    <w:rsid w:val="002B2DBF"/>
    <w:rsid w:val="002B2E02"/>
    <w:rsid w:val="002B3044"/>
    <w:rsid w:val="002B3129"/>
    <w:rsid w:val="002B40D9"/>
    <w:rsid w:val="002B4135"/>
    <w:rsid w:val="002B4246"/>
    <w:rsid w:val="002B424C"/>
    <w:rsid w:val="002B4270"/>
    <w:rsid w:val="002B4381"/>
    <w:rsid w:val="002B4820"/>
    <w:rsid w:val="002B487D"/>
    <w:rsid w:val="002B4896"/>
    <w:rsid w:val="002B48B6"/>
    <w:rsid w:val="002B4A9F"/>
    <w:rsid w:val="002B4CB3"/>
    <w:rsid w:val="002B5376"/>
    <w:rsid w:val="002B5481"/>
    <w:rsid w:val="002B5580"/>
    <w:rsid w:val="002B55E2"/>
    <w:rsid w:val="002B59C9"/>
    <w:rsid w:val="002B5AAC"/>
    <w:rsid w:val="002B5E30"/>
    <w:rsid w:val="002B60BF"/>
    <w:rsid w:val="002B6455"/>
    <w:rsid w:val="002B6806"/>
    <w:rsid w:val="002B6AA7"/>
    <w:rsid w:val="002B74FC"/>
    <w:rsid w:val="002B7DBA"/>
    <w:rsid w:val="002B7F16"/>
    <w:rsid w:val="002C0138"/>
    <w:rsid w:val="002C033E"/>
    <w:rsid w:val="002C0417"/>
    <w:rsid w:val="002C0A5D"/>
    <w:rsid w:val="002C0D55"/>
    <w:rsid w:val="002C15F5"/>
    <w:rsid w:val="002C1649"/>
    <w:rsid w:val="002C2A1A"/>
    <w:rsid w:val="002C2BEC"/>
    <w:rsid w:val="002C2E59"/>
    <w:rsid w:val="002C2FAA"/>
    <w:rsid w:val="002C3163"/>
    <w:rsid w:val="002C34EF"/>
    <w:rsid w:val="002C3C60"/>
    <w:rsid w:val="002C3CD1"/>
    <w:rsid w:val="002C3F68"/>
    <w:rsid w:val="002C40CA"/>
    <w:rsid w:val="002C45E0"/>
    <w:rsid w:val="002C47CD"/>
    <w:rsid w:val="002C4AD8"/>
    <w:rsid w:val="002C51EB"/>
    <w:rsid w:val="002C5329"/>
    <w:rsid w:val="002C59A6"/>
    <w:rsid w:val="002C5A44"/>
    <w:rsid w:val="002C5BFA"/>
    <w:rsid w:val="002C5E85"/>
    <w:rsid w:val="002C6475"/>
    <w:rsid w:val="002C6494"/>
    <w:rsid w:val="002C6662"/>
    <w:rsid w:val="002C67CD"/>
    <w:rsid w:val="002C6866"/>
    <w:rsid w:val="002C68E1"/>
    <w:rsid w:val="002C6AB9"/>
    <w:rsid w:val="002C6BEA"/>
    <w:rsid w:val="002C6F2C"/>
    <w:rsid w:val="002C717C"/>
    <w:rsid w:val="002C76FA"/>
    <w:rsid w:val="002C79EB"/>
    <w:rsid w:val="002C7A0E"/>
    <w:rsid w:val="002C7CF8"/>
    <w:rsid w:val="002D022D"/>
    <w:rsid w:val="002D02CE"/>
    <w:rsid w:val="002D0528"/>
    <w:rsid w:val="002D0CD6"/>
    <w:rsid w:val="002D1991"/>
    <w:rsid w:val="002D1A4B"/>
    <w:rsid w:val="002D1AFD"/>
    <w:rsid w:val="002D1BC3"/>
    <w:rsid w:val="002D1CAE"/>
    <w:rsid w:val="002D22BF"/>
    <w:rsid w:val="002D23CF"/>
    <w:rsid w:val="002D2D5E"/>
    <w:rsid w:val="002D30BF"/>
    <w:rsid w:val="002D30D0"/>
    <w:rsid w:val="002D3190"/>
    <w:rsid w:val="002D36C5"/>
    <w:rsid w:val="002D3B45"/>
    <w:rsid w:val="002D3D93"/>
    <w:rsid w:val="002D42C0"/>
    <w:rsid w:val="002D46DE"/>
    <w:rsid w:val="002D4737"/>
    <w:rsid w:val="002D47AB"/>
    <w:rsid w:val="002D496A"/>
    <w:rsid w:val="002D4A63"/>
    <w:rsid w:val="002D4E49"/>
    <w:rsid w:val="002D4ED3"/>
    <w:rsid w:val="002D4FFF"/>
    <w:rsid w:val="002D5318"/>
    <w:rsid w:val="002D5FC5"/>
    <w:rsid w:val="002D612A"/>
    <w:rsid w:val="002D6890"/>
    <w:rsid w:val="002D6BBE"/>
    <w:rsid w:val="002D6CCD"/>
    <w:rsid w:val="002D6E5E"/>
    <w:rsid w:val="002D6F11"/>
    <w:rsid w:val="002D70AC"/>
    <w:rsid w:val="002D72C9"/>
    <w:rsid w:val="002D73CD"/>
    <w:rsid w:val="002D75DF"/>
    <w:rsid w:val="002D7697"/>
    <w:rsid w:val="002D7B5D"/>
    <w:rsid w:val="002E0026"/>
    <w:rsid w:val="002E037E"/>
    <w:rsid w:val="002E03CC"/>
    <w:rsid w:val="002E03D5"/>
    <w:rsid w:val="002E046E"/>
    <w:rsid w:val="002E0630"/>
    <w:rsid w:val="002E08DE"/>
    <w:rsid w:val="002E15E4"/>
    <w:rsid w:val="002E1631"/>
    <w:rsid w:val="002E1AC1"/>
    <w:rsid w:val="002E1C1E"/>
    <w:rsid w:val="002E22AB"/>
    <w:rsid w:val="002E245E"/>
    <w:rsid w:val="002E265D"/>
    <w:rsid w:val="002E2741"/>
    <w:rsid w:val="002E2896"/>
    <w:rsid w:val="002E294B"/>
    <w:rsid w:val="002E2B82"/>
    <w:rsid w:val="002E2BE9"/>
    <w:rsid w:val="002E2EE1"/>
    <w:rsid w:val="002E3623"/>
    <w:rsid w:val="002E3B80"/>
    <w:rsid w:val="002E4C22"/>
    <w:rsid w:val="002E500F"/>
    <w:rsid w:val="002E5032"/>
    <w:rsid w:val="002E52EB"/>
    <w:rsid w:val="002E554B"/>
    <w:rsid w:val="002E5D0B"/>
    <w:rsid w:val="002E5E40"/>
    <w:rsid w:val="002E615D"/>
    <w:rsid w:val="002E61FB"/>
    <w:rsid w:val="002E634F"/>
    <w:rsid w:val="002E6450"/>
    <w:rsid w:val="002E6641"/>
    <w:rsid w:val="002E69F2"/>
    <w:rsid w:val="002E6F76"/>
    <w:rsid w:val="002E767A"/>
    <w:rsid w:val="002E7867"/>
    <w:rsid w:val="002E7985"/>
    <w:rsid w:val="002E7B99"/>
    <w:rsid w:val="002E7CD5"/>
    <w:rsid w:val="002F054A"/>
    <w:rsid w:val="002F05E5"/>
    <w:rsid w:val="002F0C58"/>
    <w:rsid w:val="002F11F8"/>
    <w:rsid w:val="002F14C6"/>
    <w:rsid w:val="002F1AF0"/>
    <w:rsid w:val="002F1B05"/>
    <w:rsid w:val="002F2201"/>
    <w:rsid w:val="002F248C"/>
    <w:rsid w:val="002F27C3"/>
    <w:rsid w:val="002F298E"/>
    <w:rsid w:val="002F2F99"/>
    <w:rsid w:val="002F2FA4"/>
    <w:rsid w:val="002F321D"/>
    <w:rsid w:val="002F3349"/>
    <w:rsid w:val="002F3448"/>
    <w:rsid w:val="002F34F5"/>
    <w:rsid w:val="002F3A2E"/>
    <w:rsid w:val="002F3A6B"/>
    <w:rsid w:val="002F3FDC"/>
    <w:rsid w:val="002F41AE"/>
    <w:rsid w:val="002F44B3"/>
    <w:rsid w:val="002F4503"/>
    <w:rsid w:val="002F4A26"/>
    <w:rsid w:val="002F4A5C"/>
    <w:rsid w:val="002F4AB2"/>
    <w:rsid w:val="002F4C13"/>
    <w:rsid w:val="002F51D0"/>
    <w:rsid w:val="002F53D7"/>
    <w:rsid w:val="002F55A1"/>
    <w:rsid w:val="002F5662"/>
    <w:rsid w:val="002F5730"/>
    <w:rsid w:val="002F5846"/>
    <w:rsid w:val="002F61E4"/>
    <w:rsid w:val="002F6604"/>
    <w:rsid w:val="002F6B8A"/>
    <w:rsid w:val="002F6F3A"/>
    <w:rsid w:val="002F6F58"/>
    <w:rsid w:val="002F71DC"/>
    <w:rsid w:val="002F73AE"/>
    <w:rsid w:val="002F7BA5"/>
    <w:rsid w:val="002F7D95"/>
    <w:rsid w:val="002F7DF6"/>
    <w:rsid w:val="002F7EA5"/>
    <w:rsid w:val="002F7F68"/>
    <w:rsid w:val="002F7FA1"/>
    <w:rsid w:val="003000DD"/>
    <w:rsid w:val="00300503"/>
    <w:rsid w:val="00300671"/>
    <w:rsid w:val="00301027"/>
    <w:rsid w:val="003012A0"/>
    <w:rsid w:val="003014F5"/>
    <w:rsid w:val="00301556"/>
    <w:rsid w:val="003018E7"/>
    <w:rsid w:val="00301D49"/>
    <w:rsid w:val="003020BA"/>
    <w:rsid w:val="003022F1"/>
    <w:rsid w:val="0030234A"/>
    <w:rsid w:val="003025B8"/>
    <w:rsid w:val="0030270F"/>
    <w:rsid w:val="00302784"/>
    <w:rsid w:val="00302791"/>
    <w:rsid w:val="0030290E"/>
    <w:rsid w:val="0030292F"/>
    <w:rsid w:val="00302C31"/>
    <w:rsid w:val="00302C41"/>
    <w:rsid w:val="00302F9E"/>
    <w:rsid w:val="00303272"/>
    <w:rsid w:val="0030390B"/>
    <w:rsid w:val="003039C6"/>
    <w:rsid w:val="003039CD"/>
    <w:rsid w:val="00303A44"/>
    <w:rsid w:val="00303B90"/>
    <w:rsid w:val="00303F99"/>
    <w:rsid w:val="00303FD2"/>
    <w:rsid w:val="00304529"/>
    <w:rsid w:val="00304577"/>
    <w:rsid w:val="00304723"/>
    <w:rsid w:val="003050D6"/>
    <w:rsid w:val="003052EC"/>
    <w:rsid w:val="0030531D"/>
    <w:rsid w:val="003054C1"/>
    <w:rsid w:val="00305B05"/>
    <w:rsid w:val="00305D60"/>
    <w:rsid w:val="00305E85"/>
    <w:rsid w:val="003061F5"/>
    <w:rsid w:val="0030638D"/>
    <w:rsid w:val="0030673A"/>
    <w:rsid w:val="003067C6"/>
    <w:rsid w:val="00306A55"/>
    <w:rsid w:val="00306B81"/>
    <w:rsid w:val="00306D53"/>
    <w:rsid w:val="0030717F"/>
    <w:rsid w:val="00307756"/>
    <w:rsid w:val="003079E7"/>
    <w:rsid w:val="00307C0D"/>
    <w:rsid w:val="00307FBA"/>
    <w:rsid w:val="00310370"/>
    <w:rsid w:val="003103F6"/>
    <w:rsid w:val="00310522"/>
    <w:rsid w:val="00310CA4"/>
    <w:rsid w:val="00310D6A"/>
    <w:rsid w:val="003110C7"/>
    <w:rsid w:val="003111DB"/>
    <w:rsid w:val="00311253"/>
    <w:rsid w:val="0031172F"/>
    <w:rsid w:val="00311F16"/>
    <w:rsid w:val="0031245E"/>
    <w:rsid w:val="003126A5"/>
    <w:rsid w:val="003129F0"/>
    <w:rsid w:val="00312C7C"/>
    <w:rsid w:val="00312D9D"/>
    <w:rsid w:val="00312DC7"/>
    <w:rsid w:val="0031302F"/>
    <w:rsid w:val="003131F8"/>
    <w:rsid w:val="00313BE2"/>
    <w:rsid w:val="003142CB"/>
    <w:rsid w:val="003143A5"/>
    <w:rsid w:val="003144E3"/>
    <w:rsid w:val="00314794"/>
    <w:rsid w:val="003147D4"/>
    <w:rsid w:val="0031490B"/>
    <w:rsid w:val="00314BB3"/>
    <w:rsid w:val="00314EAB"/>
    <w:rsid w:val="00314ECB"/>
    <w:rsid w:val="00315116"/>
    <w:rsid w:val="00315719"/>
    <w:rsid w:val="003159EB"/>
    <w:rsid w:val="00315C38"/>
    <w:rsid w:val="003160A9"/>
    <w:rsid w:val="003162FD"/>
    <w:rsid w:val="00316348"/>
    <w:rsid w:val="0031696B"/>
    <w:rsid w:val="00316D18"/>
    <w:rsid w:val="00316D77"/>
    <w:rsid w:val="0031731F"/>
    <w:rsid w:val="00317336"/>
    <w:rsid w:val="0031777D"/>
    <w:rsid w:val="003178BF"/>
    <w:rsid w:val="00317EF6"/>
    <w:rsid w:val="00317F52"/>
    <w:rsid w:val="003203A9"/>
    <w:rsid w:val="00320414"/>
    <w:rsid w:val="0032078A"/>
    <w:rsid w:val="003209FC"/>
    <w:rsid w:val="00320AAC"/>
    <w:rsid w:val="00320CA0"/>
    <w:rsid w:val="00321759"/>
    <w:rsid w:val="003217DC"/>
    <w:rsid w:val="00321A6F"/>
    <w:rsid w:val="00321AFA"/>
    <w:rsid w:val="00321BBB"/>
    <w:rsid w:val="003220A9"/>
    <w:rsid w:val="003223CC"/>
    <w:rsid w:val="0032268D"/>
    <w:rsid w:val="00322AB4"/>
    <w:rsid w:val="00322BE9"/>
    <w:rsid w:val="00322CF5"/>
    <w:rsid w:val="00322E1A"/>
    <w:rsid w:val="00322F14"/>
    <w:rsid w:val="00323689"/>
    <w:rsid w:val="003239F6"/>
    <w:rsid w:val="00323CDE"/>
    <w:rsid w:val="00324057"/>
    <w:rsid w:val="003241E9"/>
    <w:rsid w:val="003248B8"/>
    <w:rsid w:val="003248D4"/>
    <w:rsid w:val="00324981"/>
    <w:rsid w:val="00324CF9"/>
    <w:rsid w:val="00324D94"/>
    <w:rsid w:val="00324F3F"/>
    <w:rsid w:val="00324F85"/>
    <w:rsid w:val="003252AB"/>
    <w:rsid w:val="00325716"/>
    <w:rsid w:val="00325835"/>
    <w:rsid w:val="0032595A"/>
    <w:rsid w:val="003259A3"/>
    <w:rsid w:val="00325DD8"/>
    <w:rsid w:val="00325FB7"/>
    <w:rsid w:val="00326087"/>
    <w:rsid w:val="003261B6"/>
    <w:rsid w:val="0032628F"/>
    <w:rsid w:val="00326311"/>
    <w:rsid w:val="00326D41"/>
    <w:rsid w:val="00326F9B"/>
    <w:rsid w:val="00327837"/>
    <w:rsid w:val="003279FD"/>
    <w:rsid w:val="00327B39"/>
    <w:rsid w:val="00327E3E"/>
    <w:rsid w:val="0033042E"/>
    <w:rsid w:val="003304B3"/>
    <w:rsid w:val="0033054B"/>
    <w:rsid w:val="003307FD"/>
    <w:rsid w:val="00330A08"/>
    <w:rsid w:val="00330A8E"/>
    <w:rsid w:val="00330AD9"/>
    <w:rsid w:val="00330D7A"/>
    <w:rsid w:val="00330EC1"/>
    <w:rsid w:val="00330FA4"/>
    <w:rsid w:val="00330FF4"/>
    <w:rsid w:val="00331406"/>
    <w:rsid w:val="003314A2"/>
    <w:rsid w:val="00331822"/>
    <w:rsid w:val="0033183A"/>
    <w:rsid w:val="00331B02"/>
    <w:rsid w:val="00332531"/>
    <w:rsid w:val="00332954"/>
    <w:rsid w:val="0033298D"/>
    <w:rsid w:val="00332FB8"/>
    <w:rsid w:val="003330BD"/>
    <w:rsid w:val="00333315"/>
    <w:rsid w:val="003333D0"/>
    <w:rsid w:val="00333605"/>
    <w:rsid w:val="003341F0"/>
    <w:rsid w:val="003342B7"/>
    <w:rsid w:val="003347DD"/>
    <w:rsid w:val="003349C1"/>
    <w:rsid w:val="00335108"/>
    <w:rsid w:val="0033547F"/>
    <w:rsid w:val="00335486"/>
    <w:rsid w:val="00335635"/>
    <w:rsid w:val="0033580B"/>
    <w:rsid w:val="00335B40"/>
    <w:rsid w:val="00335BFD"/>
    <w:rsid w:val="00335C35"/>
    <w:rsid w:val="00335F51"/>
    <w:rsid w:val="0033641A"/>
    <w:rsid w:val="003364A9"/>
    <w:rsid w:val="003365C9"/>
    <w:rsid w:val="0033679B"/>
    <w:rsid w:val="00336AC0"/>
    <w:rsid w:val="00336F5D"/>
    <w:rsid w:val="00336F6B"/>
    <w:rsid w:val="003375D8"/>
    <w:rsid w:val="00337AAB"/>
    <w:rsid w:val="00337AFC"/>
    <w:rsid w:val="00337C20"/>
    <w:rsid w:val="003400B3"/>
    <w:rsid w:val="00340318"/>
    <w:rsid w:val="003409D7"/>
    <w:rsid w:val="00340C86"/>
    <w:rsid w:val="0034103B"/>
    <w:rsid w:val="003413C0"/>
    <w:rsid w:val="003419D8"/>
    <w:rsid w:val="00341C38"/>
    <w:rsid w:val="00341DE2"/>
    <w:rsid w:val="00341F37"/>
    <w:rsid w:val="00342729"/>
    <w:rsid w:val="0034283F"/>
    <w:rsid w:val="0034289B"/>
    <w:rsid w:val="00343031"/>
    <w:rsid w:val="003430A1"/>
    <w:rsid w:val="003432C7"/>
    <w:rsid w:val="0034364D"/>
    <w:rsid w:val="00343E6A"/>
    <w:rsid w:val="003441D0"/>
    <w:rsid w:val="003442A1"/>
    <w:rsid w:val="0034442C"/>
    <w:rsid w:val="00344542"/>
    <w:rsid w:val="00344600"/>
    <w:rsid w:val="00344B43"/>
    <w:rsid w:val="00344CDF"/>
    <w:rsid w:val="00344E77"/>
    <w:rsid w:val="00344E79"/>
    <w:rsid w:val="00345252"/>
    <w:rsid w:val="00345278"/>
    <w:rsid w:val="00345A2E"/>
    <w:rsid w:val="00345E44"/>
    <w:rsid w:val="00346489"/>
    <w:rsid w:val="003465DD"/>
    <w:rsid w:val="00346762"/>
    <w:rsid w:val="00346AFD"/>
    <w:rsid w:val="00346DF5"/>
    <w:rsid w:val="00347021"/>
    <w:rsid w:val="0034721C"/>
    <w:rsid w:val="00347270"/>
    <w:rsid w:val="0034732A"/>
    <w:rsid w:val="003476FC"/>
    <w:rsid w:val="0034786C"/>
    <w:rsid w:val="00347DDC"/>
    <w:rsid w:val="00347F07"/>
    <w:rsid w:val="00347FF1"/>
    <w:rsid w:val="0035000F"/>
    <w:rsid w:val="00350467"/>
    <w:rsid w:val="003507E0"/>
    <w:rsid w:val="00350962"/>
    <w:rsid w:val="003509B7"/>
    <w:rsid w:val="00350B70"/>
    <w:rsid w:val="00350D62"/>
    <w:rsid w:val="0035188B"/>
    <w:rsid w:val="00351B08"/>
    <w:rsid w:val="00351CC3"/>
    <w:rsid w:val="00351DA7"/>
    <w:rsid w:val="00351E22"/>
    <w:rsid w:val="00352038"/>
    <w:rsid w:val="003520EC"/>
    <w:rsid w:val="003527A1"/>
    <w:rsid w:val="003527FC"/>
    <w:rsid w:val="00352DC6"/>
    <w:rsid w:val="003534CC"/>
    <w:rsid w:val="00353540"/>
    <w:rsid w:val="003537EE"/>
    <w:rsid w:val="00353830"/>
    <w:rsid w:val="00353C2D"/>
    <w:rsid w:val="00353D02"/>
    <w:rsid w:val="00353E52"/>
    <w:rsid w:val="003540CF"/>
    <w:rsid w:val="003542D6"/>
    <w:rsid w:val="0035547F"/>
    <w:rsid w:val="00355BED"/>
    <w:rsid w:val="0035612D"/>
    <w:rsid w:val="00356233"/>
    <w:rsid w:val="00356632"/>
    <w:rsid w:val="0035704B"/>
    <w:rsid w:val="0035710C"/>
    <w:rsid w:val="003571FD"/>
    <w:rsid w:val="00357720"/>
    <w:rsid w:val="0035795C"/>
    <w:rsid w:val="00357B85"/>
    <w:rsid w:val="00360456"/>
    <w:rsid w:val="00360468"/>
    <w:rsid w:val="00360497"/>
    <w:rsid w:val="00360752"/>
    <w:rsid w:val="0036096E"/>
    <w:rsid w:val="00360C65"/>
    <w:rsid w:val="003611E9"/>
    <w:rsid w:val="003613F3"/>
    <w:rsid w:val="003618C1"/>
    <w:rsid w:val="00361DDC"/>
    <w:rsid w:val="00362358"/>
    <w:rsid w:val="003628F9"/>
    <w:rsid w:val="00362CF6"/>
    <w:rsid w:val="00362D6D"/>
    <w:rsid w:val="00362F3A"/>
    <w:rsid w:val="003630D8"/>
    <w:rsid w:val="00363876"/>
    <w:rsid w:val="003638B2"/>
    <w:rsid w:val="00363EFD"/>
    <w:rsid w:val="0036467E"/>
    <w:rsid w:val="003646C6"/>
    <w:rsid w:val="00364764"/>
    <w:rsid w:val="00364A19"/>
    <w:rsid w:val="00365254"/>
    <w:rsid w:val="00365445"/>
    <w:rsid w:val="00365469"/>
    <w:rsid w:val="003659D9"/>
    <w:rsid w:val="00365A77"/>
    <w:rsid w:val="00365DFC"/>
    <w:rsid w:val="00365E34"/>
    <w:rsid w:val="00365FA3"/>
    <w:rsid w:val="00366153"/>
    <w:rsid w:val="0036647D"/>
    <w:rsid w:val="003668BB"/>
    <w:rsid w:val="0036691C"/>
    <w:rsid w:val="00366923"/>
    <w:rsid w:val="00366E83"/>
    <w:rsid w:val="00367287"/>
    <w:rsid w:val="00367847"/>
    <w:rsid w:val="00367AB3"/>
    <w:rsid w:val="00367B88"/>
    <w:rsid w:val="003702A6"/>
    <w:rsid w:val="003709E3"/>
    <w:rsid w:val="00370B97"/>
    <w:rsid w:val="00370C1B"/>
    <w:rsid w:val="00370F66"/>
    <w:rsid w:val="003712BB"/>
    <w:rsid w:val="003718E4"/>
    <w:rsid w:val="00371AE6"/>
    <w:rsid w:val="00371D51"/>
    <w:rsid w:val="00371ED0"/>
    <w:rsid w:val="00372317"/>
    <w:rsid w:val="0037242B"/>
    <w:rsid w:val="003724AF"/>
    <w:rsid w:val="0037270E"/>
    <w:rsid w:val="00372800"/>
    <w:rsid w:val="003729FC"/>
    <w:rsid w:val="00373031"/>
    <w:rsid w:val="0037315A"/>
    <w:rsid w:val="00373281"/>
    <w:rsid w:val="00373ECD"/>
    <w:rsid w:val="00374075"/>
    <w:rsid w:val="0037411D"/>
    <w:rsid w:val="003742B2"/>
    <w:rsid w:val="00374404"/>
    <w:rsid w:val="00374441"/>
    <w:rsid w:val="00374B0F"/>
    <w:rsid w:val="00374B57"/>
    <w:rsid w:val="00374BB9"/>
    <w:rsid w:val="00374F0F"/>
    <w:rsid w:val="003751C4"/>
    <w:rsid w:val="0037536C"/>
    <w:rsid w:val="003759F2"/>
    <w:rsid w:val="00375ADE"/>
    <w:rsid w:val="00376192"/>
    <w:rsid w:val="003763EA"/>
    <w:rsid w:val="00376571"/>
    <w:rsid w:val="00376A6E"/>
    <w:rsid w:val="00376C32"/>
    <w:rsid w:val="00376DC4"/>
    <w:rsid w:val="00376DE6"/>
    <w:rsid w:val="003775B4"/>
    <w:rsid w:val="0037772C"/>
    <w:rsid w:val="0037789E"/>
    <w:rsid w:val="003779E4"/>
    <w:rsid w:val="00380205"/>
    <w:rsid w:val="00380211"/>
    <w:rsid w:val="00380477"/>
    <w:rsid w:val="0038067B"/>
    <w:rsid w:val="00380958"/>
    <w:rsid w:val="003809CA"/>
    <w:rsid w:val="00380C10"/>
    <w:rsid w:val="003812E5"/>
    <w:rsid w:val="003815EE"/>
    <w:rsid w:val="003817C7"/>
    <w:rsid w:val="00381ADB"/>
    <w:rsid w:val="00381BFC"/>
    <w:rsid w:val="00381EED"/>
    <w:rsid w:val="003822A4"/>
    <w:rsid w:val="00382561"/>
    <w:rsid w:val="0038281A"/>
    <w:rsid w:val="00382FE3"/>
    <w:rsid w:val="003830EB"/>
    <w:rsid w:val="003833BC"/>
    <w:rsid w:val="003838EA"/>
    <w:rsid w:val="00383EFC"/>
    <w:rsid w:val="00384348"/>
    <w:rsid w:val="0038441D"/>
    <w:rsid w:val="0038443B"/>
    <w:rsid w:val="0038448E"/>
    <w:rsid w:val="003845B2"/>
    <w:rsid w:val="00384AB2"/>
    <w:rsid w:val="00384C07"/>
    <w:rsid w:val="00384E6C"/>
    <w:rsid w:val="003852C7"/>
    <w:rsid w:val="0038579D"/>
    <w:rsid w:val="0038592B"/>
    <w:rsid w:val="003859B6"/>
    <w:rsid w:val="00385EB4"/>
    <w:rsid w:val="00386047"/>
    <w:rsid w:val="003861F9"/>
    <w:rsid w:val="00386BED"/>
    <w:rsid w:val="00386CB3"/>
    <w:rsid w:val="003873AD"/>
    <w:rsid w:val="00387C5B"/>
    <w:rsid w:val="003902C1"/>
    <w:rsid w:val="003903DF"/>
    <w:rsid w:val="0039082D"/>
    <w:rsid w:val="003909AC"/>
    <w:rsid w:val="00390F93"/>
    <w:rsid w:val="003916F0"/>
    <w:rsid w:val="003917B8"/>
    <w:rsid w:val="0039199F"/>
    <w:rsid w:val="00391C21"/>
    <w:rsid w:val="00392329"/>
    <w:rsid w:val="00392347"/>
    <w:rsid w:val="0039290F"/>
    <w:rsid w:val="0039297A"/>
    <w:rsid w:val="003929C0"/>
    <w:rsid w:val="00392ACF"/>
    <w:rsid w:val="00392DE7"/>
    <w:rsid w:val="00393021"/>
    <w:rsid w:val="00393163"/>
    <w:rsid w:val="003934BD"/>
    <w:rsid w:val="00393961"/>
    <w:rsid w:val="0039398C"/>
    <w:rsid w:val="00393ABF"/>
    <w:rsid w:val="00393BA5"/>
    <w:rsid w:val="003940BE"/>
    <w:rsid w:val="003940E2"/>
    <w:rsid w:val="0039419B"/>
    <w:rsid w:val="0039420B"/>
    <w:rsid w:val="00394527"/>
    <w:rsid w:val="00394832"/>
    <w:rsid w:val="00394899"/>
    <w:rsid w:val="0039490A"/>
    <w:rsid w:val="00394942"/>
    <w:rsid w:val="00394F14"/>
    <w:rsid w:val="00394FF5"/>
    <w:rsid w:val="00395000"/>
    <w:rsid w:val="0039504C"/>
    <w:rsid w:val="003950BE"/>
    <w:rsid w:val="003954C9"/>
    <w:rsid w:val="003955B3"/>
    <w:rsid w:val="00395D83"/>
    <w:rsid w:val="0039628A"/>
    <w:rsid w:val="0039638D"/>
    <w:rsid w:val="00396883"/>
    <w:rsid w:val="00396A7B"/>
    <w:rsid w:val="00396CD2"/>
    <w:rsid w:val="00396FFF"/>
    <w:rsid w:val="003971DF"/>
    <w:rsid w:val="00397285"/>
    <w:rsid w:val="00397660"/>
    <w:rsid w:val="00397D13"/>
    <w:rsid w:val="00397D2C"/>
    <w:rsid w:val="003A00E7"/>
    <w:rsid w:val="003A01B1"/>
    <w:rsid w:val="003A0254"/>
    <w:rsid w:val="003A0332"/>
    <w:rsid w:val="003A05CE"/>
    <w:rsid w:val="003A075E"/>
    <w:rsid w:val="003A0A76"/>
    <w:rsid w:val="003A0B7A"/>
    <w:rsid w:val="003A1014"/>
    <w:rsid w:val="003A10BC"/>
    <w:rsid w:val="003A1521"/>
    <w:rsid w:val="003A1983"/>
    <w:rsid w:val="003A1AC0"/>
    <w:rsid w:val="003A1D23"/>
    <w:rsid w:val="003A1E44"/>
    <w:rsid w:val="003A1FC3"/>
    <w:rsid w:val="003A2190"/>
    <w:rsid w:val="003A21B4"/>
    <w:rsid w:val="003A2229"/>
    <w:rsid w:val="003A22AD"/>
    <w:rsid w:val="003A2382"/>
    <w:rsid w:val="003A24D7"/>
    <w:rsid w:val="003A251A"/>
    <w:rsid w:val="003A30E1"/>
    <w:rsid w:val="003A3208"/>
    <w:rsid w:val="003A32E8"/>
    <w:rsid w:val="003A335C"/>
    <w:rsid w:val="003A3A41"/>
    <w:rsid w:val="003A3DF5"/>
    <w:rsid w:val="003A3F6D"/>
    <w:rsid w:val="003A42E2"/>
    <w:rsid w:val="003A432A"/>
    <w:rsid w:val="003A43A6"/>
    <w:rsid w:val="003A44CF"/>
    <w:rsid w:val="003A47BC"/>
    <w:rsid w:val="003A486D"/>
    <w:rsid w:val="003A4B22"/>
    <w:rsid w:val="003A4B2B"/>
    <w:rsid w:val="003A4D01"/>
    <w:rsid w:val="003A4FFC"/>
    <w:rsid w:val="003A5024"/>
    <w:rsid w:val="003A5119"/>
    <w:rsid w:val="003A54A3"/>
    <w:rsid w:val="003A5A6B"/>
    <w:rsid w:val="003A62D1"/>
    <w:rsid w:val="003A6515"/>
    <w:rsid w:val="003A6705"/>
    <w:rsid w:val="003A6DDF"/>
    <w:rsid w:val="003A71A4"/>
    <w:rsid w:val="003A77BB"/>
    <w:rsid w:val="003A7ABD"/>
    <w:rsid w:val="003A7E67"/>
    <w:rsid w:val="003A7E87"/>
    <w:rsid w:val="003A7EB8"/>
    <w:rsid w:val="003A7F79"/>
    <w:rsid w:val="003B0CD1"/>
    <w:rsid w:val="003B1165"/>
    <w:rsid w:val="003B1187"/>
    <w:rsid w:val="003B14AB"/>
    <w:rsid w:val="003B1B62"/>
    <w:rsid w:val="003B1C12"/>
    <w:rsid w:val="003B1C94"/>
    <w:rsid w:val="003B1F94"/>
    <w:rsid w:val="003B22BE"/>
    <w:rsid w:val="003B260E"/>
    <w:rsid w:val="003B28E3"/>
    <w:rsid w:val="003B28FA"/>
    <w:rsid w:val="003B28FF"/>
    <w:rsid w:val="003B2C87"/>
    <w:rsid w:val="003B319F"/>
    <w:rsid w:val="003B3336"/>
    <w:rsid w:val="003B3376"/>
    <w:rsid w:val="003B3420"/>
    <w:rsid w:val="003B3869"/>
    <w:rsid w:val="003B3954"/>
    <w:rsid w:val="003B3E5B"/>
    <w:rsid w:val="003B4120"/>
    <w:rsid w:val="003B434D"/>
    <w:rsid w:val="003B4417"/>
    <w:rsid w:val="003B4579"/>
    <w:rsid w:val="003B475A"/>
    <w:rsid w:val="003B47F7"/>
    <w:rsid w:val="003B4976"/>
    <w:rsid w:val="003B4A96"/>
    <w:rsid w:val="003B4BB6"/>
    <w:rsid w:val="003B4BC5"/>
    <w:rsid w:val="003B52BC"/>
    <w:rsid w:val="003B571C"/>
    <w:rsid w:val="003B5774"/>
    <w:rsid w:val="003B5898"/>
    <w:rsid w:val="003B5B6B"/>
    <w:rsid w:val="003B5B70"/>
    <w:rsid w:val="003B5CC8"/>
    <w:rsid w:val="003B5D63"/>
    <w:rsid w:val="003B5E24"/>
    <w:rsid w:val="003B6340"/>
    <w:rsid w:val="003B6974"/>
    <w:rsid w:val="003B73A7"/>
    <w:rsid w:val="003B76C1"/>
    <w:rsid w:val="003B7724"/>
    <w:rsid w:val="003B7E56"/>
    <w:rsid w:val="003C0262"/>
    <w:rsid w:val="003C0319"/>
    <w:rsid w:val="003C060F"/>
    <w:rsid w:val="003C073D"/>
    <w:rsid w:val="003C07DE"/>
    <w:rsid w:val="003C0A8D"/>
    <w:rsid w:val="003C0C7B"/>
    <w:rsid w:val="003C13DD"/>
    <w:rsid w:val="003C15C4"/>
    <w:rsid w:val="003C1B7D"/>
    <w:rsid w:val="003C1D36"/>
    <w:rsid w:val="003C2009"/>
    <w:rsid w:val="003C2C40"/>
    <w:rsid w:val="003C2D2B"/>
    <w:rsid w:val="003C2EA8"/>
    <w:rsid w:val="003C37B6"/>
    <w:rsid w:val="003C37EA"/>
    <w:rsid w:val="003C38CF"/>
    <w:rsid w:val="003C39F4"/>
    <w:rsid w:val="003C4114"/>
    <w:rsid w:val="003C41C5"/>
    <w:rsid w:val="003C4331"/>
    <w:rsid w:val="003C43A1"/>
    <w:rsid w:val="003C4595"/>
    <w:rsid w:val="003C4E28"/>
    <w:rsid w:val="003C5826"/>
    <w:rsid w:val="003C5E26"/>
    <w:rsid w:val="003C621B"/>
    <w:rsid w:val="003C6695"/>
    <w:rsid w:val="003C684B"/>
    <w:rsid w:val="003C7187"/>
    <w:rsid w:val="003C757F"/>
    <w:rsid w:val="003C76AE"/>
    <w:rsid w:val="003C7849"/>
    <w:rsid w:val="003C7A16"/>
    <w:rsid w:val="003C7EA7"/>
    <w:rsid w:val="003D0015"/>
    <w:rsid w:val="003D019E"/>
    <w:rsid w:val="003D0796"/>
    <w:rsid w:val="003D07D5"/>
    <w:rsid w:val="003D09C9"/>
    <w:rsid w:val="003D09EB"/>
    <w:rsid w:val="003D0D44"/>
    <w:rsid w:val="003D0DD2"/>
    <w:rsid w:val="003D0E56"/>
    <w:rsid w:val="003D0EF2"/>
    <w:rsid w:val="003D0F0C"/>
    <w:rsid w:val="003D125A"/>
    <w:rsid w:val="003D12C5"/>
    <w:rsid w:val="003D18EF"/>
    <w:rsid w:val="003D1B92"/>
    <w:rsid w:val="003D1BD1"/>
    <w:rsid w:val="003D1FE4"/>
    <w:rsid w:val="003D25B2"/>
    <w:rsid w:val="003D2998"/>
    <w:rsid w:val="003D2B57"/>
    <w:rsid w:val="003D2D80"/>
    <w:rsid w:val="003D2D8F"/>
    <w:rsid w:val="003D2F78"/>
    <w:rsid w:val="003D301E"/>
    <w:rsid w:val="003D3117"/>
    <w:rsid w:val="003D3392"/>
    <w:rsid w:val="003D3536"/>
    <w:rsid w:val="003D3AB4"/>
    <w:rsid w:val="003D3C45"/>
    <w:rsid w:val="003D3CA4"/>
    <w:rsid w:val="003D448A"/>
    <w:rsid w:val="003D450C"/>
    <w:rsid w:val="003D4B67"/>
    <w:rsid w:val="003D4C5B"/>
    <w:rsid w:val="003D4D20"/>
    <w:rsid w:val="003D4D83"/>
    <w:rsid w:val="003D5236"/>
    <w:rsid w:val="003D56B7"/>
    <w:rsid w:val="003D5965"/>
    <w:rsid w:val="003D63FC"/>
    <w:rsid w:val="003D67DD"/>
    <w:rsid w:val="003D6C1A"/>
    <w:rsid w:val="003D7091"/>
    <w:rsid w:val="003D71F4"/>
    <w:rsid w:val="003D7690"/>
    <w:rsid w:val="003D7721"/>
    <w:rsid w:val="003E0697"/>
    <w:rsid w:val="003E084C"/>
    <w:rsid w:val="003E0898"/>
    <w:rsid w:val="003E092A"/>
    <w:rsid w:val="003E0DDD"/>
    <w:rsid w:val="003E13F9"/>
    <w:rsid w:val="003E1E41"/>
    <w:rsid w:val="003E1E4B"/>
    <w:rsid w:val="003E230F"/>
    <w:rsid w:val="003E24BD"/>
    <w:rsid w:val="003E27FE"/>
    <w:rsid w:val="003E280D"/>
    <w:rsid w:val="003E2AA1"/>
    <w:rsid w:val="003E2AF6"/>
    <w:rsid w:val="003E2EBD"/>
    <w:rsid w:val="003E3DB0"/>
    <w:rsid w:val="003E430E"/>
    <w:rsid w:val="003E497F"/>
    <w:rsid w:val="003E4A58"/>
    <w:rsid w:val="003E4A60"/>
    <w:rsid w:val="003E50B7"/>
    <w:rsid w:val="003E51B3"/>
    <w:rsid w:val="003E531D"/>
    <w:rsid w:val="003E59C1"/>
    <w:rsid w:val="003E5A06"/>
    <w:rsid w:val="003E5AB4"/>
    <w:rsid w:val="003E5D0C"/>
    <w:rsid w:val="003E5F90"/>
    <w:rsid w:val="003E61E2"/>
    <w:rsid w:val="003E632B"/>
    <w:rsid w:val="003E6E07"/>
    <w:rsid w:val="003E7B21"/>
    <w:rsid w:val="003F01F6"/>
    <w:rsid w:val="003F080D"/>
    <w:rsid w:val="003F080E"/>
    <w:rsid w:val="003F0A1E"/>
    <w:rsid w:val="003F0D21"/>
    <w:rsid w:val="003F0E2F"/>
    <w:rsid w:val="003F1024"/>
    <w:rsid w:val="003F1C1A"/>
    <w:rsid w:val="003F28E0"/>
    <w:rsid w:val="003F2A04"/>
    <w:rsid w:val="003F2CAA"/>
    <w:rsid w:val="003F2E9E"/>
    <w:rsid w:val="003F3707"/>
    <w:rsid w:val="003F377F"/>
    <w:rsid w:val="003F3F2C"/>
    <w:rsid w:val="003F41DB"/>
    <w:rsid w:val="003F4216"/>
    <w:rsid w:val="003F435F"/>
    <w:rsid w:val="003F456C"/>
    <w:rsid w:val="003F4A89"/>
    <w:rsid w:val="003F502F"/>
    <w:rsid w:val="003F57A0"/>
    <w:rsid w:val="003F58F5"/>
    <w:rsid w:val="003F5A8B"/>
    <w:rsid w:val="003F5DCE"/>
    <w:rsid w:val="003F6300"/>
    <w:rsid w:val="003F68BB"/>
    <w:rsid w:val="003F6B7F"/>
    <w:rsid w:val="003F6C41"/>
    <w:rsid w:val="003F6CB1"/>
    <w:rsid w:val="003F7383"/>
    <w:rsid w:val="003F74F4"/>
    <w:rsid w:val="003F768D"/>
    <w:rsid w:val="003F78C2"/>
    <w:rsid w:val="003F790D"/>
    <w:rsid w:val="003F7AF9"/>
    <w:rsid w:val="003F7B93"/>
    <w:rsid w:val="003F7E57"/>
    <w:rsid w:val="003F7F8C"/>
    <w:rsid w:val="0040018A"/>
    <w:rsid w:val="00400272"/>
    <w:rsid w:val="004004E9"/>
    <w:rsid w:val="00400DAE"/>
    <w:rsid w:val="00400E1A"/>
    <w:rsid w:val="004011D7"/>
    <w:rsid w:val="00401212"/>
    <w:rsid w:val="00401349"/>
    <w:rsid w:val="0040136E"/>
    <w:rsid w:val="0040160D"/>
    <w:rsid w:val="00401B45"/>
    <w:rsid w:val="00401FAB"/>
    <w:rsid w:val="004022CD"/>
    <w:rsid w:val="004024E0"/>
    <w:rsid w:val="0040315E"/>
    <w:rsid w:val="004033FC"/>
    <w:rsid w:val="0040357B"/>
    <w:rsid w:val="004035D2"/>
    <w:rsid w:val="004037B2"/>
    <w:rsid w:val="00404124"/>
    <w:rsid w:val="004041CE"/>
    <w:rsid w:val="004042FD"/>
    <w:rsid w:val="00404304"/>
    <w:rsid w:val="004046F7"/>
    <w:rsid w:val="00404E57"/>
    <w:rsid w:val="00404EA6"/>
    <w:rsid w:val="004056CF"/>
    <w:rsid w:val="00405958"/>
    <w:rsid w:val="004059B1"/>
    <w:rsid w:val="00406001"/>
    <w:rsid w:val="004060C2"/>
    <w:rsid w:val="004060F4"/>
    <w:rsid w:val="00406274"/>
    <w:rsid w:val="004064BE"/>
    <w:rsid w:val="004066CB"/>
    <w:rsid w:val="0040674D"/>
    <w:rsid w:val="0040677F"/>
    <w:rsid w:val="00406B46"/>
    <w:rsid w:val="00406BA0"/>
    <w:rsid w:val="00406BBE"/>
    <w:rsid w:val="00406E18"/>
    <w:rsid w:val="00406F17"/>
    <w:rsid w:val="004070F8"/>
    <w:rsid w:val="004076D1"/>
    <w:rsid w:val="00407A22"/>
    <w:rsid w:val="00407A27"/>
    <w:rsid w:val="00407A8D"/>
    <w:rsid w:val="00407C18"/>
    <w:rsid w:val="00407DEC"/>
    <w:rsid w:val="00410197"/>
    <w:rsid w:val="00410894"/>
    <w:rsid w:val="00410B52"/>
    <w:rsid w:val="00410BC9"/>
    <w:rsid w:val="00410FA0"/>
    <w:rsid w:val="00410FD4"/>
    <w:rsid w:val="0041125D"/>
    <w:rsid w:val="004112EF"/>
    <w:rsid w:val="00411EF3"/>
    <w:rsid w:val="004128DD"/>
    <w:rsid w:val="00412D67"/>
    <w:rsid w:val="0041354E"/>
    <w:rsid w:val="0041359B"/>
    <w:rsid w:val="0041361E"/>
    <w:rsid w:val="004139F9"/>
    <w:rsid w:val="00413AB1"/>
    <w:rsid w:val="00413D42"/>
    <w:rsid w:val="00413E07"/>
    <w:rsid w:val="00413EAD"/>
    <w:rsid w:val="004142C8"/>
    <w:rsid w:val="00414346"/>
    <w:rsid w:val="00414378"/>
    <w:rsid w:val="00414788"/>
    <w:rsid w:val="0041486E"/>
    <w:rsid w:val="00414BA0"/>
    <w:rsid w:val="00414D4F"/>
    <w:rsid w:val="004154F6"/>
    <w:rsid w:val="004155DC"/>
    <w:rsid w:val="004155E3"/>
    <w:rsid w:val="00415912"/>
    <w:rsid w:val="00415973"/>
    <w:rsid w:val="00415D09"/>
    <w:rsid w:val="00416053"/>
    <w:rsid w:val="00416391"/>
    <w:rsid w:val="004166C6"/>
    <w:rsid w:val="00416863"/>
    <w:rsid w:val="00416A1C"/>
    <w:rsid w:val="00417002"/>
    <w:rsid w:val="0041713B"/>
    <w:rsid w:val="004172F6"/>
    <w:rsid w:val="00417411"/>
    <w:rsid w:val="00417BF6"/>
    <w:rsid w:val="00417D3D"/>
    <w:rsid w:val="004205A3"/>
    <w:rsid w:val="00420744"/>
    <w:rsid w:val="00420F2B"/>
    <w:rsid w:val="00421154"/>
    <w:rsid w:val="004212F2"/>
    <w:rsid w:val="004212F3"/>
    <w:rsid w:val="00421889"/>
    <w:rsid w:val="004219B4"/>
    <w:rsid w:val="00421AEA"/>
    <w:rsid w:val="00421B2F"/>
    <w:rsid w:val="00421BC9"/>
    <w:rsid w:val="00421F8C"/>
    <w:rsid w:val="004221EB"/>
    <w:rsid w:val="00422212"/>
    <w:rsid w:val="004223BB"/>
    <w:rsid w:val="0042241B"/>
    <w:rsid w:val="004224CD"/>
    <w:rsid w:val="004226F7"/>
    <w:rsid w:val="00422AA7"/>
    <w:rsid w:val="00422FA6"/>
    <w:rsid w:val="00423189"/>
    <w:rsid w:val="0042330F"/>
    <w:rsid w:val="0042354A"/>
    <w:rsid w:val="004235CB"/>
    <w:rsid w:val="00423963"/>
    <w:rsid w:val="00423AFE"/>
    <w:rsid w:val="004243B6"/>
    <w:rsid w:val="0042468B"/>
    <w:rsid w:val="004247EA"/>
    <w:rsid w:val="00424DD9"/>
    <w:rsid w:val="00425167"/>
    <w:rsid w:val="0042555D"/>
    <w:rsid w:val="00425703"/>
    <w:rsid w:val="00425C58"/>
    <w:rsid w:val="004261E3"/>
    <w:rsid w:val="0042620C"/>
    <w:rsid w:val="004262CA"/>
    <w:rsid w:val="0042667F"/>
    <w:rsid w:val="004266C9"/>
    <w:rsid w:val="0042680E"/>
    <w:rsid w:val="0042686A"/>
    <w:rsid w:val="004268CC"/>
    <w:rsid w:val="004269EA"/>
    <w:rsid w:val="00426A73"/>
    <w:rsid w:val="0042716A"/>
    <w:rsid w:val="00427654"/>
    <w:rsid w:val="0042775E"/>
    <w:rsid w:val="0042781B"/>
    <w:rsid w:val="00427CFA"/>
    <w:rsid w:val="00427F0E"/>
    <w:rsid w:val="0043001E"/>
    <w:rsid w:val="00430292"/>
    <w:rsid w:val="004303C1"/>
    <w:rsid w:val="00430A32"/>
    <w:rsid w:val="00431011"/>
    <w:rsid w:val="00431206"/>
    <w:rsid w:val="00431429"/>
    <w:rsid w:val="00431861"/>
    <w:rsid w:val="00431973"/>
    <w:rsid w:val="004319DD"/>
    <w:rsid w:val="00431B18"/>
    <w:rsid w:val="00431E57"/>
    <w:rsid w:val="00431E77"/>
    <w:rsid w:val="00431FED"/>
    <w:rsid w:val="00431FF7"/>
    <w:rsid w:val="0043201F"/>
    <w:rsid w:val="004324F0"/>
    <w:rsid w:val="00432573"/>
    <w:rsid w:val="00432766"/>
    <w:rsid w:val="00432972"/>
    <w:rsid w:val="00432AC0"/>
    <w:rsid w:val="00432B05"/>
    <w:rsid w:val="00432DAD"/>
    <w:rsid w:val="00432FFD"/>
    <w:rsid w:val="004332B4"/>
    <w:rsid w:val="004334E6"/>
    <w:rsid w:val="00433E75"/>
    <w:rsid w:val="00433EF9"/>
    <w:rsid w:val="00434050"/>
    <w:rsid w:val="0043408B"/>
    <w:rsid w:val="004345D8"/>
    <w:rsid w:val="00434741"/>
    <w:rsid w:val="0043484B"/>
    <w:rsid w:val="00434EC8"/>
    <w:rsid w:val="004355C4"/>
    <w:rsid w:val="00435C93"/>
    <w:rsid w:val="00435E40"/>
    <w:rsid w:val="0043614A"/>
    <w:rsid w:val="004362C4"/>
    <w:rsid w:val="00436779"/>
    <w:rsid w:val="00436786"/>
    <w:rsid w:val="00436ECD"/>
    <w:rsid w:val="004375BD"/>
    <w:rsid w:val="00437DE5"/>
    <w:rsid w:val="0044077E"/>
    <w:rsid w:val="004407AB"/>
    <w:rsid w:val="004411E5"/>
    <w:rsid w:val="00441402"/>
    <w:rsid w:val="0044152B"/>
    <w:rsid w:val="004416A7"/>
    <w:rsid w:val="00441E9A"/>
    <w:rsid w:val="0044224C"/>
    <w:rsid w:val="00442424"/>
    <w:rsid w:val="00442938"/>
    <w:rsid w:val="00442A65"/>
    <w:rsid w:val="00442FFC"/>
    <w:rsid w:val="0044333F"/>
    <w:rsid w:val="00443374"/>
    <w:rsid w:val="004434B0"/>
    <w:rsid w:val="00443D1B"/>
    <w:rsid w:val="0044428B"/>
    <w:rsid w:val="0044465D"/>
    <w:rsid w:val="00444F7D"/>
    <w:rsid w:val="00445669"/>
    <w:rsid w:val="00445979"/>
    <w:rsid w:val="00445BE1"/>
    <w:rsid w:val="00445DF4"/>
    <w:rsid w:val="00445E16"/>
    <w:rsid w:val="0044632E"/>
    <w:rsid w:val="00446614"/>
    <w:rsid w:val="004469D7"/>
    <w:rsid w:val="00446A21"/>
    <w:rsid w:val="00446A79"/>
    <w:rsid w:val="00446AC8"/>
    <w:rsid w:val="00446B3D"/>
    <w:rsid w:val="00446CE0"/>
    <w:rsid w:val="004471B6"/>
    <w:rsid w:val="00447307"/>
    <w:rsid w:val="00447695"/>
    <w:rsid w:val="00447856"/>
    <w:rsid w:val="00447B44"/>
    <w:rsid w:val="0045000B"/>
    <w:rsid w:val="0045080D"/>
    <w:rsid w:val="00450CC6"/>
    <w:rsid w:val="00451509"/>
    <w:rsid w:val="0045156F"/>
    <w:rsid w:val="00451D0D"/>
    <w:rsid w:val="0045256A"/>
    <w:rsid w:val="0045264F"/>
    <w:rsid w:val="0045278D"/>
    <w:rsid w:val="00452E14"/>
    <w:rsid w:val="004530C3"/>
    <w:rsid w:val="004536AD"/>
    <w:rsid w:val="00453960"/>
    <w:rsid w:val="00453A81"/>
    <w:rsid w:val="00454116"/>
    <w:rsid w:val="004541C9"/>
    <w:rsid w:val="004542E8"/>
    <w:rsid w:val="00454443"/>
    <w:rsid w:val="00454EB5"/>
    <w:rsid w:val="004554CF"/>
    <w:rsid w:val="004556BA"/>
    <w:rsid w:val="00455BF7"/>
    <w:rsid w:val="00455C11"/>
    <w:rsid w:val="00455C2F"/>
    <w:rsid w:val="00455DC9"/>
    <w:rsid w:val="00455F67"/>
    <w:rsid w:val="0045669A"/>
    <w:rsid w:val="0045701E"/>
    <w:rsid w:val="004573E5"/>
    <w:rsid w:val="0045746E"/>
    <w:rsid w:val="004576A6"/>
    <w:rsid w:val="0045775D"/>
    <w:rsid w:val="004578DA"/>
    <w:rsid w:val="00457AEC"/>
    <w:rsid w:val="00457C15"/>
    <w:rsid w:val="00457D02"/>
    <w:rsid w:val="00457DA2"/>
    <w:rsid w:val="00457F1C"/>
    <w:rsid w:val="00460237"/>
    <w:rsid w:val="00460370"/>
    <w:rsid w:val="004605C3"/>
    <w:rsid w:val="0046088C"/>
    <w:rsid w:val="00460A22"/>
    <w:rsid w:val="00460D9A"/>
    <w:rsid w:val="004613DF"/>
    <w:rsid w:val="004615F8"/>
    <w:rsid w:val="004619FC"/>
    <w:rsid w:val="00461C06"/>
    <w:rsid w:val="00461CB1"/>
    <w:rsid w:val="00461DC4"/>
    <w:rsid w:val="0046235A"/>
    <w:rsid w:val="0046249E"/>
    <w:rsid w:val="004624D5"/>
    <w:rsid w:val="0046257C"/>
    <w:rsid w:val="0046278D"/>
    <w:rsid w:val="004627CE"/>
    <w:rsid w:val="00462944"/>
    <w:rsid w:val="00462E89"/>
    <w:rsid w:val="00463B70"/>
    <w:rsid w:val="00463DC5"/>
    <w:rsid w:val="00463EBE"/>
    <w:rsid w:val="004641D4"/>
    <w:rsid w:val="0046447B"/>
    <w:rsid w:val="00464547"/>
    <w:rsid w:val="00464923"/>
    <w:rsid w:val="00465499"/>
    <w:rsid w:val="004655CE"/>
    <w:rsid w:val="004658B2"/>
    <w:rsid w:val="00465B7C"/>
    <w:rsid w:val="00465EF2"/>
    <w:rsid w:val="00466409"/>
    <w:rsid w:val="0046644E"/>
    <w:rsid w:val="004667AB"/>
    <w:rsid w:val="00467462"/>
    <w:rsid w:val="00467517"/>
    <w:rsid w:val="00467696"/>
    <w:rsid w:val="00467C0D"/>
    <w:rsid w:val="00467C8D"/>
    <w:rsid w:val="00467CD5"/>
    <w:rsid w:val="00467DF0"/>
    <w:rsid w:val="0047080D"/>
    <w:rsid w:val="00471308"/>
    <w:rsid w:val="0047194C"/>
    <w:rsid w:val="00471A37"/>
    <w:rsid w:val="00471DF8"/>
    <w:rsid w:val="00472095"/>
    <w:rsid w:val="0047241F"/>
    <w:rsid w:val="004728B9"/>
    <w:rsid w:val="00472C4D"/>
    <w:rsid w:val="00472CC9"/>
    <w:rsid w:val="00472D7D"/>
    <w:rsid w:val="00472F9C"/>
    <w:rsid w:val="00472FF6"/>
    <w:rsid w:val="0047318A"/>
    <w:rsid w:val="00473BE2"/>
    <w:rsid w:val="00473DAC"/>
    <w:rsid w:val="00473F03"/>
    <w:rsid w:val="00473FCB"/>
    <w:rsid w:val="004740C6"/>
    <w:rsid w:val="00474338"/>
    <w:rsid w:val="0047468A"/>
    <w:rsid w:val="00474FEE"/>
    <w:rsid w:val="004752F4"/>
    <w:rsid w:val="00475555"/>
    <w:rsid w:val="00475C10"/>
    <w:rsid w:val="00475C1E"/>
    <w:rsid w:val="0047640B"/>
    <w:rsid w:val="00476565"/>
    <w:rsid w:val="00476691"/>
    <w:rsid w:val="00476919"/>
    <w:rsid w:val="00477561"/>
    <w:rsid w:val="004778EE"/>
    <w:rsid w:val="00477ACA"/>
    <w:rsid w:val="00477B8A"/>
    <w:rsid w:val="00480083"/>
    <w:rsid w:val="004803A7"/>
    <w:rsid w:val="00480A9E"/>
    <w:rsid w:val="004816E2"/>
    <w:rsid w:val="004817D7"/>
    <w:rsid w:val="00481A65"/>
    <w:rsid w:val="00481CB0"/>
    <w:rsid w:val="00481E74"/>
    <w:rsid w:val="004822B7"/>
    <w:rsid w:val="004822F4"/>
    <w:rsid w:val="004825C0"/>
    <w:rsid w:val="00482860"/>
    <w:rsid w:val="00482B96"/>
    <w:rsid w:val="00482BB7"/>
    <w:rsid w:val="00482D9B"/>
    <w:rsid w:val="00482E4F"/>
    <w:rsid w:val="004833A0"/>
    <w:rsid w:val="004842FB"/>
    <w:rsid w:val="00484612"/>
    <w:rsid w:val="004847CB"/>
    <w:rsid w:val="00485102"/>
    <w:rsid w:val="004852A8"/>
    <w:rsid w:val="004854C2"/>
    <w:rsid w:val="0048587E"/>
    <w:rsid w:val="004859F6"/>
    <w:rsid w:val="00485A53"/>
    <w:rsid w:val="00485B28"/>
    <w:rsid w:val="00485CAB"/>
    <w:rsid w:val="00486197"/>
    <w:rsid w:val="00486551"/>
    <w:rsid w:val="004868FD"/>
    <w:rsid w:val="00486936"/>
    <w:rsid w:val="0048693F"/>
    <w:rsid w:val="0048695E"/>
    <w:rsid w:val="00486DDA"/>
    <w:rsid w:val="00486F2D"/>
    <w:rsid w:val="004872B6"/>
    <w:rsid w:val="00487621"/>
    <w:rsid w:val="00487B96"/>
    <w:rsid w:val="00487CD4"/>
    <w:rsid w:val="00487E36"/>
    <w:rsid w:val="00487E8B"/>
    <w:rsid w:val="00490AC9"/>
    <w:rsid w:val="00490FD7"/>
    <w:rsid w:val="00491148"/>
    <w:rsid w:val="004914D3"/>
    <w:rsid w:val="00491586"/>
    <w:rsid w:val="004915D7"/>
    <w:rsid w:val="0049187F"/>
    <w:rsid w:val="00491DE3"/>
    <w:rsid w:val="00491F84"/>
    <w:rsid w:val="004920CE"/>
    <w:rsid w:val="004924BE"/>
    <w:rsid w:val="004927F2"/>
    <w:rsid w:val="0049303E"/>
    <w:rsid w:val="004933FA"/>
    <w:rsid w:val="00493FE3"/>
    <w:rsid w:val="004941B2"/>
    <w:rsid w:val="004942CE"/>
    <w:rsid w:val="00494336"/>
    <w:rsid w:val="00494ABC"/>
    <w:rsid w:val="00494E57"/>
    <w:rsid w:val="00495156"/>
    <w:rsid w:val="0049595C"/>
    <w:rsid w:val="004959D0"/>
    <w:rsid w:val="0049637A"/>
    <w:rsid w:val="004965F2"/>
    <w:rsid w:val="004967D3"/>
    <w:rsid w:val="00496B23"/>
    <w:rsid w:val="00496BEB"/>
    <w:rsid w:val="00496C66"/>
    <w:rsid w:val="004970D1"/>
    <w:rsid w:val="00497132"/>
    <w:rsid w:val="004973F1"/>
    <w:rsid w:val="004A01BD"/>
    <w:rsid w:val="004A0CA0"/>
    <w:rsid w:val="004A0D38"/>
    <w:rsid w:val="004A105D"/>
    <w:rsid w:val="004A15D7"/>
    <w:rsid w:val="004A16F8"/>
    <w:rsid w:val="004A1926"/>
    <w:rsid w:val="004A19E2"/>
    <w:rsid w:val="004A1BFA"/>
    <w:rsid w:val="004A23BE"/>
    <w:rsid w:val="004A249B"/>
    <w:rsid w:val="004A251B"/>
    <w:rsid w:val="004A28A5"/>
    <w:rsid w:val="004A2A23"/>
    <w:rsid w:val="004A2D74"/>
    <w:rsid w:val="004A2E67"/>
    <w:rsid w:val="004A2F63"/>
    <w:rsid w:val="004A3030"/>
    <w:rsid w:val="004A3132"/>
    <w:rsid w:val="004A3366"/>
    <w:rsid w:val="004A3582"/>
    <w:rsid w:val="004A360E"/>
    <w:rsid w:val="004A3730"/>
    <w:rsid w:val="004A3CB1"/>
    <w:rsid w:val="004A41B0"/>
    <w:rsid w:val="004A425F"/>
    <w:rsid w:val="004A439A"/>
    <w:rsid w:val="004A43ED"/>
    <w:rsid w:val="004A45B4"/>
    <w:rsid w:val="004A4736"/>
    <w:rsid w:val="004A522E"/>
    <w:rsid w:val="004A567D"/>
    <w:rsid w:val="004A59E2"/>
    <w:rsid w:val="004A5B73"/>
    <w:rsid w:val="004A5CFB"/>
    <w:rsid w:val="004A5D8C"/>
    <w:rsid w:val="004A6623"/>
    <w:rsid w:val="004A669E"/>
    <w:rsid w:val="004A6BA0"/>
    <w:rsid w:val="004A7186"/>
    <w:rsid w:val="004A7352"/>
    <w:rsid w:val="004A74A0"/>
    <w:rsid w:val="004A7960"/>
    <w:rsid w:val="004A79B6"/>
    <w:rsid w:val="004A7B17"/>
    <w:rsid w:val="004A7DCC"/>
    <w:rsid w:val="004A7F9C"/>
    <w:rsid w:val="004B0411"/>
    <w:rsid w:val="004B04FA"/>
    <w:rsid w:val="004B079A"/>
    <w:rsid w:val="004B0F9B"/>
    <w:rsid w:val="004B1102"/>
    <w:rsid w:val="004B133F"/>
    <w:rsid w:val="004B136A"/>
    <w:rsid w:val="004B1483"/>
    <w:rsid w:val="004B1564"/>
    <w:rsid w:val="004B19F6"/>
    <w:rsid w:val="004B1C87"/>
    <w:rsid w:val="004B1DD6"/>
    <w:rsid w:val="004B209D"/>
    <w:rsid w:val="004B2457"/>
    <w:rsid w:val="004B2865"/>
    <w:rsid w:val="004B398B"/>
    <w:rsid w:val="004B39B5"/>
    <w:rsid w:val="004B3A05"/>
    <w:rsid w:val="004B3B77"/>
    <w:rsid w:val="004B3C85"/>
    <w:rsid w:val="004B4164"/>
    <w:rsid w:val="004B4EE9"/>
    <w:rsid w:val="004B5232"/>
    <w:rsid w:val="004B57AF"/>
    <w:rsid w:val="004B5885"/>
    <w:rsid w:val="004B596A"/>
    <w:rsid w:val="004B5B74"/>
    <w:rsid w:val="004B5DBF"/>
    <w:rsid w:val="004B628B"/>
    <w:rsid w:val="004B659B"/>
    <w:rsid w:val="004B6648"/>
    <w:rsid w:val="004B70D6"/>
    <w:rsid w:val="004B718F"/>
    <w:rsid w:val="004B7794"/>
    <w:rsid w:val="004B7CF8"/>
    <w:rsid w:val="004B7DA4"/>
    <w:rsid w:val="004C012F"/>
    <w:rsid w:val="004C0139"/>
    <w:rsid w:val="004C04DB"/>
    <w:rsid w:val="004C0E5E"/>
    <w:rsid w:val="004C116C"/>
    <w:rsid w:val="004C119C"/>
    <w:rsid w:val="004C1517"/>
    <w:rsid w:val="004C1529"/>
    <w:rsid w:val="004C162A"/>
    <w:rsid w:val="004C1714"/>
    <w:rsid w:val="004C17B3"/>
    <w:rsid w:val="004C1AD5"/>
    <w:rsid w:val="004C1D10"/>
    <w:rsid w:val="004C1DDA"/>
    <w:rsid w:val="004C1FF8"/>
    <w:rsid w:val="004C23D9"/>
    <w:rsid w:val="004C24C2"/>
    <w:rsid w:val="004C25A3"/>
    <w:rsid w:val="004C2A01"/>
    <w:rsid w:val="004C2B12"/>
    <w:rsid w:val="004C2FF5"/>
    <w:rsid w:val="004C31F8"/>
    <w:rsid w:val="004C32AD"/>
    <w:rsid w:val="004C33F0"/>
    <w:rsid w:val="004C3620"/>
    <w:rsid w:val="004C389E"/>
    <w:rsid w:val="004C3B1B"/>
    <w:rsid w:val="004C3EA1"/>
    <w:rsid w:val="004C48DB"/>
    <w:rsid w:val="004C4A1B"/>
    <w:rsid w:val="004C539F"/>
    <w:rsid w:val="004C53AA"/>
    <w:rsid w:val="004C5481"/>
    <w:rsid w:val="004C58D9"/>
    <w:rsid w:val="004C5BA7"/>
    <w:rsid w:val="004C6060"/>
    <w:rsid w:val="004C636E"/>
    <w:rsid w:val="004C6487"/>
    <w:rsid w:val="004C64DD"/>
    <w:rsid w:val="004C67AA"/>
    <w:rsid w:val="004C6C6B"/>
    <w:rsid w:val="004C6D53"/>
    <w:rsid w:val="004C6E70"/>
    <w:rsid w:val="004C6EB5"/>
    <w:rsid w:val="004C6FD6"/>
    <w:rsid w:val="004C73A5"/>
    <w:rsid w:val="004C7429"/>
    <w:rsid w:val="004C7613"/>
    <w:rsid w:val="004C7F7B"/>
    <w:rsid w:val="004D04C5"/>
    <w:rsid w:val="004D051C"/>
    <w:rsid w:val="004D0A61"/>
    <w:rsid w:val="004D0A8E"/>
    <w:rsid w:val="004D0C47"/>
    <w:rsid w:val="004D0E1E"/>
    <w:rsid w:val="004D1684"/>
    <w:rsid w:val="004D1CF0"/>
    <w:rsid w:val="004D20CD"/>
    <w:rsid w:val="004D23F0"/>
    <w:rsid w:val="004D2525"/>
    <w:rsid w:val="004D2E9B"/>
    <w:rsid w:val="004D30E3"/>
    <w:rsid w:val="004D31BF"/>
    <w:rsid w:val="004D34C6"/>
    <w:rsid w:val="004D3584"/>
    <w:rsid w:val="004D3626"/>
    <w:rsid w:val="004D3A28"/>
    <w:rsid w:val="004D3AE3"/>
    <w:rsid w:val="004D3CEB"/>
    <w:rsid w:val="004D3F9B"/>
    <w:rsid w:val="004D4078"/>
    <w:rsid w:val="004D41A0"/>
    <w:rsid w:val="004D4691"/>
    <w:rsid w:val="004D4BD9"/>
    <w:rsid w:val="004D4CC7"/>
    <w:rsid w:val="004D4E44"/>
    <w:rsid w:val="004D4F6A"/>
    <w:rsid w:val="004D55E9"/>
    <w:rsid w:val="004D567C"/>
    <w:rsid w:val="004D5A4B"/>
    <w:rsid w:val="004D6CE2"/>
    <w:rsid w:val="004D7298"/>
    <w:rsid w:val="004D737D"/>
    <w:rsid w:val="004D748F"/>
    <w:rsid w:val="004D7B44"/>
    <w:rsid w:val="004D7C14"/>
    <w:rsid w:val="004D7F0C"/>
    <w:rsid w:val="004E0DF5"/>
    <w:rsid w:val="004E11F3"/>
    <w:rsid w:val="004E1212"/>
    <w:rsid w:val="004E1295"/>
    <w:rsid w:val="004E1318"/>
    <w:rsid w:val="004E1621"/>
    <w:rsid w:val="004E1B61"/>
    <w:rsid w:val="004E1E1C"/>
    <w:rsid w:val="004E23BE"/>
    <w:rsid w:val="004E2658"/>
    <w:rsid w:val="004E265F"/>
    <w:rsid w:val="004E2D38"/>
    <w:rsid w:val="004E307B"/>
    <w:rsid w:val="004E3733"/>
    <w:rsid w:val="004E3B0C"/>
    <w:rsid w:val="004E3E07"/>
    <w:rsid w:val="004E3E56"/>
    <w:rsid w:val="004E414A"/>
    <w:rsid w:val="004E4465"/>
    <w:rsid w:val="004E4555"/>
    <w:rsid w:val="004E4A45"/>
    <w:rsid w:val="004E4B0B"/>
    <w:rsid w:val="004E4BEF"/>
    <w:rsid w:val="004E503D"/>
    <w:rsid w:val="004E5076"/>
    <w:rsid w:val="004E509C"/>
    <w:rsid w:val="004E5600"/>
    <w:rsid w:val="004E5877"/>
    <w:rsid w:val="004E59FD"/>
    <w:rsid w:val="004E6141"/>
    <w:rsid w:val="004E6292"/>
    <w:rsid w:val="004E66A8"/>
    <w:rsid w:val="004E6DC5"/>
    <w:rsid w:val="004E74CC"/>
    <w:rsid w:val="004E77BC"/>
    <w:rsid w:val="004E787E"/>
    <w:rsid w:val="004E7A3B"/>
    <w:rsid w:val="004F0135"/>
    <w:rsid w:val="004F0346"/>
    <w:rsid w:val="004F0655"/>
    <w:rsid w:val="004F09D1"/>
    <w:rsid w:val="004F09D2"/>
    <w:rsid w:val="004F0D41"/>
    <w:rsid w:val="004F11E4"/>
    <w:rsid w:val="004F128E"/>
    <w:rsid w:val="004F1400"/>
    <w:rsid w:val="004F16E3"/>
    <w:rsid w:val="004F1B88"/>
    <w:rsid w:val="004F1D6D"/>
    <w:rsid w:val="004F24CD"/>
    <w:rsid w:val="004F2766"/>
    <w:rsid w:val="004F2B3B"/>
    <w:rsid w:val="004F2BCB"/>
    <w:rsid w:val="004F3055"/>
    <w:rsid w:val="004F3124"/>
    <w:rsid w:val="004F3465"/>
    <w:rsid w:val="004F35D8"/>
    <w:rsid w:val="004F35F5"/>
    <w:rsid w:val="004F3739"/>
    <w:rsid w:val="004F40D5"/>
    <w:rsid w:val="004F41AB"/>
    <w:rsid w:val="004F4493"/>
    <w:rsid w:val="004F4764"/>
    <w:rsid w:val="004F4875"/>
    <w:rsid w:val="004F4B81"/>
    <w:rsid w:val="004F5272"/>
    <w:rsid w:val="004F5550"/>
    <w:rsid w:val="004F5725"/>
    <w:rsid w:val="004F57A7"/>
    <w:rsid w:val="004F59D3"/>
    <w:rsid w:val="004F5BF8"/>
    <w:rsid w:val="004F5E5E"/>
    <w:rsid w:val="004F6018"/>
    <w:rsid w:val="004F603A"/>
    <w:rsid w:val="004F6353"/>
    <w:rsid w:val="004F63AA"/>
    <w:rsid w:val="004F686C"/>
    <w:rsid w:val="004F6D54"/>
    <w:rsid w:val="004F6EB4"/>
    <w:rsid w:val="004F6EEA"/>
    <w:rsid w:val="004F6F9E"/>
    <w:rsid w:val="004F7072"/>
    <w:rsid w:val="004F707D"/>
    <w:rsid w:val="004F79CD"/>
    <w:rsid w:val="004F7A58"/>
    <w:rsid w:val="004F7A68"/>
    <w:rsid w:val="004F7A6B"/>
    <w:rsid w:val="00500154"/>
    <w:rsid w:val="005001D2"/>
    <w:rsid w:val="005006E7"/>
    <w:rsid w:val="0050089B"/>
    <w:rsid w:val="00500922"/>
    <w:rsid w:val="0050095D"/>
    <w:rsid w:val="00501438"/>
    <w:rsid w:val="005015B9"/>
    <w:rsid w:val="005016E6"/>
    <w:rsid w:val="00501721"/>
    <w:rsid w:val="00501C31"/>
    <w:rsid w:val="00501E51"/>
    <w:rsid w:val="00502585"/>
    <w:rsid w:val="00502775"/>
    <w:rsid w:val="00502C0F"/>
    <w:rsid w:val="00502C27"/>
    <w:rsid w:val="00502EAE"/>
    <w:rsid w:val="00503875"/>
    <w:rsid w:val="00503A09"/>
    <w:rsid w:val="00503E49"/>
    <w:rsid w:val="00503E59"/>
    <w:rsid w:val="00503E83"/>
    <w:rsid w:val="00503FAD"/>
    <w:rsid w:val="00504637"/>
    <w:rsid w:val="00504B34"/>
    <w:rsid w:val="00504B3A"/>
    <w:rsid w:val="00504F34"/>
    <w:rsid w:val="0050541D"/>
    <w:rsid w:val="005054D2"/>
    <w:rsid w:val="00505575"/>
    <w:rsid w:val="005056BF"/>
    <w:rsid w:val="00505872"/>
    <w:rsid w:val="00505B5C"/>
    <w:rsid w:val="00505FBA"/>
    <w:rsid w:val="00506100"/>
    <w:rsid w:val="0050683B"/>
    <w:rsid w:val="00506A36"/>
    <w:rsid w:val="00507116"/>
    <w:rsid w:val="005071EC"/>
    <w:rsid w:val="00507289"/>
    <w:rsid w:val="005072F7"/>
    <w:rsid w:val="00507457"/>
    <w:rsid w:val="00507621"/>
    <w:rsid w:val="0050764D"/>
    <w:rsid w:val="00507FCD"/>
    <w:rsid w:val="005105D3"/>
    <w:rsid w:val="00510851"/>
    <w:rsid w:val="00510F60"/>
    <w:rsid w:val="00511596"/>
    <w:rsid w:val="00511915"/>
    <w:rsid w:val="00511947"/>
    <w:rsid w:val="00511A32"/>
    <w:rsid w:val="00511F20"/>
    <w:rsid w:val="0051242A"/>
    <w:rsid w:val="005124C7"/>
    <w:rsid w:val="005124F5"/>
    <w:rsid w:val="005129BC"/>
    <w:rsid w:val="00512BF9"/>
    <w:rsid w:val="00512F29"/>
    <w:rsid w:val="00513397"/>
    <w:rsid w:val="0051374D"/>
    <w:rsid w:val="00513978"/>
    <w:rsid w:val="00513B92"/>
    <w:rsid w:val="00513DF8"/>
    <w:rsid w:val="005143DD"/>
    <w:rsid w:val="005144E2"/>
    <w:rsid w:val="00514B37"/>
    <w:rsid w:val="00515009"/>
    <w:rsid w:val="00515168"/>
    <w:rsid w:val="00515191"/>
    <w:rsid w:val="005155CD"/>
    <w:rsid w:val="00515776"/>
    <w:rsid w:val="005157D0"/>
    <w:rsid w:val="0051592A"/>
    <w:rsid w:val="00515953"/>
    <w:rsid w:val="00515B10"/>
    <w:rsid w:val="00516466"/>
    <w:rsid w:val="00516970"/>
    <w:rsid w:val="005169E9"/>
    <w:rsid w:val="00516BD9"/>
    <w:rsid w:val="00516BFD"/>
    <w:rsid w:val="00516EC2"/>
    <w:rsid w:val="0051716A"/>
    <w:rsid w:val="0051739D"/>
    <w:rsid w:val="005173C6"/>
    <w:rsid w:val="00517A41"/>
    <w:rsid w:val="00517A5D"/>
    <w:rsid w:val="005206B8"/>
    <w:rsid w:val="00520720"/>
    <w:rsid w:val="0052093A"/>
    <w:rsid w:val="00520B2C"/>
    <w:rsid w:val="00520FA0"/>
    <w:rsid w:val="005217EF"/>
    <w:rsid w:val="00521A2F"/>
    <w:rsid w:val="00521B75"/>
    <w:rsid w:val="00521BAB"/>
    <w:rsid w:val="00521F7D"/>
    <w:rsid w:val="00522347"/>
    <w:rsid w:val="00522493"/>
    <w:rsid w:val="005225D7"/>
    <w:rsid w:val="0052278C"/>
    <w:rsid w:val="005229DC"/>
    <w:rsid w:val="00522E34"/>
    <w:rsid w:val="00522F9C"/>
    <w:rsid w:val="0052311A"/>
    <w:rsid w:val="005236DC"/>
    <w:rsid w:val="00523754"/>
    <w:rsid w:val="005239D3"/>
    <w:rsid w:val="00523DAC"/>
    <w:rsid w:val="00524025"/>
    <w:rsid w:val="005241E0"/>
    <w:rsid w:val="005245F4"/>
    <w:rsid w:val="005247FE"/>
    <w:rsid w:val="0052497C"/>
    <w:rsid w:val="00524A7D"/>
    <w:rsid w:val="00524BB1"/>
    <w:rsid w:val="00524DF6"/>
    <w:rsid w:val="00524EB7"/>
    <w:rsid w:val="00525053"/>
    <w:rsid w:val="0052584B"/>
    <w:rsid w:val="00525B25"/>
    <w:rsid w:val="00525B45"/>
    <w:rsid w:val="0052607E"/>
    <w:rsid w:val="00526456"/>
    <w:rsid w:val="005267C5"/>
    <w:rsid w:val="00526DEE"/>
    <w:rsid w:val="00526E21"/>
    <w:rsid w:val="00527334"/>
    <w:rsid w:val="00527428"/>
    <w:rsid w:val="00527671"/>
    <w:rsid w:val="00527730"/>
    <w:rsid w:val="00527957"/>
    <w:rsid w:val="00527E8E"/>
    <w:rsid w:val="00527E94"/>
    <w:rsid w:val="005302C5"/>
    <w:rsid w:val="005307AB"/>
    <w:rsid w:val="00530A28"/>
    <w:rsid w:val="00530CCC"/>
    <w:rsid w:val="00530FFE"/>
    <w:rsid w:val="0053138D"/>
    <w:rsid w:val="005313E5"/>
    <w:rsid w:val="00531802"/>
    <w:rsid w:val="00531DA9"/>
    <w:rsid w:val="0053208A"/>
    <w:rsid w:val="00532488"/>
    <w:rsid w:val="005325FD"/>
    <w:rsid w:val="0053289A"/>
    <w:rsid w:val="00532919"/>
    <w:rsid w:val="00532D8A"/>
    <w:rsid w:val="00532FC8"/>
    <w:rsid w:val="00533526"/>
    <w:rsid w:val="005337D8"/>
    <w:rsid w:val="005337E1"/>
    <w:rsid w:val="00533811"/>
    <w:rsid w:val="00533870"/>
    <w:rsid w:val="00533EB0"/>
    <w:rsid w:val="005341D7"/>
    <w:rsid w:val="005342C1"/>
    <w:rsid w:val="00534E02"/>
    <w:rsid w:val="00535119"/>
    <w:rsid w:val="0053528B"/>
    <w:rsid w:val="0053528D"/>
    <w:rsid w:val="005356D5"/>
    <w:rsid w:val="005356EF"/>
    <w:rsid w:val="00535BCA"/>
    <w:rsid w:val="00535F2D"/>
    <w:rsid w:val="005362EC"/>
    <w:rsid w:val="005363B0"/>
    <w:rsid w:val="00536481"/>
    <w:rsid w:val="00536615"/>
    <w:rsid w:val="0053661A"/>
    <w:rsid w:val="005366EC"/>
    <w:rsid w:val="00536722"/>
    <w:rsid w:val="00536F60"/>
    <w:rsid w:val="00536FB6"/>
    <w:rsid w:val="0053736F"/>
    <w:rsid w:val="005377E9"/>
    <w:rsid w:val="0053786F"/>
    <w:rsid w:val="00537C43"/>
    <w:rsid w:val="00537CD0"/>
    <w:rsid w:val="00540059"/>
    <w:rsid w:val="00540472"/>
    <w:rsid w:val="00540AEB"/>
    <w:rsid w:val="00541AFF"/>
    <w:rsid w:val="00541F57"/>
    <w:rsid w:val="00541F8F"/>
    <w:rsid w:val="005425D3"/>
    <w:rsid w:val="00542AB3"/>
    <w:rsid w:val="00542EFF"/>
    <w:rsid w:val="00542F20"/>
    <w:rsid w:val="005432D8"/>
    <w:rsid w:val="005433F2"/>
    <w:rsid w:val="00543620"/>
    <w:rsid w:val="00543A5F"/>
    <w:rsid w:val="00543AEB"/>
    <w:rsid w:val="0054405C"/>
    <w:rsid w:val="00544218"/>
    <w:rsid w:val="005443F2"/>
    <w:rsid w:val="0054440E"/>
    <w:rsid w:val="00544ABB"/>
    <w:rsid w:val="00544B62"/>
    <w:rsid w:val="00544BFF"/>
    <w:rsid w:val="00544DFA"/>
    <w:rsid w:val="00545026"/>
    <w:rsid w:val="00545145"/>
    <w:rsid w:val="005451D4"/>
    <w:rsid w:val="00545BB8"/>
    <w:rsid w:val="00545DF1"/>
    <w:rsid w:val="00545EE2"/>
    <w:rsid w:val="00545FBF"/>
    <w:rsid w:val="00546344"/>
    <w:rsid w:val="0054650D"/>
    <w:rsid w:val="0054656A"/>
    <w:rsid w:val="00546689"/>
    <w:rsid w:val="0054698B"/>
    <w:rsid w:val="00546A8E"/>
    <w:rsid w:val="00546B1F"/>
    <w:rsid w:val="00546D29"/>
    <w:rsid w:val="00546FC8"/>
    <w:rsid w:val="00547A4F"/>
    <w:rsid w:val="00547C41"/>
    <w:rsid w:val="00550097"/>
    <w:rsid w:val="00550432"/>
    <w:rsid w:val="005504BA"/>
    <w:rsid w:val="005506E2"/>
    <w:rsid w:val="00550835"/>
    <w:rsid w:val="00550D04"/>
    <w:rsid w:val="0055117D"/>
    <w:rsid w:val="00551FFD"/>
    <w:rsid w:val="00552309"/>
    <w:rsid w:val="00552450"/>
    <w:rsid w:val="00552603"/>
    <w:rsid w:val="0055261E"/>
    <w:rsid w:val="00552B24"/>
    <w:rsid w:val="00552DEB"/>
    <w:rsid w:val="005531F1"/>
    <w:rsid w:val="005532DB"/>
    <w:rsid w:val="00553530"/>
    <w:rsid w:val="0055363A"/>
    <w:rsid w:val="00553667"/>
    <w:rsid w:val="0055378C"/>
    <w:rsid w:val="0055389A"/>
    <w:rsid w:val="00553D17"/>
    <w:rsid w:val="0055449B"/>
    <w:rsid w:val="005544F9"/>
    <w:rsid w:val="005548BA"/>
    <w:rsid w:val="00554939"/>
    <w:rsid w:val="005551BA"/>
    <w:rsid w:val="00555739"/>
    <w:rsid w:val="0055589C"/>
    <w:rsid w:val="00555AB1"/>
    <w:rsid w:val="00555C01"/>
    <w:rsid w:val="00555D68"/>
    <w:rsid w:val="00555F6E"/>
    <w:rsid w:val="00556627"/>
    <w:rsid w:val="005566F6"/>
    <w:rsid w:val="00556A12"/>
    <w:rsid w:val="00556A25"/>
    <w:rsid w:val="00556F44"/>
    <w:rsid w:val="00557038"/>
    <w:rsid w:val="00557281"/>
    <w:rsid w:val="00557606"/>
    <w:rsid w:val="00560178"/>
    <w:rsid w:val="0056087A"/>
    <w:rsid w:val="0056098C"/>
    <w:rsid w:val="00560E94"/>
    <w:rsid w:val="00560EBB"/>
    <w:rsid w:val="00561021"/>
    <w:rsid w:val="00561967"/>
    <w:rsid w:val="00561B0E"/>
    <w:rsid w:val="00561CF7"/>
    <w:rsid w:val="00562036"/>
    <w:rsid w:val="005621B6"/>
    <w:rsid w:val="00562B6C"/>
    <w:rsid w:val="0056390E"/>
    <w:rsid w:val="005639AF"/>
    <w:rsid w:val="00563AD4"/>
    <w:rsid w:val="00563BA3"/>
    <w:rsid w:val="00563D03"/>
    <w:rsid w:val="00563D68"/>
    <w:rsid w:val="00563D74"/>
    <w:rsid w:val="00563D97"/>
    <w:rsid w:val="00563E24"/>
    <w:rsid w:val="00564034"/>
    <w:rsid w:val="00564501"/>
    <w:rsid w:val="0056465C"/>
    <w:rsid w:val="00564AE3"/>
    <w:rsid w:val="0056504F"/>
    <w:rsid w:val="005652D8"/>
    <w:rsid w:val="0056536F"/>
    <w:rsid w:val="00565CD3"/>
    <w:rsid w:val="00566485"/>
    <w:rsid w:val="00566683"/>
    <w:rsid w:val="005666A1"/>
    <w:rsid w:val="00566B7C"/>
    <w:rsid w:val="00566DB2"/>
    <w:rsid w:val="00567E20"/>
    <w:rsid w:val="0057059D"/>
    <w:rsid w:val="0057078A"/>
    <w:rsid w:val="00570F19"/>
    <w:rsid w:val="005715C5"/>
    <w:rsid w:val="005717E2"/>
    <w:rsid w:val="00571B4E"/>
    <w:rsid w:val="00572496"/>
    <w:rsid w:val="00572742"/>
    <w:rsid w:val="005728BD"/>
    <w:rsid w:val="00572B43"/>
    <w:rsid w:val="00572C02"/>
    <w:rsid w:val="00572D6B"/>
    <w:rsid w:val="00572F33"/>
    <w:rsid w:val="0057309A"/>
    <w:rsid w:val="00573367"/>
    <w:rsid w:val="005738AC"/>
    <w:rsid w:val="005738FE"/>
    <w:rsid w:val="00573A19"/>
    <w:rsid w:val="00573A45"/>
    <w:rsid w:val="00573AFF"/>
    <w:rsid w:val="00573CB8"/>
    <w:rsid w:val="00573F4C"/>
    <w:rsid w:val="00574079"/>
    <w:rsid w:val="005740A6"/>
    <w:rsid w:val="005742A0"/>
    <w:rsid w:val="00574FDB"/>
    <w:rsid w:val="00575551"/>
    <w:rsid w:val="005757D9"/>
    <w:rsid w:val="00575927"/>
    <w:rsid w:val="00575D9B"/>
    <w:rsid w:val="00576585"/>
    <w:rsid w:val="005765EF"/>
    <w:rsid w:val="00576712"/>
    <w:rsid w:val="00576872"/>
    <w:rsid w:val="00576BC4"/>
    <w:rsid w:val="00577258"/>
    <w:rsid w:val="0057736F"/>
    <w:rsid w:val="005779DF"/>
    <w:rsid w:val="00577AE6"/>
    <w:rsid w:val="00577B12"/>
    <w:rsid w:val="00577E2A"/>
    <w:rsid w:val="00580061"/>
    <w:rsid w:val="0058010A"/>
    <w:rsid w:val="005802A2"/>
    <w:rsid w:val="005802DF"/>
    <w:rsid w:val="00580456"/>
    <w:rsid w:val="005808B9"/>
    <w:rsid w:val="005809E8"/>
    <w:rsid w:val="00580E0C"/>
    <w:rsid w:val="00580E99"/>
    <w:rsid w:val="00581036"/>
    <w:rsid w:val="00581369"/>
    <w:rsid w:val="00581427"/>
    <w:rsid w:val="0058177C"/>
    <w:rsid w:val="00581B2C"/>
    <w:rsid w:val="00581C63"/>
    <w:rsid w:val="00581D5F"/>
    <w:rsid w:val="00581E40"/>
    <w:rsid w:val="00582429"/>
    <w:rsid w:val="005824B1"/>
    <w:rsid w:val="005824CD"/>
    <w:rsid w:val="005826B3"/>
    <w:rsid w:val="00582BE1"/>
    <w:rsid w:val="00582DE9"/>
    <w:rsid w:val="00583171"/>
    <w:rsid w:val="00583243"/>
    <w:rsid w:val="00583C38"/>
    <w:rsid w:val="00584370"/>
    <w:rsid w:val="005844C5"/>
    <w:rsid w:val="00584A32"/>
    <w:rsid w:val="00584C1B"/>
    <w:rsid w:val="005850A9"/>
    <w:rsid w:val="00585504"/>
    <w:rsid w:val="00585B31"/>
    <w:rsid w:val="00585BE9"/>
    <w:rsid w:val="00585F82"/>
    <w:rsid w:val="005863DE"/>
    <w:rsid w:val="00587029"/>
    <w:rsid w:val="00587164"/>
    <w:rsid w:val="00587277"/>
    <w:rsid w:val="0058747C"/>
    <w:rsid w:val="005874A0"/>
    <w:rsid w:val="00587518"/>
    <w:rsid w:val="0058774B"/>
    <w:rsid w:val="005879F5"/>
    <w:rsid w:val="00587E41"/>
    <w:rsid w:val="00590548"/>
    <w:rsid w:val="005910FD"/>
    <w:rsid w:val="0059118E"/>
    <w:rsid w:val="005912E0"/>
    <w:rsid w:val="00591464"/>
    <w:rsid w:val="0059148B"/>
    <w:rsid w:val="0059176F"/>
    <w:rsid w:val="00591A60"/>
    <w:rsid w:val="0059219D"/>
    <w:rsid w:val="00592C5A"/>
    <w:rsid w:val="00592D95"/>
    <w:rsid w:val="005930AE"/>
    <w:rsid w:val="0059330A"/>
    <w:rsid w:val="00593755"/>
    <w:rsid w:val="00593993"/>
    <w:rsid w:val="00593C71"/>
    <w:rsid w:val="00593E79"/>
    <w:rsid w:val="00594444"/>
    <w:rsid w:val="0059468C"/>
    <w:rsid w:val="00594810"/>
    <w:rsid w:val="0059513E"/>
    <w:rsid w:val="005955BD"/>
    <w:rsid w:val="00595664"/>
    <w:rsid w:val="0059573F"/>
    <w:rsid w:val="00595799"/>
    <w:rsid w:val="005959EC"/>
    <w:rsid w:val="00595BAC"/>
    <w:rsid w:val="00595F80"/>
    <w:rsid w:val="005967C3"/>
    <w:rsid w:val="00596A27"/>
    <w:rsid w:val="00596A3F"/>
    <w:rsid w:val="00596F23"/>
    <w:rsid w:val="0059731E"/>
    <w:rsid w:val="005977BE"/>
    <w:rsid w:val="005978CA"/>
    <w:rsid w:val="00597B61"/>
    <w:rsid w:val="00597C0A"/>
    <w:rsid w:val="005A00DD"/>
    <w:rsid w:val="005A02C8"/>
    <w:rsid w:val="005A031B"/>
    <w:rsid w:val="005A0394"/>
    <w:rsid w:val="005A049D"/>
    <w:rsid w:val="005A08B4"/>
    <w:rsid w:val="005A0AE0"/>
    <w:rsid w:val="005A0B20"/>
    <w:rsid w:val="005A112A"/>
    <w:rsid w:val="005A172D"/>
    <w:rsid w:val="005A1980"/>
    <w:rsid w:val="005A2A30"/>
    <w:rsid w:val="005A2C90"/>
    <w:rsid w:val="005A3038"/>
    <w:rsid w:val="005A329A"/>
    <w:rsid w:val="005A34CD"/>
    <w:rsid w:val="005A3B79"/>
    <w:rsid w:val="005A423B"/>
    <w:rsid w:val="005A454B"/>
    <w:rsid w:val="005A47B6"/>
    <w:rsid w:val="005A49CC"/>
    <w:rsid w:val="005A4DB3"/>
    <w:rsid w:val="005A584F"/>
    <w:rsid w:val="005A5ABA"/>
    <w:rsid w:val="005A5C1D"/>
    <w:rsid w:val="005A62F4"/>
    <w:rsid w:val="005A6419"/>
    <w:rsid w:val="005A665C"/>
    <w:rsid w:val="005A68C1"/>
    <w:rsid w:val="005A6CA6"/>
    <w:rsid w:val="005A6DA2"/>
    <w:rsid w:val="005A709A"/>
    <w:rsid w:val="005A78B5"/>
    <w:rsid w:val="005A7992"/>
    <w:rsid w:val="005A79BD"/>
    <w:rsid w:val="005A7B99"/>
    <w:rsid w:val="005A7E8A"/>
    <w:rsid w:val="005B0188"/>
    <w:rsid w:val="005B0192"/>
    <w:rsid w:val="005B020C"/>
    <w:rsid w:val="005B0267"/>
    <w:rsid w:val="005B0A07"/>
    <w:rsid w:val="005B0A8D"/>
    <w:rsid w:val="005B0B73"/>
    <w:rsid w:val="005B1193"/>
    <w:rsid w:val="005B153A"/>
    <w:rsid w:val="005B163F"/>
    <w:rsid w:val="005B18F5"/>
    <w:rsid w:val="005B1A85"/>
    <w:rsid w:val="005B1BDD"/>
    <w:rsid w:val="005B1D99"/>
    <w:rsid w:val="005B1DAE"/>
    <w:rsid w:val="005B1E61"/>
    <w:rsid w:val="005B1E90"/>
    <w:rsid w:val="005B20A8"/>
    <w:rsid w:val="005B2199"/>
    <w:rsid w:val="005B2613"/>
    <w:rsid w:val="005B27E8"/>
    <w:rsid w:val="005B293D"/>
    <w:rsid w:val="005B2B17"/>
    <w:rsid w:val="005B2BEC"/>
    <w:rsid w:val="005B2D30"/>
    <w:rsid w:val="005B2D75"/>
    <w:rsid w:val="005B2F69"/>
    <w:rsid w:val="005B314F"/>
    <w:rsid w:val="005B32A9"/>
    <w:rsid w:val="005B3496"/>
    <w:rsid w:val="005B35E2"/>
    <w:rsid w:val="005B366D"/>
    <w:rsid w:val="005B3AD7"/>
    <w:rsid w:val="005B3B9F"/>
    <w:rsid w:val="005B3CD0"/>
    <w:rsid w:val="005B47A0"/>
    <w:rsid w:val="005B47C9"/>
    <w:rsid w:val="005B4A4D"/>
    <w:rsid w:val="005B4F46"/>
    <w:rsid w:val="005B53CB"/>
    <w:rsid w:val="005B547E"/>
    <w:rsid w:val="005B5622"/>
    <w:rsid w:val="005B5637"/>
    <w:rsid w:val="005B584F"/>
    <w:rsid w:val="005B63A2"/>
    <w:rsid w:val="005B6510"/>
    <w:rsid w:val="005B6873"/>
    <w:rsid w:val="005B6B91"/>
    <w:rsid w:val="005B6CEB"/>
    <w:rsid w:val="005B6F8E"/>
    <w:rsid w:val="005B711A"/>
    <w:rsid w:val="005B7324"/>
    <w:rsid w:val="005B7546"/>
    <w:rsid w:val="005B7741"/>
    <w:rsid w:val="005B7778"/>
    <w:rsid w:val="005B7AE9"/>
    <w:rsid w:val="005B7B9C"/>
    <w:rsid w:val="005B7D7A"/>
    <w:rsid w:val="005C04C9"/>
    <w:rsid w:val="005C05D0"/>
    <w:rsid w:val="005C091B"/>
    <w:rsid w:val="005C0969"/>
    <w:rsid w:val="005C0AAC"/>
    <w:rsid w:val="005C0E5B"/>
    <w:rsid w:val="005C1314"/>
    <w:rsid w:val="005C142A"/>
    <w:rsid w:val="005C1666"/>
    <w:rsid w:val="005C1786"/>
    <w:rsid w:val="005C1B63"/>
    <w:rsid w:val="005C1C84"/>
    <w:rsid w:val="005C1C9A"/>
    <w:rsid w:val="005C24A6"/>
    <w:rsid w:val="005C2589"/>
    <w:rsid w:val="005C25D5"/>
    <w:rsid w:val="005C2E69"/>
    <w:rsid w:val="005C3101"/>
    <w:rsid w:val="005C3654"/>
    <w:rsid w:val="005C3780"/>
    <w:rsid w:val="005C3A85"/>
    <w:rsid w:val="005C3F26"/>
    <w:rsid w:val="005C40AE"/>
    <w:rsid w:val="005C4336"/>
    <w:rsid w:val="005C47C1"/>
    <w:rsid w:val="005C4880"/>
    <w:rsid w:val="005C4939"/>
    <w:rsid w:val="005C4EE2"/>
    <w:rsid w:val="005C50E9"/>
    <w:rsid w:val="005C525D"/>
    <w:rsid w:val="005C585F"/>
    <w:rsid w:val="005C58BD"/>
    <w:rsid w:val="005C5D01"/>
    <w:rsid w:val="005C5E5B"/>
    <w:rsid w:val="005C606D"/>
    <w:rsid w:val="005C6386"/>
    <w:rsid w:val="005C64C0"/>
    <w:rsid w:val="005C6B7C"/>
    <w:rsid w:val="005C6D37"/>
    <w:rsid w:val="005C717E"/>
    <w:rsid w:val="005C7320"/>
    <w:rsid w:val="005C7503"/>
    <w:rsid w:val="005C7AD3"/>
    <w:rsid w:val="005C7D41"/>
    <w:rsid w:val="005C7E14"/>
    <w:rsid w:val="005C7E52"/>
    <w:rsid w:val="005D046F"/>
    <w:rsid w:val="005D0484"/>
    <w:rsid w:val="005D05E5"/>
    <w:rsid w:val="005D071F"/>
    <w:rsid w:val="005D07C1"/>
    <w:rsid w:val="005D0B51"/>
    <w:rsid w:val="005D0BD4"/>
    <w:rsid w:val="005D0E69"/>
    <w:rsid w:val="005D0F3C"/>
    <w:rsid w:val="005D0F9D"/>
    <w:rsid w:val="005D132A"/>
    <w:rsid w:val="005D16F1"/>
    <w:rsid w:val="005D176A"/>
    <w:rsid w:val="005D198D"/>
    <w:rsid w:val="005D1DA3"/>
    <w:rsid w:val="005D1FB2"/>
    <w:rsid w:val="005D2022"/>
    <w:rsid w:val="005D2530"/>
    <w:rsid w:val="005D2922"/>
    <w:rsid w:val="005D295C"/>
    <w:rsid w:val="005D2DD8"/>
    <w:rsid w:val="005D31B4"/>
    <w:rsid w:val="005D4210"/>
    <w:rsid w:val="005D4366"/>
    <w:rsid w:val="005D43B0"/>
    <w:rsid w:val="005D464D"/>
    <w:rsid w:val="005D49DE"/>
    <w:rsid w:val="005D49E9"/>
    <w:rsid w:val="005D4C32"/>
    <w:rsid w:val="005D4E00"/>
    <w:rsid w:val="005D5062"/>
    <w:rsid w:val="005D5623"/>
    <w:rsid w:val="005D5647"/>
    <w:rsid w:val="005D5875"/>
    <w:rsid w:val="005D5E30"/>
    <w:rsid w:val="005D60BB"/>
    <w:rsid w:val="005D64A2"/>
    <w:rsid w:val="005D64BA"/>
    <w:rsid w:val="005D658E"/>
    <w:rsid w:val="005D6E26"/>
    <w:rsid w:val="005D6FA4"/>
    <w:rsid w:val="005D6FD5"/>
    <w:rsid w:val="005D701E"/>
    <w:rsid w:val="005D7136"/>
    <w:rsid w:val="005D7180"/>
    <w:rsid w:val="005D7234"/>
    <w:rsid w:val="005D73D5"/>
    <w:rsid w:val="005D7407"/>
    <w:rsid w:val="005D74A5"/>
    <w:rsid w:val="005D78D5"/>
    <w:rsid w:val="005D7957"/>
    <w:rsid w:val="005E01F7"/>
    <w:rsid w:val="005E06D2"/>
    <w:rsid w:val="005E0721"/>
    <w:rsid w:val="005E08BC"/>
    <w:rsid w:val="005E08E7"/>
    <w:rsid w:val="005E0B02"/>
    <w:rsid w:val="005E10F0"/>
    <w:rsid w:val="005E11DA"/>
    <w:rsid w:val="005E1876"/>
    <w:rsid w:val="005E1A0B"/>
    <w:rsid w:val="005E1A91"/>
    <w:rsid w:val="005E1AF2"/>
    <w:rsid w:val="005E1B92"/>
    <w:rsid w:val="005E1F8E"/>
    <w:rsid w:val="005E20F6"/>
    <w:rsid w:val="005E29F5"/>
    <w:rsid w:val="005E2BB2"/>
    <w:rsid w:val="005E2CFD"/>
    <w:rsid w:val="005E2D13"/>
    <w:rsid w:val="005E2D15"/>
    <w:rsid w:val="005E2F54"/>
    <w:rsid w:val="005E2FB6"/>
    <w:rsid w:val="005E367F"/>
    <w:rsid w:val="005E3933"/>
    <w:rsid w:val="005E3FC2"/>
    <w:rsid w:val="005E4261"/>
    <w:rsid w:val="005E42A5"/>
    <w:rsid w:val="005E4630"/>
    <w:rsid w:val="005E4BA5"/>
    <w:rsid w:val="005E5149"/>
    <w:rsid w:val="005E51BF"/>
    <w:rsid w:val="005E53DD"/>
    <w:rsid w:val="005E5548"/>
    <w:rsid w:val="005E6121"/>
    <w:rsid w:val="005E6474"/>
    <w:rsid w:val="005E6557"/>
    <w:rsid w:val="005E671A"/>
    <w:rsid w:val="005E6E84"/>
    <w:rsid w:val="005E735D"/>
    <w:rsid w:val="005E7379"/>
    <w:rsid w:val="005E745D"/>
    <w:rsid w:val="005E7768"/>
    <w:rsid w:val="005E7A61"/>
    <w:rsid w:val="005E7F73"/>
    <w:rsid w:val="005F00A6"/>
    <w:rsid w:val="005F0B17"/>
    <w:rsid w:val="005F13A1"/>
    <w:rsid w:val="005F13B7"/>
    <w:rsid w:val="005F1493"/>
    <w:rsid w:val="005F1632"/>
    <w:rsid w:val="005F177F"/>
    <w:rsid w:val="005F179B"/>
    <w:rsid w:val="005F193E"/>
    <w:rsid w:val="005F19A2"/>
    <w:rsid w:val="005F1B40"/>
    <w:rsid w:val="005F1CCD"/>
    <w:rsid w:val="005F2925"/>
    <w:rsid w:val="005F2B5D"/>
    <w:rsid w:val="005F2D09"/>
    <w:rsid w:val="005F2E49"/>
    <w:rsid w:val="005F32CA"/>
    <w:rsid w:val="005F3568"/>
    <w:rsid w:val="005F36BC"/>
    <w:rsid w:val="005F373A"/>
    <w:rsid w:val="005F3850"/>
    <w:rsid w:val="005F38B7"/>
    <w:rsid w:val="005F3A05"/>
    <w:rsid w:val="005F4961"/>
    <w:rsid w:val="005F4DA8"/>
    <w:rsid w:val="005F4DCC"/>
    <w:rsid w:val="005F510E"/>
    <w:rsid w:val="005F58CD"/>
    <w:rsid w:val="005F5980"/>
    <w:rsid w:val="005F5A83"/>
    <w:rsid w:val="005F5AFF"/>
    <w:rsid w:val="005F61F1"/>
    <w:rsid w:val="005F6695"/>
    <w:rsid w:val="005F67C6"/>
    <w:rsid w:val="005F6C32"/>
    <w:rsid w:val="005F6CD5"/>
    <w:rsid w:val="005F74F6"/>
    <w:rsid w:val="005F7A0E"/>
    <w:rsid w:val="005F7BED"/>
    <w:rsid w:val="005F7EC2"/>
    <w:rsid w:val="005F7F51"/>
    <w:rsid w:val="0060035A"/>
    <w:rsid w:val="00600564"/>
    <w:rsid w:val="00600932"/>
    <w:rsid w:val="00600F7B"/>
    <w:rsid w:val="00600FF8"/>
    <w:rsid w:val="006011F6"/>
    <w:rsid w:val="0060126C"/>
    <w:rsid w:val="00601694"/>
    <w:rsid w:val="00601FFF"/>
    <w:rsid w:val="0060212D"/>
    <w:rsid w:val="0060229F"/>
    <w:rsid w:val="0060281F"/>
    <w:rsid w:val="0060308E"/>
    <w:rsid w:val="0060316D"/>
    <w:rsid w:val="006032C0"/>
    <w:rsid w:val="006033D8"/>
    <w:rsid w:val="0060346C"/>
    <w:rsid w:val="0060398C"/>
    <w:rsid w:val="006039AD"/>
    <w:rsid w:val="00603B19"/>
    <w:rsid w:val="00603E3E"/>
    <w:rsid w:val="00603F51"/>
    <w:rsid w:val="00604708"/>
    <w:rsid w:val="00604A35"/>
    <w:rsid w:val="00604C79"/>
    <w:rsid w:val="00605413"/>
    <w:rsid w:val="0060551D"/>
    <w:rsid w:val="00605A17"/>
    <w:rsid w:val="00605A6D"/>
    <w:rsid w:val="0060617D"/>
    <w:rsid w:val="00606322"/>
    <w:rsid w:val="0060652A"/>
    <w:rsid w:val="006068BF"/>
    <w:rsid w:val="0060691D"/>
    <w:rsid w:val="00606AC5"/>
    <w:rsid w:val="00606BD5"/>
    <w:rsid w:val="00606C3B"/>
    <w:rsid w:val="00606EBF"/>
    <w:rsid w:val="00606F68"/>
    <w:rsid w:val="00606F93"/>
    <w:rsid w:val="006073C8"/>
    <w:rsid w:val="00607453"/>
    <w:rsid w:val="006076C2"/>
    <w:rsid w:val="00607BB6"/>
    <w:rsid w:val="00607D90"/>
    <w:rsid w:val="00607DC3"/>
    <w:rsid w:val="00607EC7"/>
    <w:rsid w:val="00610066"/>
    <w:rsid w:val="00610446"/>
    <w:rsid w:val="006104C2"/>
    <w:rsid w:val="006107BD"/>
    <w:rsid w:val="00610A9A"/>
    <w:rsid w:val="00610B4A"/>
    <w:rsid w:val="00610CB8"/>
    <w:rsid w:val="00610FA7"/>
    <w:rsid w:val="0061108D"/>
    <w:rsid w:val="0061109E"/>
    <w:rsid w:val="00611727"/>
    <w:rsid w:val="00611E26"/>
    <w:rsid w:val="00611F0C"/>
    <w:rsid w:val="00611FF6"/>
    <w:rsid w:val="0061220E"/>
    <w:rsid w:val="0061235D"/>
    <w:rsid w:val="0061247A"/>
    <w:rsid w:val="006124E9"/>
    <w:rsid w:val="006126F5"/>
    <w:rsid w:val="006128F8"/>
    <w:rsid w:val="00612FAB"/>
    <w:rsid w:val="00613235"/>
    <w:rsid w:val="0061333B"/>
    <w:rsid w:val="006134D8"/>
    <w:rsid w:val="00613EB4"/>
    <w:rsid w:val="00614065"/>
    <w:rsid w:val="006140A3"/>
    <w:rsid w:val="00614787"/>
    <w:rsid w:val="00614859"/>
    <w:rsid w:val="00614DBF"/>
    <w:rsid w:val="00614FFC"/>
    <w:rsid w:val="00615088"/>
    <w:rsid w:val="006155D0"/>
    <w:rsid w:val="00615A5D"/>
    <w:rsid w:val="006160EA"/>
    <w:rsid w:val="006166F3"/>
    <w:rsid w:val="00616886"/>
    <w:rsid w:val="00616CAB"/>
    <w:rsid w:val="00616E07"/>
    <w:rsid w:val="00616EFA"/>
    <w:rsid w:val="00616F47"/>
    <w:rsid w:val="00617047"/>
    <w:rsid w:val="006175BA"/>
    <w:rsid w:val="006175EB"/>
    <w:rsid w:val="00617B96"/>
    <w:rsid w:val="00617C2E"/>
    <w:rsid w:val="00617DD1"/>
    <w:rsid w:val="00617EC8"/>
    <w:rsid w:val="006200B6"/>
    <w:rsid w:val="00620186"/>
    <w:rsid w:val="006202F4"/>
    <w:rsid w:val="00620967"/>
    <w:rsid w:val="00620FF9"/>
    <w:rsid w:val="006211DC"/>
    <w:rsid w:val="00621546"/>
    <w:rsid w:val="0062155D"/>
    <w:rsid w:val="00621767"/>
    <w:rsid w:val="0062182D"/>
    <w:rsid w:val="00621875"/>
    <w:rsid w:val="00621C82"/>
    <w:rsid w:val="00621E02"/>
    <w:rsid w:val="00621EEF"/>
    <w:rsid w:val="00621F3C"/>
    <w:rsid w:val="0062216D"/>
    <w:rsid w:val="006221FD"/>
    <w:rsid w:val="006222FF"/>
    <w:rsid w:val="00622318"/>
    <w:rsid w:val="006225CE"/>
    <w:rsid w:val="006226CF"/>
    <w:rsid w:val="00622799"/>
    <w:rsid w:val="0062282D"/>
    <w:rsid w:val="00622987"/>
    <w:rsid w:val="00622B42"/>
    <w:rsid w:val="00622B9F"/>
    <w:rsid w:val="00622D56"/>
    <w:rsid w:val="00622D95"/>
    <w:rsid w:val="00622EBE"/>
    <w:rsid w:val="0062328C"/>
    <w:rsid w:val="00623444"/>
    <w:rsid w:val="00623471"/>
    <w:rsid w:val="0062367B"/>
    <w:rsid w:val="00623957"/>
    <w:rsid w:val="00623A94"/>
    <w:rsid w:val="00623D53"/>
    <w:rsid w:val="00624103"/>
    <w:rsid w:val="006245C1"/>
    <w:rsid w:val="006247DD"/>
    <w:rsid w:val="006249E7"/>
    <w:rsid w:val="00624D79"/>
    <w:rsid w:val="00625179"/>
    <w:rsid w:val="006251AC"/>
    <w:rsid w:val="0062545E"/>
    <w:rsid w:val="00625514"/>
    <w:rsid w:val="00625777"/>
    <w:rsid w:val="00625B54"/>
    <w:rsid w:val="00625C0E"/>
    <w:rsid w:val="00625FE4"/>
    <w:rsid w:val="0062642F"/>
    <w:rsid w:val="006264E1"/>
    <w:rsid w:val="0062650D"/>
    <w:rsid w:val="00626796"/>
    <w:rsid w:val="00626AD3"/>
    <w:rsid w:val="00627532"/>
    <w:rsid w:val="00627756"/>
    <w:rsid w:val="00627C62"/>
    <w:rsid w:val="00627D73"/>
    <w:rsid w:val="00627E0C"/>
    <w:rsid w:val="00630083"/>
    <w:rsid w:val="006301F2"/>
    <w:rsid w:val="00630330"/>
    <w:rsid w:val="00630731"/>
    <w:rsid w:val="006308B3"/>
    <w:rsid w:val="00630A94"/>
    <w:rsid w:val="00630B6D"/>
    <w:rsid w:val="00630FD8"/>
    <w:rsid w:val="006312E9"/>
    <w:rsid w:val="00631328"/>
    <w:rsid w:val="006313E5"/>
    <w:rsid w:val="00631C07"/>
    <w:rsid w:val="00632370"/>
    <w:rsid w:val="006323F8"/>
    <w:rsid w:val="0063247E"/>
    <w:rsid w:val="006328D8"/>
    <w:rsid w:val="006329C8"/>
    <w:rsid w:val="00632A77"/>
    <w:rsid w:val="00632CF9"/>
    <w:rsid w:val="00632D38"/>
    <w:rsid w:val="00632DD7"/>
    <w:rsid w:val="00632E31"/>
    <w:rsid w:val="00632F08"/>
    <w:rsid w:val="00632F82"/>
    <w:rsid w:val="0063312F"/>
    <w:rsid w:val="0063338F"/>
    <w:rsid w:val="0063366C"/>
    <w:rsid w:val="00633B30"/>
    <w:rsid w:val="00633D55"/>
    <w:rsid w:val="00633E98"/>
    <w:rsid w:val="00633F98"/>
    <w:rsid w:val="0063404D"/>
    <w:rsid w:val="006340B5"/>
    <w:rsid w:val="006345C9"/>
    <w:rsid w:val="0063480A"/>
    <w:rsid w:val="00635064"/>
    <w:rsid w:val="00635277"/>
    <w:rsid w:val="00635482"/>
    <w:rsid w:val="00635593"/>
    <w:rsid w:val="0063566D"/>
    <w:rsid w:val="006358F2"/>
    <w:rsid w:val="00635AEA"/>
    <w:rsid w:val="00635CED"/>
    <w:rsid w:val="006365FB"/>
    <w:rsid w:val="00636ADC"/>
    <w:rsid w:val="006370AA"/>
    <w:rsid w:val="00637290"/>
    <w:rsid w:val="00637378"/>
    <w:rsid w:val="006373F5"/>
    <w:rsid w:val="006375DB"/>
    <w:rsid w:val="006376D5"/>
    <w:rsid w:val="00637814"/>
    <w:rsid w:val="006405EB"/>
    <w:rsid w:val="00640630"/>
    <w:rsid w:val="00640AF4"/>
    <w:rsid w:val="006410CE"/>
    <w:rsid w:val="006412CC"/>
    <w:rsid w:val="006414DE"/>
    <w:rsid w:val="00641590"/>
    <w:rsid w:val="00641646"/>
    <w:rsid w:val="00641CD8"/>
    <w:rsid w:val="00642698"/>
    <w:rsid w:val="00642F33"/>
    <w:rsid w:val="00643304"/>
    <w:rsid w:val="006435B4"/>
    <w:rsid w:val="00643B73"/>
    <w:rsid w:val="00643B78"/>
    <w:rsid w:val="00643D59"/>
    <w:rsid w:val="00643EFC"/>
    <w:rsid w:val="00644202"/>
    <w:rsid w:val="006443A7"/>
    <w:rsid w:val="00644652"/>
    <w:rsid w:val="00644893"/>
    <w:rsid w:val="0064541D"/>
    <w:rsid w:val="00645496"/>
    <w:rsid w:val="006458FC"/>
    <w:rsid w:val="00645EFC"/>
    <w:rsid w:val="00645F48"/>
    <w:rsid w:val="006460A5"/>
    <w:rsid w:val="00646498"/>
    <w:rsid w:val="006474EA"/>
    <w:rsid w:val="00647F79"/>
    <w:rsid w:val="006502EE"/>
    <w:rsid w:val="00650365"/>
    <w:rsid w:val="006504D3"/>
    <w:rsid w:val="006506D7"/>
    <w:rsid w:val="00651009"/>
    <w:rsid w:val="00651455"/>
    <w:rsid w:val="00651457"/>
    <w:rsid w:val="0065157F"/>
    <w:rsid w:val="006517D5"/>
    <w:rsid w:val="006518BF"/>
    <w:rsid w:val="00651A0B"/>
    <w:rsid w:val="006523EA"/>
    <w:rsid w:val="006524AF"/>
    <w:rsid w:val="006527FB"/>
    <w:rsid w:val="006528A0"/>
    <w:rsid w:val="00653462"/>
    <w:rsid w:val="0065346E"/>
    <w:rsid w:val="0065376C"/>
    <w:rsid w:val="0065392D"/>
    <w:rsid w:val="006539D7"/>
    <w:rsid w:val="00653B93"/>
    <w:rsid w:val="00654201"/>
    <w:rsid w:val="006542EC"/>
    <w:rsid w:val="00654E12"/>
    <w:rsid w:val="006552CF"/>
    <w:rsid w:val="006552E0"/>
    <w:rsid w:val="00655338"/>
    <w:rsid w:val="0065543A"/>
    <w:rsid w:val="0065548F"/>
    <w:rsid w:val="00655977"/>
    <w:rsid w:val="00655A99"/>
    <w:rsid w:val="00655B4B"/>
    <w:rsid w:val="00655B94"/>
    <w:rsid w:val="00655CAA"/>
    <w:rsid w:val="00656100"/>
    <w:rsid w:val="00656335"/>
    <w:rsid w:val="00656396"/>
    <w:rsid w:val="00656979"/>
    <w:rsid w:val="00656993"/>
    <w:rsid w:val="00656A28"/>
    <w:rsid w:val="00656BE2"/>
    <w:rsid w:val="00656DED"/>
    <w:rsid w:val="00656F67"/>
    <w:rsid w:val="00657368"/>
    <w:rsid w:val="00657A5B"/>
    <w:rsid w:val="006602D8"/>
    <w:rsid w:val="006608B7"/>
    <w:rsid w:val="00660CA0"/>
    <w:rsid w:val="00660E4E"/>
    <w:rsid w:val="006610AA"/>
    <w:rsid w:val="0066198B"/>
    <w:rsid w:val="00661AA3"/>
    <w:rsid w:val="00661B1F"/>
    <w:rsid w:val="0066203E"/>
    <w:rsid w:val="00662231"/>
    <w:rsid w:val="006623E5"/>
    <w:rsid w:val="006626C8"/>
    <w:rsid w:val="006629A0"/>
    <w:rsid w:val="00662A32"/>
    <w:rsid w:val="00662F7D"/>
    <w:rsid w:val="006631C9"/>
    <w:rsid w:val="006632A9"/>
    <w:rsid w:val="0066357C"/>
    <w:rsid w:val="006636CB"/>
    <w:rsid w:val="00663A00"/>
    <w:rsid w:val="00663A73"/>
    <w:rsid w:val="00663C36"/>
    <w:rsid w:val="00663ED0"/>
    <w:rsid w:val="00664004"/>
    <w:rsid w:val="0066422E"/>
    <w:rsid w:val="006642E9"/>
    <w:rsid w:val="00664328"/>
    <w:rsid w:val="00664908"/>
    <w:rsid w:val="006649D0"/>
    <w:rsid w:val="00664E58"/>
    <w:rsid w:val="00664F01"/>
    <w:rsid w:val="00665A59"/>
    <w:rsid w:val="00665C15"/>
    <w:rsid w:val="00665CA8"/>
    <w:rsid w:val="006661D9"/>
    <w:rsid w:val="006663A9"/>
    <w:rsid w:val="00666434"/>
    <w:rsid w:val="00666530"/>
    <w:rsid w:val="00666A88"/>
    <w:rsid w:val="00666B36"/>
    <w:rsid w:val="00666B89"/>
    <w:rsid w:val="00666DE0"/>
    <w:rsid w:val="00667529"/>
    <w:rsid w:val="00667B92"/>
    <w:rsid w:val="00667D1C"/>
    <w:rsid w:val="00667E0D"/>
    <w:rsid w:val="0067017A"/>
    <w:rsid w:val="00670348"/>
    <w:rsid w:val="00670989"/>
    <w:rsid w:val="0067132B"/>
    <w:rsid w:val="00671360"/>
    <w:rsid w:val="006713C7"/>
    <w:rsid w:val="00671439"/>
    <w:rsid w:val="00671454"/>
    <w:rsid w:val="006714AB"/>
    <w:rsid w:val="00671563"/>
    <w:rsid w:val="00671808"/>
    <w:rsid w:val="00671A57"/>
    <w:rsid w:val="00671CAD"/>
    <w:rsid w:val="00671CCD"/>
    <w:rsid w:val="006720FE"/>
    <w:rsid w:val="00672208"/>
    <w:rsid w:val="00672563"/>
    <w:rsid w:val="006725E7"/>
    <w:rsid w:val="00672C8D"/>
    <w:rsid w:val="00672FB8"/>
    <w:rsid w:val="00673346"/>
    <w:rsid w:val="006734FC"/>
    <w:rsid w:val="006738EE"/>
    <w:rsid w:val="0067398C"/>
    <w:rsid w:val="00673C27"/>
    <w:rsid w:val="00673D9F"/>
    <w:rsid w:val="00674121"/>
    <w:rsid w:val="0067453B"/>
    <w:rsid w:val="0067456E"/>
    <w:rsid w:val="006748BF"/>
    <w:rsid w:val="00674A7B"/>
    <w:rsid w:val="00674AA3"/>
    <w:rsid w:val="00674D96"/>
    <w:rsid w:val="00675564"/>
    <w:rsid w:val="0067692D"/>
    <w:rsid w:val="00676A7B"/>
    <w:rsid w:val="00676C90"/>
    <w:rsid w:val="00676EA1"/>
    <w:rsid w:val="00676F51"/>
    <w:rsid w:val="00677003"/>
    <w:rsid w:val="00677450"/>
    <w:rsid w:val="0067750C"/>
    <w:rsid w:val="0067758E"/>
    <w:rsid w:val="0067762D"/>
    <w:rsid w:val="00677630"/>
    <w:rsid w:val="00677CF4"/>
    <w:rsid w:val="00677D97"/>
    <w:rsid w:val="00677F27"/>
    <w:rsid w:val="00680024"/>
    <w:rsid w:val="00680102"/>
    <w:rsid w:val="006809AD"/>
    <w:rsid w:val="00681005"/>
    <w:rsid w:val="006810CB"/>
    <w:rsid w:val="00681131"/>
    <w:rsid w:val="006813C5"/>
    <w:rsid w:val="00681CF9"/>
    <w:rsid w:val="00681CFB"/>
    <w:rsid w:val="00681F7F"/>
    <w:rsid w:val="00682561"/>
    <w:rsid w:val="00682AC2"/>
    <w:rsid w:val="00682F52"/>
    <w:rsid w:val="006837B5"/>
    <w:rsid w:val="00683D28"/>
    <w:rsid w:val="0068405B"/>
    <w:rsid w:val="006840BD"/>
    <w:rsid w:val="00684216"/>
    <w:rsid w:val="006843B3"/>
    <w:rsid w:val="0068473D"/>
    <w:rsid w:val="006849B2"/>
    <w:rsid w:val="00684B7A"/>
    <w:rsid w:val="00684DEC"/>
    <w:rsid w:val="006850A2"/>
    <w:rsid w:val="0068522C"/>
    <w:rsid w:val="0068551F"/>
    <w:rsid w:val="0068562B"/>
    <w:rsid w:val="0068564F"/>
    <w:rsid w:val="006858E4"/>
    <w:rsid w:val="00685B7B"/>
    <w:rsid w:val="00685CA1"/>
    <w:rsid w:val="00686073"/>
    <w:rsid w:val="0068635C"/>
    <w:rsid w:val="006869A5"/>
    <w:rsid w:val="00686BD4"/>
    <w:rsid w:val="0068701E"/>
    <w:rsid w:val="00687066"/>
    <w:rsid w:val="006879B7"/>
    <w:rsid w:val="00687CA3"/>
    <w:rsid w:val="00687DAD"/>
    <w:rsid w:val="00690D7D"/>
    <w:rsid w:val="00690EB3"/>
    <w:rsid w:val="00691975"/>
    <w:rsid w:val="00691A5E"/>
    <w:rsid w:val="00691C3C"/>
    <w:rsid w:val="006922A2"/>
    <w:rsid w:val="00692727"/>
    <w:rsid w:val="00692D1B"/>
    <w:rsid w:val="00692D65"/>
    <w:rsid w:val="00692EBD"/>
    <w:rsid w:val="00692F17"/>
    <w:rsid w:val="006931C6"/>
    <w:rsid w:val="00693361"/>
    <w:rsid w:val="00693442"/>
    <w:rsid w:val="0069350D"/>
    <w:rsid w:val="006936C1"/>
    <w:rsid w:val="00693B8D"/>
    <w:rsid w:val="00693D9E"/>
    <w:rsid w:val="00693E46"/>
    <w:rsid w:val="00693EAD"/>
    <w:rsid w:val="00694223"/>
    <w:rsid w:val="00694363"/>
    <w:rsid w:val="00694729"/>
    <w:rsid w:val="00694AC0"/>
    <w:rsid w:val="00694FB8"/>
    <w:rsid w:val="006953ED"/>
    <w:rsid w:val="00695B44"/>
    <w:rsid w:val="00695C34"/>
    <w:rsid w:val="00695C43"/>
    <w:rsid w:val="00695D01"/>
    <w:rsid w:val="00695F27"/>
    <w:rsid w:val="006967BA"/>
    <w:rsid w:val="006968B0"/>
    <w:rsid w:val="00696957"/>
    <w:rsid w:val="00696C81"/>
    <w:rsid w:val="00696EA4"/>
    <w:rsid w:val="00697369"/>
    <w:rsid w:val="0069737A"/>
    <w:rsid w:val="00697421"/>
    <w:rsid w:val="0069751E"/>
    <w:rsid w:val="006978E8"/>
    <w:rsid w:val="00697A10"/>
    <w:rsid w:val="00697A8F"/>
    <w:rsid w:val="00697BBA"/>
    <w:rsid w:val="00697C28"/>
    <w:rsid w:val="00697DB9"/>
    <w:rsid w:val="00697FB8"/>
    <w:rsid w:val="006A01C2"/>
    <w:rsid w:val="006A0530"/>
    <w:rsid w:val="006A05F2"/>
    <w:rsid w:val="006A09E1"/>
    <w:rsid w:val="006A137A"/>
    <w:rsid w:val="006A1E86"/>
    <w:rsid w:val="006A2175"/>
    <w:rsid w:val="006A251C"/>
    <w:rsid w:val="006A25F6"/>
    <w:rsid w:val="006A299C"/>
    <w:rsid w:val="006A2B1A"/>
    <w:rsid w:val="006A2FD7"/>
    <w:rsid w:val="006A3100"/>
    <w:rsid w:val="006A36DF"/>
    <w:rsid w:val="006A3955"/>
    <w:rsid w:val="006A3DE1"/>
    <w:rsid w:val="006A3E3A"/>
    <w:rsid w:val="006A4079"/>
    <w:rsid w:val="006A415E"/>
    <w:rsid w:val="006A4212"/>
    <w:rsid w:val="006A505F"/>
    <w:rsid w:val="006A52F0"/>
    <w:rsid w:val="006A549F"/>
    <w:rsid w:val="006A586D"/>
    <w:rsid w:val="006A5A23"/>
    <w:rsid w:val="006A5A3F"/>
    <w:rsid w:val="006A5C6B"/>
    <w:rsid w:val="006A620C"/>
    <w:rsid w:val="006A6910"/>
    <w:rsid w:val="006A6B02"/>
    <w:rsid w:val="006A6BA1"/>
    <w:rsid w:val="006A6DF2"/>
    <w:rsid w:val="006A6E38"/>
    <w:rsid w:val="006A6E93"/>
    <w:rsid w:val="006A7643"/>
    <w:rsid w:val="006A7664"/>
    <w:rsid w:val="006A78FC"/>
    <w:rsid w:val="006A7A29"/>
    <w:rsid w:val="006B063F"/>
    <w:rsid w:val="006B0C88"/>
    <w:rsid w:val="006B1383"/>
    <w:rsid w:val="006B15D5"/>
    <w:rsid w:val="006B185F"/>
    <w:rsid w:val="006B1860"/>
    <w:rsid w:val="006B18EE"/>
    <w:rsid w:val="006B251C"/>
    <w:rsid w:val="006B258B"/>
    <w:rsid w:val="006B2631"/>
    <w:rsid w:val="006B2639"/>
    <w:rsid w:val="006B2BBE"/>
    <w:rsid w:val="006B2EA7"/>
    <w:rsid w:val="006B2EBA"/>
    <w:rsid w:val="006B2EE4"/>
    <w:rsid w:val="006B312C"/>
    <w:rsid w:val="006B348E"/>
    <w:rsid w:val="006B3879"/>
    <w:rsid w:val="006B38C9"/>
    <w:rsid w:val="006B38D7"/>
    <w:rsid w:val="006B3CE6"/>
    <w:rsid w:val="006B3F10"/>
    <w:rsid w:val="006B431D"/>
    <w:rsid w:val="006B43EE"/>
    <w:rsid w:val="006B4518"/>
    <w:rsid w:val="006B499F"/>
    <w:rsid w:val="006B4B52"/>
    <w:rsid w:val="006B4B5B"/>
    <w:rsid w:val="006B4D23"/>
    <w:rsid w:val="006B4DA9"/>
    <w:rsid w:val="006B50E4"/>
    <w:rsid w:val="006B511F"/>
    <w:rsid w:val="006B5575"/>
    <w:rsid w:val="006B5775"/>
    <w:rsid w:val="006B57CD"/>
    <w:rsid w:val="006B5C83"/>
    <w:rsid w:val="006B5E0B"/>
    <w:rsid w:val="006B5E6B"/>
    <w:rsid w:val="006B5F36"/>
    <w:rsid w:val="006B62FA"/>
    <w:rsid w:val="006B6567"/>
    <w:rsid w:val="006B6DDD"/>
    <w:rsid w:val="006B7073"/>
    <w:rsid w:val="006B7661"/>
    <w:rsid w:val="006B7ACF"/>
    <w:rsid w:val="006C0084"/>
    <w:rsid w:val="006C01B3"/>
    <w:rsid w:val="006C0339"/>
    <w:rsid w:val="006C045F"/>
    <w:rsid w:val="006C051D"/>
    <w:rsid w:val="006C056F"/>
    <w:rsid w:val="006C0FFA"/>
    <w:rsid w:val="006C10F4"/>
    <w:rsid w:val="006C12F3"/>
    <w:rsid w:val="006C1641"/>
    <w:rsid w:val="006C174E"/>
    <w:rsid w:val="006C1B15"/>
    <w:rsid w:val="006C1EEB"/>
    <w:rsid w:val="006C201B"/>
    <w:rsid w:val="006C213E"/>
    <w:rsid w:val="006C32AA"/>
    <w:rsid w:val="006C34EF"/>
    <w:rsid w:val="006C364A"/>
    <w:rsid w:val="006C38AA"/>
    <w:rsid w:val="006C3AFD"/>
    <w:rsid w:val="006C3C8E"/>
    <w:rsid w:val="006C4378"/>
    <w:rsid w:val="006C43F5"/>
    <w:rsid w:val="006C45DB"/>
    <w:rsid w:val="006C4C45"/>
    <w:rsid w:val="006C5552"/>
    <w:rsid w:val="006C555C"/>
    <w:rsid w:val="006C5628"/>
    <w:rsid w:val="006C6032"/>
    <w:rsid w:val="006C6344"/>
    <w:rsid w:val="006C67C4"/>
    <w:rsid w:val="006C6F5D"/>
    <w:rsid w:val="006C7076"/>
    <w:rsid w:val="006C7A9C"/>
    <w:rsid w:val="006D0B72"/>
    <w:rsid w:val="006D0CEE"/>
    <w:rsid w:val="006D0D3F"/>
    <w:rsid w:val="006D0D43"/>
    <w:rsid w:val="006D10E4"/>
    <w:rsid w:val="006D10F9"/>
    <w:rsid w:val="006D17EF"/>
    <w:rsid w:val="006D1DFB"/>
    <w:rsid w:val="006D2301"/>
    <w:rsid w:val="006D26DC"/>
    <w:rsid w:val="006D2757"/>
    <w:rsid w:val="006D298E"/>
    <w:rsid w:val="006D2BB6"/>
    <w:rsid w:val="006D3644"/>
    <w:rsid w:val="006D3A53"/>
    <w:rsid w:val="006D3C0B"/>
    <w:rsid w:val="006D3D40"/>
    <w:rsid w:val="006D416A"/>
    <w:rsid w:val="006D4400"/>
    <w:rsid w:val="006D4735"/>
    <w:rsid w:val="006D4A12"/>
    <w:rsid w:val="006D4B17"/>
    <w:rsid w:val="006D4EB3"/>
    <w:rsid w:val="006D5052"/>
    <w:rsid w:val="006D5C2F"/>
    <w:rsid w:val="006D5D26"/>
    <w:rsid w:val="006D5DFE"/>
    <w:rsid w:val="006D6336"/>
    <w:rsid w:val="006D653F"/>
    <w:rsid w:val="006D66FA"/>
    <w:rsid w:val="006D6C5F"/>
    <w:rsid w:val="006D6CA1"/>
    <w:rsid w:val="006D7720"/>
    <w:rsid w:val="006D7862"/>
    <w:rsid w:val="006D7A74"/>
    <w:rsid w:val="006D7B79"/>
    <w:rsid w:val="006D7BA8"/>
    <w:rsid w:val="006E0271"/>
    <w:rsid w:val="006E065E"/>
    <w:rsid w:val="006E0895"/>
    <w:rsid w:val="006E0A73"/>
    <w:rsid w:val="006E0BAA"/>
    <w:rsid w:val="006E0FB5"/>
    <w:rsid w:val="006E1061"/>
    <w:rsid w:val="006E1695"/>
    <w:rsid w:val="006E1D6B"/>
    <w:rsid w:val="006E1DFC"/>
    <w:rsid w:val="006E2429"/>
    <w:rsid w:val="006E2811"/>
    <w:rsid w:val="006E2893"/>
    <w:rsid w:val="006E3660"/>
    <w:rsid w:val="006E3786"/>
    <w:rsid w:val="006E390F"/>
    <w:rsid w:val="006E3ACC"/>
    <w:rsid w:val="006E3B13"/>
    <w:rsid w:val="006E41CC"/>
    <w:rsid w:val="006E451D"/>
    <w:rsid w:val="006E462F"/>
    <w:rsid w:val="006E49BE"/>
    <w:rsid w:val="006E49C7"/>
    <w:rsid w:val="006E4AFB"/>
    <w:rsid w:val="006E4B4C"/>
    <w:rsid w:val="006E4E2F"/>
    <w:rsid w:val="006E5110"/>
    <w:rsid w:val="006E524F"/>
    <w:rsid w:val="006E59E5"/>
    <w:rsid w:val="006E5B00"/>
    <w:rsid w:val="006E617B"/>
    <w:rsid w:val="006E64CB"/>
    <w:rsid w:val="006E6B5D"/>
    <w:rsid w:val="006E6CDE"/>
    <w:rsid w:val="006E6DD1"/>
    <w:rsid w:val="006E702D"/>
    <w:rsid w:val="006E7433"/>
    <w:rsid w:val="006E7835"/>
    <w:rsid w:val="006E78ED"/>
    <w:rsid w:val="006E7924"/>
    <w:rsid w:val="006E7B1B"/>
    <w:rsid w:val="006E7C70"/>
    <w:rsid w:val="006E7CFB"/>
    <w:rsid w:val="006E7EA0"/>
    <w:rsid w:val="006F0894"/>
    <w:rsid w:val="006F0AAB"/>
    <w:rsid w:val="006F0B9E"/>
    <w:rsid w:val="006F0C83"/>
    <w:rsid w:val="006F1004"/>
    <w:rsid w:val="006F1145"/>
    <w:rsid w:val="006F14C2"/>
    <w:rsid w:val="006F150B"/>
    <w:rsid w:val="006F1673"/>
    <w:rsid w:val="006F18A0"/>
    <w:rsid w:val="006F1ACB"/>
    <w:rsid w:val="006F1DC6"/>
    <w:rsid w:val="006F1F5B"/>
    <w:rsid w:val="006F2050"/>
    <w:rsid w:val="006F21FC"/>
    <w:rsid w:val="006F2365"/>
    <w:rsid w:val="006F2408"/>
    <w:rsid w:val="006F24B9"/>
    <w:rsid w:val="006F26D0"/>
    <w:rsid w:val="006F2A9A"/>
    <w:rsid w:val="006F2D3F"/>
    <w:rsid w:val="006F2FB7"/>
    <w:rsid w:val="006F3217"/>
    <w:rsid w:val="006F33A8"/>
    <w:rsid w:val="006F34AE"/>
    <w:rsid w:val="006F3646"/>
    <w:rsid w:val="006F36E4"/>
    <w:rsid w:val="006F38D6"/>
    <w:rsid w:val="006F3AD2"/>
    <w:rsid w:val="006F3C4D"/>
    <w:rsid w:val="006F3CBA"/>
    <w:rsid w:val="006F3DCA"/>
    <w:rsid w:val="006F4A85"/>
    <w:rsid w:val="006F4B86"/>
    <w:rsid w:val="006F4C04"/>
    <w:rsid w:val="006F53C4"/>
    <w:rsid w:val="006F597C"/>
    <w:rsid w:val="006F5A93"/>
    <w:rsid w:val="006F5B2D"/>
    <w:rsid w:val="006F5DB1"/>
    <w:rsid w:val="006F5E09"/>
    <w:rsid w:val="006F6338"/>
    <w:rsid w:val="006F676A"/>
    <w:rsid w:val="006F6B6B"/>
    <w:rsid w:val="006F7378"/>
    <w:rsid w:val="006F74DF"/>
    <w:rsid w:val="006F7542"/>
    <w:rsid w:val="006F7C25"/>
    <w:rsid w:val="006F7C38"/>
    <w:rsid w:val="006F7D5C"/>
    <w:rsid w:val="0070028A"/>
    <w:rsid w:val="007003A9"/>
    <w:rsid w:val="0070054F"/>
    <w:rsid w:val="007005AE"/>
    <w:rsid w:val="00700913"/>
    <w:rsid w:val="00700C4F"/>
    <w:rsid w:val="007014B1"/>
    <w:rsid w:val="00701831"/>
    <w:rsid w:val="007019D0"/>
    <w:rsid w:val="00701A5C"/>
    <w:rsid w:val="00701CCA"/>
    <w:rsid w:val="00701D84"/>
    <w:rsid w:val="00701FE5"/>
    <w:rsid w:val="0070209D"/>
    <w:rsid w:val="00702196"/>
    <w:rsid w:val="00702599"/>
    <w:rsid w:val="007025F1"/>
    <w:rsid w:val="0070296C"/>
    <w:rsid w:val="00702D3C"/>
    <w:rsid w:val="00702D9E"/>
    <w:rsid w:val="00703350"/>
    <w:rsid w:val="0070337A"/>
    <w:rsid w:val="0070345F"/>
    <w:rsid w:val="00703544"/>
    <w:rsid w:val="007035C0"/>
    <w:rsid w:val="0070393E"/>
    <w:rsid w:val="007039DB"/>
    <w:rsid w:val="00703A9A"/>
    <w:rsid w:val="00703B75"/>
    <w:rsid w:val="00703D38"/>
    <w:rsid w:val="0070426C"/>
    <w:rsid w:val="007042A0"/>
    <w:rsid w:val="007046C2"/>
    <w:rsid w:val="00704D73"/>
    <w:rsid w:val="00704D91"/>
    <w:rsid w:val="0070533F"/>
    <w:rsid w:val="0070583F"/>
    <w:rsid w:val="00705A45"/>
    <w:rsid w:val="00706133"/>
    <w:rsid w:val="00706307"/>
    <w:rsid w:val="00706870"/>
    <w:rsid w:val="0070699F"/>
    <w:rsid w:val="00706BB8"/>
    <w:rsid w:val="007070F4"/>
    <w:rsid w:val="00707460"/>
    <w:rsid w:val="0070773C"/>
    <w:rsid w:val="007078A5"/>
    <w:rsid w:val="00707C25"/>
    <w:rsid w:val="00710208"/>
    <w:rsid w:val="007103F4"/>
    <w:rsid w:val="007103FB"/>
    <w:rsid w:val="0071047C"/>
    <w:rsid w:val="007104AD"/>
    <w:rsid w:val="007105E2"/>
    <w:rsid w:val="00710B88"/>
    <w:rsid w:val="00710B90"/>
    <w:rsid w:val="007119B3"/>
    <w:rsid w:val="00711A00"/>
    <w:rsid w:val="00711B17"/>
    <w:rsid w:val="00711C34"/>
    <w:rsid w:val="00711C68"/>
    <w:rsid w:val="00711DF1"/>
    <w:rsid w:val="0071210E"/>
    <w:rsid w:val="00712CE5"/>
    <w:rsid w:val="0071306F"/>
    <w:rsid w:val="00713430"/>
    <w:rsid w:val="00713463"/>
    <w:rsid w:val="007137FD"/>
    <w:rsid w:val="00713A06"/>
    <w:rsid w:val="00713E42"/>
    <w:rsid w:val="00713F3F"/>
    <w:rsid w:val="007142CD"/>
    <w:rsid w:val="00714773"/>
    <w:rsid w:val="00714785"/>
    <w:rsid w:val="00714CDB"/>
    <w:rsid w:val="00714DC9"/>
    <w:rsid w:val="007150CA"/>
    <w:rsid w:val="007151F1"/>
    <w:rsid w:val="00715C38"/>
    <w:rsid w:val="00716197"/>
    <w:rsid w:val="007162F2"/>
    <w:rsid w:val="007163F5"/>
    <w:rsid w:val="0071661A"/>
    <w:rsid w:val="0071686D"/>
    <w:rsid w:val="00717047"/>
    <w:rsid w:val="007176D3"/>
    <w:rsid w:val="00717A3D"/>
    <w:rsid w:val="00717B61"/>
    <w:rsid w:val="00717E8E"/>
    <w:rsid w:val="0072001E"/>
    <w:rsid w:val="00720228"/>
    <w:rsid w:val="00721464"/>
    <w:rsid w:val="00721727"/>
    <w:rsid w:val="00721796"/>
    <w:rsid w:val="00721B2E"/>
    <w:rsid w:val="00722345"/>
    <w:rsid w:val="007225AE"/>
    <w:rsid w:val="00722A7D"/>
    <w:rsid w:val="007235E4"/>
    <w:rsid w:val="0072360E"/>
    <w:rsid w:val="00723943"/>
    <w:rsid w:val="00723CA5"/>
    <w:rsid w:val="007240B8"/>
    <w:rsid w:val="007240BE"/>
    <w:rsid w:val="0072418A"/>
    <w:rsid w:val="007249C0"/>
    <w:rsid w:val="00724DFF"/>
    <w:rsid w:val="00726050"/>
    <w:rsid w:val="0072695F"/>
    <w:rsid w:val="00726A80"/>
    <w:rsid w:val="00726AEB"/>
    <w:rsid w:val="00726E76"/>
    <w:rsid w:val="007270B9"/>
    <w:rsid w:val="00727323"/>
    <w:rsid w:val="00727601"/>
    <w:rsid w:val="007276CA"/>
    <w:rsid w:val="00727923"/>
    <w:rsid w:val="00727A6F"/>
    <w:rsid w:val="00727A8A"/>
    <w:rsid w:val="0073012C"/>
    <w:rsid w:val="007303BA"/>
    <w:rsid w:val="00730726"/>
    <w:rsid w:val="00730B54"/>
    <w:rsid w:val="00730DFD"/>
    <w:rsid w:val="0073127C"/>
    <w:rsid w:val="00731493"/>
    <w:rsid w:val="0073151C"/>
    <w:rsid w:val="007318FB"/>
    <w:rsid w:val="00731AFB"/>
    <w:rsid w:val="00731FF1"/>
    <w:rsid w:val="00732051"/>
    <w:rsid w:val="0073212B"/>
    <w:rsid w:val="0073271B"/>
    <w:rsid w:val="00732E86"/>
    <w:rsid w:val="00732FC0"/>
    <w:rsid w:val="0073311A"/>
    <w:rsid w:val="007332D3"/>
    <w:rsid w:val="007333A3"/>
    <w:rsid w:val="00733484"/>
    <w:rsid w:val="007334F0"/>
    <w:rsid w:val="007336BD"/>
    <w:rsid w:val="00734219"/>
    <w:rsid w:val="00734383"/>
    <w:rsid w:val="00734475"/>
    <w:rsid w:val="00734500"/>
    <w:rsid w:val="00734541"/>
    <w:rsid w:val="0073465D"/>
    <w:rsid w:val="00734B9D"/>
    <w:rsid w:val="00734C04"/>
    <w:rsid w:val="007354CE"/>
    <w:rsid w:val="00735EAA"/>
    <w:rsid w:val="00735FC8"/>
    <w:rsid w:val="00735FD6"/>
    <w:rsid w:val="007365AF"/>
    <w:rsid w:val="00736681"/>
    <w:rsid w:val="007367D3"/>
    <w:rsid w:val="00736BEA"/>
    <w:rsid w:val="00736E5A"/>
    <w:rsid w:val="00736E99"/>
    <w:rsid w:val="0073707C"/>
    <w:rsid w:val="0073717D"/>
    <w:rsid w:val="00737768"/>
    <w:rsid w:val="00737C19"/>
    <w:rsid w:val="00737D2E"/>
    <w:rsid w:val="007404AF"/>
    <w:rsid w:val="0074063A"/>
    <w:rsid w:val="00740926"/>
    <w:rsid w:val="007409E9"/>
    <w:rsid w:val="00740A33"/>
    <w:rsid w:val="00740D9F"/>
    <w:rsid w:val="00740FE4"/>
    <w:rsid w:val="00741393"/>
    <w:rsid w:val="007418CF"/>
    <w:rsid w:val="0074192E"/>
    <w:rsid w:val="00741AE8"/>
    <w:rsid w:val="007420FE"/>
    <w:rsid w:val="0074242F"/>
    <w:rsid w:val="00742514"/>
    <w:rsid w:val="00742832"/>
    <w:rsid w:val="00742AA9"/>
    <w:rsid w:val="00742C24"/>
    <w:rsid w:val="00742FFC"/>
    <w:rsid w:val="00743633"/>
    <w:rsid w:val="007439A7"/>
    <w:rsid w:val="00743A40"/>
    <w:rsid w:val="007440B9"/>
    <w:rsid w:val="007440FE"/>
    <w:rsid w:val="00744880"/>
    <w:rsid w:val="00744CDF"/>
    <w:rsid w:val="00744F1B"/>
    <w:rsid w:val="00745108"/>
    <w:rsid w:val="007452F9"/>
    <w:rsid w:val="00745533"/>
    <w:rsid w:val="007457ED"/>
    <w:rsid w:val="00745D33"/>
    <w:rsid w:val="00745D64"/>
    <w:rsid w:val="00745ED1"/>
    <w:rsid w:val="00746097"/>
    <w:rsid w:val="00746BAA"/>
    <w:rsid w:val="00746DF2"/>
    <w:rsid w:val="00747375"/>
    <w:rsid w:val="00747D27"/>
    <w:rsid w:val="00747F74"/>
    <w:rsid w:val="007503F6"/>
    <w:rsid w:val="00750729"/>
    <w:rsid w:val="007508D1"/>
    <w:rsid w:val="007508E0"/>
    <w:rsid w:val="00750D12"/>
    <w:rsid w:val="00750E74"/>
    <w:rsid w:val="007510FE"/>
    <w:rsid w:val="00751777"/>
    <w:rsid w:val="00751BCD"/>
    <w:rsid w:val="00751F30"/>
    <w:rsid w:val="00751FA5"/>
    <w:rsid w:val="00752431"/>
    <w:rsid w:val="00752736"/>
    <w:rsid w:val="0075298D"/>
    <w:rsid w:val="00752CDC"/>
    <w:rsid w:val="00753140"/>
    <w:rsid w:val="007533BF"/>
    <w:rsid w:val="007535D7"/>
    <w:rsid w:val="00753915"/>
    <w:rsid w:val="007539A1"/>
    <w:rsid w:val="00753CC6"/>
    <w:rsid w:val="00753D06"/>
    <w:rsid w:val="00753E47"/>
    <w:rsid w:val="00753EF0"/>
    <w:rsid w:val="0075429D"/>
    <w:rsid w:val="00754390"/>
    <w:rsid w:val="0075449E"/>
    <w:rsid w:val="007546F1"/>
    <w:rsid w:val="007548AC"/>
    <w:rsid w:val="00755343"/>
    <w:rsid w:val="0075551A"/>
    <w:rsid w:val="00755554"/>
    <w:rsid w:val="00755590"/>
    <w:rsid w:val="007557AF"/>
    <w:rsid w:val="00755BC9"/>
    <w:rsid w:val="00755D6D"/>
    <w:rsid w:val="00755E43"/>
    <w:rsid w:val="00756022"/>
    <w:rsid w:val="00756468"/>
    <w:rsid w:val="00756AE8"/>
    <w:rsid w:val="00756E3D"/>
    <w:rsid w:val="00757185"/>
    <w:rsid w:val="0075799D"/>
    <w:rsid w:val="007579F1"/>
    <w:rsid w:val="00757CEA"/>
    <w:rsid w:val="007609D0"/>
    <w:rsid w:val="00761450"/>
    <w:rsid w:val="00761683"/>
    <w:rsid w:val="007616B5"/>
    <w:rsid w:val="007619DD"/>
    <w:rsid w:val="00762198"/>
    <w:rsid w:val="0076266D"/>
    <w:rsid w:val="0076272F"/>
    <w:rsid w:val="007628C3"/>
    <w:rsid w:val="007629B1"/>
    <w:rsid w:val="007631FA"/>
    <w:rsid w:val="007633F5"/>
    <w:rsid w:val="00763564"/>
    <w:rsid w:val="007637FB"/>
    <w:rsid w:val="00763B8B"/>
    <w:rsid w:val="00763FA7"/>
    <w:rsid w:val="0076413C"/>
    <w:rsid w:val="007642A3"/>
    <w:rsid w:val="0076444C"/>
    <w:rsid w:val="00764485"/>
    <w:rsid w:val="007645DE"/>
    <w:rsid w:val="00764843"/>
    <w:rsid w:val="00764BB7"/>
    <w:rsid w:val="00764D0E"/>
    <w:rsid w:val="00765514"/>
    <w:rsid w:val="00765A41"/>
    <w:rsid w:val="00765A66"/>
    <w:rsid w:val="00765AED"/>
    <w:rsid w:val="00765DD3"/>
    <w:rsid w:val="00765E73"/>
    <w:rsid w:val="00766020"/>
    <w:rsid w:val="0076659E"/>
    <w:rsid w:val="00766631"/>
    <w:rsid w:val="007668A0"/>
    <w:rsid w:val="007673C7"/>
    <w:rsid w:val="0076785B"/>
    <w:rsid w:val="00767B00"/>
    <w:rsid w:val="00770125"/>
    <w:rsid w:val="007703FC"/>
    <w:rsid w:val="00770528"/>
    <w:rsid w:val="007705A7"/>
    <w:rsid w:val="00770932"/>
    <w:rsid w:val="00770B57"/>
    <w:rsid w:val="00770EB5"/>
    <w:rsid w:val="00771680"/>
    <w:rsid w:val="00771876"/>
    <w:rsid w:val="00771A2C"/>
    <w:rsid w:val="00771C7D"/>
    <w:rsid w:val="00771DBE"/>
    <w:rsid w:val="00772182"/>
    <w:rsid w:val="007721D0"/>
    <w:rsid w:val="00772BD6"/>
    <w:rsid w:val="00773A06"/>
    <w:rsid w:val="00773B11"/>
    <w:rsid w:val="00773EA0"/>
    <w:rsid w:val="00773ECA"/>
    <w:rsid w:val="007740DE"/>
    <w:rsid w:val="00774219"/>
    <w:rsid w:val="007748B4"/>
    <w:rsid w:val="00774A39"/>
    <w:rsid w:val="00774F74"/>
    <w:rsid w:val="007752A2"/>
    <w:rsid w:val="00775564"/>
    <w:rsid w:val="007758D8"/>
    <w:rsid w:val="00775BF8"/>
    <w:rsid w:val="00775C90"/>
    <w:rsid w:val="00775DAE"/>
    <w:rsid w:val="00775DDD"/>
    <w:rsid w:val="00775F79"/>
    <w:rsid w:val="0077623C"/>
    <w:rsid w:val="00776353"/>
    <w:rsid w:val="00776359"/>
    <w:rsid w:val="0077658A"/>
    <w:rsid w:val="00776636"/>
    <w:rsid w:val="007768F7"/>
    <w:rsid w:val="00776AAD"/>
    <w:rsid w:val="00776E3E"/>
    <w:rsid w:val="0077732C"/>
    <w:rsid w:val="00777474"/>
    <w:rsid w:val="00777CDF"/>
    <w:rsid w:val="007800DC"/>
    <w:rsid w:val="00780102"/>
    <w:rsid w:val="0078026D"/>
    <w:rsid w:val="00780307"/>
    <w:rsid w:val="007804FC"/>
    <w:rsid w:val="00780877"/>
    <w:rsid w:val="00780BC5"/>
    <w:rsid w:val="00780F8B"/>
    <w:rsid w:val="00781390"/>
    <w:rsid w:val="0078196C"/>
    <w:rsid w:val="00782327"/>
    <w:rsid w:val="0078241B"/>
    <w:rsid w:val="007825FC"/>
    <w:rsid w:val="007827CE"/>
    <w:rsid w:val="007828DC"/>
    <w:rsid w:val="00782BD3"/>
    <w:rsid w:val="0078364D"/>
    <w:rsid w:val="00783C2C"/>
    <w:rsid w:val="00783E6E"/>
    <w:rsid w:val="00784570"/>
    <w:rsid w:val="00784CC1"/>
    <w:rsid w:val="00784D83"/>
    <w:rsid w:val="00784E6E"/>
    <w:rsid w:val="007853D5"/>
    <w:rsid w:val="0078566F"/>
    <w:rsid w:val="00785767"/>
    <w:rsid w:val="00785972"/>
    <w:rsid w:val="00785B0E"/>
    <w:rsid w:val="0078615A"/>
    <w:rsid w:val="007861C1"/>
    <w:rsid w:val="007863A1"/>
    <w:rsid w:val="007863B6"/>
    <w:rsid w:val="007863F8"/>
    <w:rsid w:val="00786A99"/>
    <w:rsid w:val="00786AC4"/>
    <w:rsid w:val="00786C40"/>
    <w:rsid w:val="00786FC9"/>
    <w:rsid w:val="0078779D"/>
    <w:rsid w:val="0078793B"/>
    <w:rsid w:val="00787D0D"/>
    <w:rsid w:val="00790121"/>
    <w:rsid w:val="00790964"/>
    <w:rsid w:val="007909B5"/>
    <w:rsid w:val="00790A85"/>
    <w:rsid w:val="00790CF1"/>
    <w:rsid w:val="007910C7"/>
    <w:rsid w:val="0079110D"/>
    <w:rsid w:val="00791285"/>
    <w:rsid w:val="0079128D"/>
    <w:rsid w:val="00791603"/>
    <w:rsid w:val="00791654"/>
    <w:rsid w:val="0079176D"/>
    <w:rsid w:val="00791963"/>
    <w:rsid w:val="00791A85"/>
    <w:rsid w:val="00791DCC"/>
    <w:rsid w:val="00791F48"/>
    <w:rsid w:val="007928C4"/>
    <w:rsid w:val="00792C93"/>
    <w:rsid w:val="0079314A"/>
    <w:rsid w:val="00793278"/>
    <w:rsid w:val="00793AD3"/>
    <w:rsid w:val="00793B1C"/>
    <w:rsid w:val="00793ED1"/>
    <w:rsid w:val="007940C1"/>
    <w:rsid w:val="00794850"/>
    <w:rsid w:val="00794B54"/>
    <w:rsid w:val="00794BD7"/>
    <w:rsid w:val="00794CDA"/>
    <w:rsid w:val="007957B0"/>
    <w:rsid w:val="00795C12"/>
    <w:rsid w:val="00795CD4"/>
    <w:rsid w:val="00795D6A"/>
    <w:rsid w:val="007960D2"/>
    <w:rsid w:val="00796117"/>
    <w:rsid w:val="007961F4"/>
    <w:rsid w:val="00796421"/>
    <w:rsid w:val="00796784"/>
    <w:rsid w:val="007969AE"/>
    <w:rsid w:val="00796AC8"/>
    <w:rsid w:val="00796C35"/>
    <w:rsid w:val="007971BA"/>
    <w:rsid w:val="00797311"/>
    <w:rsid w:val="00797343"/>
    <w:rsid w:val="00797458"/>
    <w:rsid w:val="00797911"/>
    <w:rsid w:val="007A04C5"/>
    <w:rsid w:val="007A056E"/>
    <w:rsid w:val="007A0C49"/>
    <w:rsid w:val="007A0FF3"/>
    <w:rsid w:val="007A1000"/>
    <w:rsid w:val="007A1469"/>
    <w:rsid w:val="007A15B1"/>
    <w:rsid w:val="007A1657"/>
    <w:rsid w:val="007A184A"/>
    <w:rsid w:val="007A1945"/>
    <w:rsid w:val="007A1A58"/>
    <w:rsid w:val="007A1C2B"/>
    <w:rsid w:val="007A1DDD"/>
    <w:rsid w:val="007A1E6D"/>
    <w:rsid w:val="007A213E"/>
    <w:rsid w:val="007A224F"/>
    <w:rsid w:val="007A2290"/>
    <w:rsid w:val="007A23ED"/>
    <w:rsid w:val="007A2545"/>
    <w:rsid w:val="007A299F"/>
    <w:rsid w:val="007A324E"/>
    <w:rsid w:val="007A38F2"/>
    <w:rsid w:val="007A3BE5"/>
    <w:rsid w:val="007A3E24"/>
    <w:rsid w:val="007A3EAA"/>
    <w:rsid w:val="007A3ED1"/>
    <w:rsid w:val="007A40A9"/>
    <w:rsid w:val="007A42F9"/>
    <w:rsid w:val="007A42FE"/>
    <w:rsid w:val="007A43D3"/>
    <w:rsid w:val="007A474B"/>
    <w:rsid w:val="007A4817"/>
    <w:rsid w:val="007A48C1"/>
    <w:rsid w:val="007A4918"/>
    <w:rsid w:val="007A4ADD"/>
    <w:rsid w:val="007A56CD"/>
    <w:rsid w:val="007A59CA"/>
    <w:rsid w:val="007A5BB2"/>
    <w:rsid w:val="007A6369"/>
    <w:rsid w:val="007A64BA"/>
    <w:rsid w:val="007A6E53"/>
    <w:rsid w:val="007A722F"/>
    <w:rsid w:val="007A75EA"/>
    <w:rsid w:val="007A79DF"/>
    <w:rsid w:val="007A7B56"/>
    <w:rsid w:val="007A7DC5"/>
    <w:rsid w:val="007A7DF0"/>
    <w:rsid w:val="007A7FAE"/>
    <w:rsid w:val="007B035E"/>
    <w:rsid w:val="007B0453"/>
    <w:rsid w:val="007B063B"/>
    <w:rsid w:val="007B0846"/>
    <w:rsid w:val="007B092C"/>
    <w:rsid w:val="007B09D1"/>
    <w:rsid w:val="007B0ADD"/>
    <w:rsid w:val="007B0BE2"/>
    <w:rsid w:val="007B0D8B"/>
    <w:rsid w:val="007B0F5D"/>
    <w:rsid w:val="007B1143"/>
    <w:rsid w:val="007B13C4"/>
    <w:rsid w:val="007B15FF"/>
    <w:rsid w:val="007B1A5B"/>
    <w:rsid w:val="007B1D3F"/>
    <w:rsid w:val="007B1E55"/>
    <w:rsid w:val="007B1F37"/>
    <w:rsid w:val="007B1FF6"/>
    <w:rsid w:val="007B20C8"/>
    <w:rsid w:val="007B253C"/>
    <w:rsid w:val="007B260D"/>
    <w:rsid w:val="007B271D"/>
    <w:rsid w:val="007B276A"/>
    <w:rsid w:val="007B2787"/>
    <w:rsid w:val="007B2AF5"/>
    <w:rsid w:val="007B2B94"/>
    <w:rsid w:val="007B3145"/>
    <w:rsid w:val="007B3308"/>
    <w:rsid w:val="007B3A5E"/>
    <w:rsid w:val="007B3AF2"/>
    <w:rsid w:val="007B3D38"/>
    <w:rsid w:val="007B432D"/>
    <w:rsid w:val="007B444A"/>
    <w:rsid w:val="007B4620"/>
    <w:rsid w:val="007B47D6"/>
    <w:rsid w:val="007B4AA4"/>
    <w:rsid w:val="007B526F"/>
    <w:rsid w:val="007B58F0"/>
    <w:rsid w:val="007B5A4A"/>
    <w:rsid w:val="007B5AF5"/>
    <w:rsid w:val="007B5E53"/>
    <w:rsid w:val="007B5FDE"/>
    <w:rsid w:val="007B6324"/>
    <w:rsid w:val="007B67D4"/>
    <w:rsid w:val="007B6898"/>
    <w:rsid w:val="007B7572"/>
    <w:rsid w:val="007B75CD"/>
    <w:rsid w:val="007B7824"/>
    <w:rsid w:val="007B7A32"/>
    <w:rsid w:val="007B7AD7"/>
    <w:rsid w:val="007B7AEE"/>
    <w:rsid w:val="007B7B0B"/>
    <w:rsid w:val="007B7F2D"/>
    <w:rsid w:val="007C018C"/>
    <w:rsid w:val="007C01D3"/>
    <w:rsid w:val="007C04C2"/>
    <w:rsid w:val="007C0C70"/>
    <w:rsid w:val="007C0DD2"/>
    <w:rsid w:val="007C1947"/>
    <w:rsid w:val="007C19CD"/>
    <w:rsid w:val="007C1A13"/>
    <w:rsid w:val="007C1B9F"/>
    <w:rsid w:val="007C1BD0"/>
    <w:rsid w:val="007C1CB9"/>
    <w:rsid w:val="007C1D6D"/>
    <w:rsid w:val="007C2724"/>
    <w:rsid w:val="007C2DAF"/>
    <w:rsid w:val="007C310B"/>
    <w:rsid w:val="007C326C"/>
    <w:rsid w:val="007C33BB"/>
    <w:rsid w:val="007C3706"/>
    <w:rsid w:val="007C3B91"/>
    <w:rsid w:val="007C3CE8"/>
    <w:rsid w:val="007C3D1A"/>
    <w:rsid w:val="007C3D23"/>
    <w:rsid w:val="007C4997"/>
    <w:rsid w:val="007C4B05"/>
    <w:rsid w:val="007C4F0F"/>
    <w:rsid w:val="007C5188"/>
    <w:rsid w:val="007C64B4"/>
    <w:rsid w:val="007C6522"/>
    <w:rsid w:val="007C6536"/>
    <w:rsid w:val="007C65DB"/>
    <w:rsid w:val="007C6D76"/>
    <w:rsid w:val="007C70EE"/>
    <w:rsid w:val="007C731B"/>
    <w:rsid w:val="007C7334"/>
    <w:rsid w:val="007C74FA"/>
    <w:rsid w:val="007C773F"/>
    <w:rsid w:val="007C7887"/>
    <w:rsid w:val="007C7E21"/>
    <w:rsid w:val="007D01FC"/>
    <w:rsid w:val="007D0B49"/>
    <w:rsid w:val="007D127E"/>
    <w:rsid w:val="007D1729"/>
    <w:rsid w:val="007D17BA"/>
    <w:rsid w:val="007D17E2"/>
    <w:rsid w:val="007D18C2"/>
    <w:rsid w:val="007D1DA1"/>
    <w:rsid w:val="007D1FAC"/>
    <w:rsid w:val="007D21A5"/>
    <w:rsid w:val="007D29C3"/>
    <w:rsid w:val="007D2ECC"/>
    <w:rsid w:val="007D2FA0"/>
    <w:rsid w:val="007D30DA"/>
    <w:rsid w:val="007D3575"/>
    <w:rsid w:val="007D3C5E"/>
    <w:rsid w:val="007D3FEB"/>
    <w:rsid w:val="007D4AC7"/>
    <w:rsid w:val="007D4BF8"/>
    <w:rsid w:val="007D52B1"/>
    <w:rsid w:val="007D52C3"/>
    <w:rsid w:val="007D57CE"/>
    <w:rsid w:val="007D58FB"/>
    <w:rsid w:val="007D593A"/>
    <w:rsid w:val="007D5BB1"/>
    <w:rsid w:val="007D61A6"/>
    <w:rsid w:val="007D6283"/>
    <w:rsid w:val="007D6522"/>
    <w:rsid w:val="007D667A"/>
    <w:rsid w:val="007D66E7"/>
    <w:rsid w:val="007D6C2C"/>
    <w:rsid w:val="007D6CB6"/>
    <w:rsid w:val="007D7079"/>
    <w:rsid w:val="007D7225"/>
    <w:rsid w:val="007D738D"/>
    <w:rsid w:val="007D7518"/>
    <w:rsid w:val="007D7A59"/>
    <w:rsid w:val="007D7B9D"/>
    <w:rsid w:val="007D7D14"/>
    <w:rsid w:val="007D7EB2"/>
    <w:rsid w:val="007D7F87"/>
    <w:rsid w:val="007E10ED"/>
    <w:rsid w:val="007E1242"/>
    <w:rsid w:val="007E1715"/>
    <w:rsid w:val="007E1933"/>
    <w:rsid w:val="007E2238"/>
    <w:rsid w:val="007E226B"/>
    <w:rsid w:val="007E22A3"/>
    <w:rsid w:val="007E23D3"/>
    <w:rsid w:val="007E28C3"/>
    <w:rsid w:val="007E2E14"/>
    <w:rsid w:val="007E34D7"/>
    <w:rsid w:val="007E3F68"/>
    <w:rsid w:val="007E40F1"/>
    <w:rsid w:val="007E415E"/>
    <w:rsid w:val="007E478D"/>
    <w:rsid w:val="007E4ADE"/>
    <w:rsid w:val="007E4B94"/>
    <w:rsid w:val="007E4BB3"/>
    <w:rsid w:val="007E5034"/>
    <w:rsid w:val="007E512D"/>
    <w:rsid w:val="007E5504"/>
    <w:rsid w:val="007E5B02"/>
    <w:rsid w:val="007E5BDF"/>
    <w:rsid w:val="007E601A"/>
    <w:rsid w:val="007E6191"/>
    <w:rsid w:val="007E6222"/>
    <w:rsid w:val="007E6681"/>
    <w:rsid w:val="007E6ACD"/>
    <w:rsid w:val="007E6AD9"/>
    <w:rsid w:val="007E6E19"/>
    <w:rsid w:val="007E6F95"/>
    <w:rsid w:val="007E7734"/>
    <w:rsid w:val="007E7D36"/>
    <w:rsid w:val="007F04D4"/>
    <w:rsid w:val="007F0DA8"/>
    <w:rsid w:val="007F0E93"/>
    <w:rsid w:val="007F1005"/>
    <w:rsid w:val="007F1144"/>
    <w:rsid w:val="007F1353"/>
    <w:rsid w:val="007F1381"/>
    <w:rsid w:val="007F148B"/>
    <w:rsid w:val="007F1D0C"/>
    <w:rsid w:val="007F2220"/>
    <w:rsid w:val="007F22ED"/>
    <w:rsid w:val="007F24F0"/>
    <w:rsid w:val="007F2919"/>
    <w:rsid w:val="007F294C"/>
    <w:rsid w:val="007F29A9"/>
    <w:rsid w:val="007F2C06"/>
    <w:rsid w:val="007F2FA2"/>
    <w:rsid w:val="007F31D7"/>
    <w:rsid w:val="007F3723"/>
    <w:rsid w:val="007F3914"/>
    <w:rsid w:val="007F3C74"/>
    <w:rsid w:val="007F3F6B"/>
    <w:rsid w:val="007F4299"/>
    <w:rsid w:val="007F4D0E"/>
    <w:rsid w:val="007F4E97"/>
    <w:rsid w:val="007F4EB7"/>
    <w:rsid w:val="007F4EDA"/>
    <w:rsid w:val="007F4F8F"/>
    <w:rsid w:val="007F522D"/>
    <w:rsid w:val="007F5560"/>
    <w:rsid w:val="007F55F4"/>
    <w:rsid w:val="007F58B9"/>
    <w:rsid w:val="007F5CFA"/>
    <w:rsid w:val="007F696E"/>
    <w:rsid w:val="007F6C05"/>
    <w:rsid w:val="007F6EF0"/>
    <w:rsid w:val="007F769B"/>
    <w:rsid w:val="007F76A3"/>
    <w:rsid w:val="007F76C7"/>
    <w:rsid w:val="007F77DA"/>
    <w:rsid w:val="007F7B49"/>
    <w:rsid w:val="007F7B68"/>
    <w:rsid w:val="007F7C0B"/>
    <w:rsid w:val="007F7DD8"/>
    <w:rsid w:val="007F7E27"/>
    <w:rsid w:val="00800498"/>
    <w:rsid w:val="00800AEE"/>
    <w:rsid w:val="00800BC0"/>
    <w:rsid w:val="00800C62"/>
    <w:rsid w:val="00800E39"/>
    <w:rsid w:val="00800EB1"/>
    <w:rsid w:val="008011EE"/>
    <w:rsid w:val="0080139F"/>
    <w:rsid w:val="008014D2"/>
    <w:rsid w:val="008014F3"/>
    <w:rsid w:val="0080176E"/>
    <w:rsid w:val="008018E5"/>
    <w:rsid w:val="00801E81"/>
    <w:rsid w:val="00802020"/>
    <w:rsid w:val="00802235"/>
    <w:rsid w:val="00802387"/>
    <w:rsid w:val="0080258E"/>
    <w:rsid w:val="00802627"/>
    <w:rsid w:val="0080275B"/>
    <w:rsid w:val="00802760"/>
    <w:rsid w:val="008027E7"/>
    <w:rsid w:val="0080297B"/>
    <w:rsid w:val="00802EEB"/>
    <w:rsid w:val="008031CE"/>
    <w:rsid w:val="008032FB"/>
    <w:rsid w:val="00803798"/>
    <w:rsid w:val="00803C40"/>
    <w:rsid w:val="00803F8A"/>
    <w:rsid w:val="00803FE4"/>
    <w:rsid w:val="008045F3"/>
    <w:rsid w:val="0080465D"/>
    <w:rsid w:val="00804907"/>
    <w:rsid w:val="00804F4B"/>
    <w:rsid w:val="0080516F"/>
    <w:rsid w:val="008053D4"/>
    <w:rsid w:val="00805756"/>
    <w:rsid w:val="0080587C"/>
    <w:rsid w:val="00805BD4"/>
    <w:rsid w:val="008062C9"/>
    <w:rsid w:val="00806736"/>
    <w:rsid w:val="00806A06"/>
    <w:rsid w:val="00806AC5"/>
    <w:rsid w:val="00806BFB"/>
    <w:rsid w:val="00806D2C"/>
    <w:rsid w:val="00806E61"/>
    <w:rsid w:val="00807102"/>
    <w:rsid w:val="008071F2"/>
    <w:rsid w:val="008075B8"/>
    <w:rsid w:val="008076D7"/>
    <w:rsid w:val="0081003C"/>
    <w:rsid w:val="008100B4"/>
    <w:rsid w:val="008104A8"/>
    <w:rsid w:val="00811545"/>
    <w:rsid w:val="0081168B"/>
    <w:rsid w:val="008117FC"/>
    <w:rsid w:val="00811A01"/>
    <w:rsid w:val="008123DE"/>
    <w:rsid w:val="00812AD1"/>
    <w:rsid w:val="00812E8F"/>
    <w:rsid w:val="00812E90"/>
    <w:rsid w:val="00812EB2"/>
    <w:rsid w:val="008133CA"/>
    <w:rsid w:val="008135E0"/>
    <w:rsid w:val="00814131"/>
    <w:rsid w:val="00814162"/>
    <w:rsid w:val="00814270"/>
    <w:rsid w:val="008144E4"/>
    <w:rsid w:val="00814521"/>
    <w:rsid w:val="00814683"/>
    <w:rsid w:val="008147A7"/>
    <w:rsid w:val="00814971"/>
    <w:rsid w:val="00814FC2"/>
    <w:rsid w:val="0081520E"/>
    <w:rsid w:val="008154A7"/>
    <w:rsid w:val="008158E9"/>
    <w:rsid w:val="00815CC5"/>
    <w:rsid w:val="00815D1E"/>
    <w:rsid w:val="00816360"/>
    <w:rsid w:val="00816403"/>
    <w:rsid w:val="008166CB"/>
    <w:rsid w:val="00816F51"/>
    <w:rsid w:val="00816F7E"/>
    <w:rsid w:val="00817154"/>
    <w:rsid w:val="008173D7"/>
    <w:rsid w:val="008178EC"/>
    <w:rsid w:val="00817CA2"/>
    <w:rsid w:val="00817CCB"/>
    <w:rsid w:val="00817DBC"/>
    <w:rsid w:val="00817FF0"/>
    <w:rsid w:val="008204D2"/>
    <w:rsid w:val="0082081E"/>
    <w:rsid w:val="00820CD1"/>
    <w:rsid w:val="00821382"/>
    <w:rsid w:val="00821414"/>
    <w:rsid w:val="0082147A"/>
    <w:rsid w:val="00821602"/>
    <w:rsid w:val="00821B7E"/>
    <w:rsid w:val="00821F05"/>
    <w:rsid w:val="0082220A"/>
    <w:rsid w:val="008225D6"/>
    <w:rsid w:val="00822916"/>
    <w:rsid w:val="00822A26"/>
    <w:rsid w:val="00822CC7"/>
    <w:rsid w:val="0082330D"/>
    <w:rsid w:val="00823696"/>
    <w:rsid w:val="0082405B"/>
    <w:rsid w:val="00824077"/>
    <w:rsid w:val="0082413B"/>
    <w:rsid w:val="0082420E"/>
    <w:rsid w:val="0082467A"/>
    <w:rsid w:val="00824BE5"/>
    <w:rsid w:val="00824C39"/>
    <w:rsid w:val="00824C42"/>
    <w:rsid w:val="00824D9D"/>
    <w:rsid w:val="00825364"/>
    <w:rsid w:val="008255F2"/>
    <w:rsid w:val="00825609"/>
    <w:rsid w:val="0082596D"/>
    <w:rsid w:val="00825AD9"/>
    <w:rsid w:val="00825B2D"/>
    <w:rsid w:val="00825F42"/>
    <w:rsid w:val="00826384"/>
    <w:rsid w:val="008264A0"/>
    <w:rsid w:val="008267CE"/>
    <w:rsid w:val="00826C67"/>
    <w:rsid w:val="00826CD5"/>
    <w:rsid w:val="00827083"/>
    <w:rsid w:val="00827383"/>
    <w:rsid w:val="008274BB"/>
    <w:rsid w:val="0082767A"/>
    <w:rsid w:val="008277B0"/>
    <w:rsid w:val="00827ABC"/>
    <w:rsid w:val="00827B84"/>
    <w:rsid w:val="00827BF5"/>
    <w:rsid w:val="00827FE5"/>
    <w:rsid w:val="0083021F"/>
    <w:rsid w:val="008302C1"/>
    <w:rsid w:val="00830369"/>
    <w:rsid w:val="008304D3"/>
    <w:rsid w:val="0083081A"/>
    <w:rsid w:val="008309DE"/>
    <w:rsid w:val="00830CB9"/>
    <w:rsid w:val="00830D7A"/>
    <w:rsid w:val="00830D7D"/>
    <w:rsid w:val="00830D9A"/>
    <w:rsid w:val="00830DDA"/>
    <w:rsid w:val="00831617"/>
    <w:rsid w:val="008319C1"/>
    <w:rsid w:val="00831B88"/>
    <w:rsid w:val="00831DDE"/>
    <w:rsid w:val="00831F72"/>
    <w:rsid w:val="00831F91"/>
    <w:rsid w:val="0083227C"/>
    <w:rsid w:val="0083239B"/>
    <w:rsid w:val="0083241C"/>
    <w:rsid w:val="00832743"/>
    <w:rsid w:val="00832756"/>
    <w:rsid w:val="008328D1"/>
    <w:rsid w:val="0083302B"/>
    <w:rsid w:val="008336F9"/>
    <w:rsid w:val="00833771"/>
    <w:rsid w:val="008337A0"/>
    <w:rsid w:val="00833BC8"/>
    <w:rsid w:val="00833CCC"/>
    <w:rsid w:val="00833CF8"/>
    <w:rsid w:val="0083405F"/>
    <w:rsid w:val="00834248"/>
    <w:rsid w:val="008344F2"/>
    <w:rsid w:val="00834885"/>
    <w:rsid w:val="008349E1"/>
    <w:rsid w:val="00834BBF"/>
    <w:rsid w:val="00835611"/>
    <w:rsid w:val="00835A16"/>
    <w:rsid w:val="00836218"/>
    <w:rsid w:val="008363EE"/>
    <w:rsid w:val="008365C3"/>
    <w:rsid w:val="008365F1"/>
    <w:rsid w:val="00836ECE"/>
    <w:rsid w:val="0083704E"/>
    <w:rsid w:val="008373F2"/>
    <w:rsid w:val="00837743"/>
    <w:rsid w:val="00837784"/>
    <w:rsid w:val="008378CE"/>
    <w:rsid w:val="00837A46"/>
    <w:rsid w:val="00837CD9"/>
    <w:rsid w:val="00837CFE"/>
    <w:rsid w:val="00837FEE"/>
    <w:rsid w:val="00840045"/>
    <w:rsid w:val="008405CA"/>
    <w:rsid w:val="008409D2"/>
    <w:rsid w:val="00840B41"/>
    <w:rsid w:val="00840BB7"/>
    <w:rsid w:val="00840E78"/>
    <w:rsid w:val="00841089"/>
    <w:rsid w:val="0084150E"/>
    <w:rsid w:val="008416C0"/>
    <w:rsid w:val="0084193F"/>
    <w:rsid w:val="00841988"/>
    <w:rsid w:val="00841C57"/>
    <w:rsid w:val="00841E43"/>
    <w:rsid w:val="0084213D"/>
    <w:rsid w:val="008423C9"/>
    <w:rsid w:val="00842690"/>
    <w:rsid w:val="00842931"/>
    <w:rsid w:val="008429F5"/>
    <w:rsid w:val="00843100"/>
    <w:rsid w:val="00843284"/>
    <w:rsid w:val="00843300"/>
    <w:rsid w:val="00843B2B"/>
    <w:rsid w:val="00844080"/>
    <w:rsid w:val="00844179"/>
    <w:rsid w:val="0084422E"/>
    <w:rsid w:val="008447DB"/>
    <w:rsid w:val="0084484F"/>
    <w:rsid w:val="008449F4"/>
    <w:rsid w:val="00844F77"/>
    <w:rsid w:val="0084504F"/>
    <w:rsid w:val="008450DA"/>
    <w:rsid w:val="0084516F"/>
    <w:rsid w:val="0084558D"/>
    <w:rsid w:val="008459F8"/>
    <w:rsid w:val="00845F16"/>
    <w:rsid w:val="00845FC3"/>
    <w:rsid w:val="00845FC8"/>
    <w:rsid w:val="00846221"/>
    <w:rsid w:val="008464DB"/>
    <w:rsid w:val="00846693"/>
    <w:rsid w:val="0084688A"/>
    <w:rsid w:val="00846C50"/>
    <w:rsid w:val="00846F82"/>
    <w:rsid w:val="00847584"/>
    <w:rsid w:val="008475E0"/>
    <w:rsid w:val="00847667"/>
    <w:rsid w:val="0084785D"/>
    <w:rsid w:val="00847ACA"/>
    <w:rsid w:val="00847EB3"/>
    <w:rsid w:val="008500D2"/>
    <w:rsid w:val="00850335"/>
    <w:rsid w:val="008506C9"/>
    <w:rsid w:val="00850C1D"/>
    <w:rsid w:val="00851436"/>
    <w:rsid w:val="008514A8"/>
    <w:rsid w:val="00851832"/>
    <w:rsid w:val="00851A48"/>
    <w:rsid w:val="00851AFD"/>
    <w:rsid w:val="008521C3"/>
    <w:rsid w:val="0085224E"/>
    <w:rsid w:val="008528C1"/>
    <w:rsid w:val="00852A89"/>
    <w:rsid w:val="00852CC1"/>
    <w:rsid w:val="00853CBA"/>
    <w:rsid w:val="00854007"/>
    <w:rsid w:val="0085454D"/>
    <w:rsid w:val="0085474B"/>
    <w:rsid w:val="00854E5D"/>
    <w:rsid w:val="00854EDF"/>
    <w:rsid w:val="0085514E"/>
    <w:rsid w:val="00855184"/>
    <w:rsid w:val="00855413"/>
    <w:rsid w:val="008554A7"/>
    <w:rsid w:val="00855F17"/>
    <w:rsid w:val="00856320"/>
    <w:rsid w:val="00856F23"/>
    <w:rsid w:val="008570A8"/>
    <w:rsid w:val="0085716B"/>
    <w:rsid w:val="008572FB"/>
    <w:rsid w:val="00857644"/>
    <w:rsid w:val="0085777D"/>
    <w:rsid w:val="00857812"/>
    <w:rsid w:val="0085785A"/>
    <w:rsid w:val="00857B5F"/>
    <w:rsid w:val="00860024"/>
    <w:rsid w:val="0086005F"/>
    <w:rsid w:val="0086042E"/>
    <w:rsid w:val="00860468"/>
    <w:rsid w:val="00860515"/>
    <w:rsid w:val="00860541"/>
    <w:rsid w:val="0086076E"/>
    <w:rsid w:val="00860B38"/>
    <w:rsid w:val="00860BAE"/>
    <w:rsid w:val="00860DB1"/>
    <w:rsid w:val="00861153"/>
    <w:rsid w:val="008613DA"/>
    <w:rsid w:val="00861835"/>
    <w:rsid w:val="00861BEA"/>
    <w:rsid w:val="00861DDF"/>
    <w:rsid w:val="0086231C"/>
    <w:rsid w:val="0086298C"/>
    <w:rsid w:val="00863280"/>
    <w:rsid w:val="00863454"/>
    <w:rsid w:val="00863A5E"/>
    <w:rsid w:val="00863BBA"/>
    <w:rsid w:val="00863F6C"/>
    <w:rsid w:val="00864080"/>
    <w:rsid w:val="008641EA"/>
    <w:rsid w:val="0086435A"/>
    <w:rsid w:val="008644F3"/>
    <w:rsid w:val="008646C0"/>
    <w:rsid w:val="008649ED"/>
    <w:rsid w:val="00864A48"/>
    <w:rsid w:val="00864BCB"/>
    <w:rsid w:val="00864D55"/>
    <w:rsid w:val="00864F24"/>
    <w:rsid w:val="00865051"/>
    <w:rsid w:val="00865623"/>
    <w:rsid w:val="00865850"/>
    <w:rsid w:val="008658AA"/>
    <w:rsid w:val="00865973"/>
    <w:rsid w:val="00865C6E"/>
    <w:rsid w:val="00865CF2"/>
    <w:rsid w:val="00865CF8"/>
    <w:rsid w:val="00865F50"/>
    <w:rsid w:val="00865F6D"/>
    <w:rsid w:val="008660C2"/>
    <w:rsid w:val="00866B1B"/>
    <w:rsid w:val="00866B32"/>
    <w:rsid w:val="00866D1C"/>
    <w:rsid w:val="00866E41"/>
    <w:rsid w:val="00867C49"/>
    <w:rsid w:val="00867E0D"/>
    <w:rsid w:val="00867F3D"/>
    <w:rsid w:val="00867F91"/>
    <w:rsid w:val="00870321"/>
    <w:rsid w:val="0087052B"/>
    <w:rsid w:val="00870BCE"/>
    <w:rsid w:val="00871255"/>
    <w:rsid w:val="00871284"/>
    <w:rsid w:val="00871641"/>
    <w:rsid w:val="00871875"/>
    <w:rsid w:val="00871B7C"/>
    <w:rsid w:val="00871C4A"/>
    <w:rsid w:val="00872285"/>
    <w:rsid w:val="00872319"/>
    <w:rsid w:val="0087286E"/>
    <w:rsid w:val="00872DD9"/>
    <w:rsid w:val="00873A95"/>
    <w:rsid w:val="00873FB8"/>
    <w:rsid w:val="00873FE4"/>
    <w:rsid w:val="00874152"/>
    <w:rsid w:val="008744C4"/>
    <w:rsid w:val="00874B53"/>
    <w:rsid w:val="00874E77"/>
    <w:rsid w:val="00875814"/>
    <w:rsid w:val="00875A8D"/>
    <w:rsid w:val="00875B41"/>
    <w:rsid w:val="00875E98"/>
    <w:rsid w:val="0087616F"/>
    <w:rsid w:val="0087625D"/>
    <w:rsid w:val="00876530"/>
    <w:rsid w:val="00876615"/>
    <w:rsid w:val="008769C5"/>
    <w:rsid w:val="008769CD"/>
    <w:rsid w:val="00876A6D"/>
    <w:rsid w:val="00877237"/>
    <w:rsid w:val="008772E0"/>
    <w:rsid w:val="008773A1"/>
    <w:rsid w:val="0087755C"/>
    <w:rsid w:val="0087755F"/>
    <w:rsid w:val="00877650"/>
    <w:rsid w:val="00877CD6"/>
    <w:rsid w:val="00877F41"/>
    <w:rsid w:val="0088109E"/>
    <w:rsid w:val="00881C36"/>
    <w:rsid w:val="008824C1"/>
    <w:rsid w:val="008835A1"/>
    <w:rsid w:val="00883867"/>
    <w:rsid w:val="00883C1F"/>
    <w:rsid w:val="0088420C"/>
    <w:rsid w:val="0088422E"/>
    <w:rsid w:val="008845F9"/>
    <w:rsid w:val="00884D22"/>
    <w:rsid w:val="00884D3B"/>
    <w:rsid w:val="00885070"/>
    <w:rsid w:val="00885698"/>
    <w:rsid w:val="00886215"/>
    <w:rsid w:val="0088693B"/>
    <w:rsid w:val="008873CE"/>
    <w:rsid w:val="00887413"/>
    <w:rsid w:val="00887A7B"/>
    <w:rsid w:val="0089003F"/>
    <w:rsid w:val="0089020C"/>
    <w:rsid w:val="00890329"/>
    <w:rsid w:val="008907F4"/>
    <w:rsid w:val="008909BC"/>
    <w:rsid w:val="00890EDE"/>
    <w:rsid w:val="00890F96"/>
    <w:rsid w:val="00890FC8"/>
    <w:rsid w:val="0089106B"/>
    <w:rsid w:val="00891A2A"/>
    <w:rsid w:val="00891C2F"/>
    <w:rsid w:val="00891CA6"/>
    <w:rsid w:val="00891E08"/>
    <w:rsid w:val="008925E7"/>
    <w:rsid w:val="00892E07"/>
    <w:rsid w:val="00893125"/>
    <w:rsid w:val="00893C1F"/>
    <w:rsid w:val="00894083"/>
    <w:rsid w:val="00894264"/>
    <w:rsid w:val="00894567"/>
    <w:rsid w:val="008949E2"/>
    <w:rsid w:val="00894D68"/>
    <w:rsid w:val="00894DC4"/>
    <w:rsid w:val="00895252"/>
    <w:rsid w:val="008953CF"/>
    <w:rsid w:val="0089585B"/>
    <w:rsid w:val="00895D09"/>
    <w:rsid w:val="00896093"/>
    <w:rsid w:val="00896E71"/>
    <w:rsid w:val="00897687"/>
    <w:rsid w:val="00897823"/>
    <w:rsid w:val="008A0408"/>
    <w:rsid w:val="008A0932"/>
    <w:rsid w:val="008A0FF7"/>
    <w:rsid w:val="008A154E"/>
    <w:rsid w:val="008A163C"/>
    <w:rsid w:val="008A17F0"/>
    <w:rsid w:val="008A18D5"/>
    <w:rsid w:val="008A1C8E"/>
    <w:rsid w:val="008A1D06"/>
    <w:rsid w:val="008A1E4B"/>
    <w:rsid w:val="008A1F4A"/>
    <w:rsid w:val="008A249F"/>
    <w:rsid w:val="008A24AC"/>
    <w:rsid w:val="008A24EB"/>
    <w:rsid w:val="008A25B9"/>
    <w:rsid w:val="008A26CD"/>
    <w:rsid w:val="008A27FD"/>
    <w:rsid w:val="008A2EAC"/>
    <w:rsid w:val="008A32BF"/>
    <w:rsid w:val="008A3468"/>
    <w:rsid w:val="008A38A5"/>
    <w:rsid w:val="008A38AC"/>
    <w:rsid w:val="008A3ADE"/>
    <w:rsid w:val="008A3B16"/>
    <w:rsid w:val="008A3C3D"/>
    <w:rsid w:val="008A40C3"/>
    <w:rsid w:val="008A4394"/>
    <w:rsid w:val="008A43FE"/>
    <w:rsid w:val="008A46BA"/>
    <w:rsid w:val="008A4862"/>
    <w:rsid w:val="008A49B6"/>
    <w:rsid w:val="008A4AE5"/>
    <w:rsid w:val="008A528D"/>
    <w:rsid w:val="008A5E8E"/>
    <w:rsid w:val="008A606C"/>
    <w:rsid w:val="008A6236"/>
    <w:rsid w:val="008A67DD"/>
    <w:rsid w:val="008A7255"/>
    <w:rsid w:val="008A742D"/>
    <w:rsid w:val="008A7493"/>
    <w:rsid w:val="008A7A4B"/>
    <w:rsid w:val="008A7B6A"/>
    <w:rsid w:val="008A7B96"/>
    <w:rsid w:val="008A7E98"/>
    <w:rsid w:val="008A7F7D"/>
    <w:rsid w:val="008B0033"/>
    <w:rsid w:val="008B048E"/>
    <w:rsid w:val="008B0632"/>
    <w:rsid w:val="008B0836"/>
    <w:rsid w:val="008B0B46"/>
    <w:rsid w:val="008B0DA2"/>
    <w:rsid w:val="008B102E"/>
    <w:rsid w:val="008B10B4"/>
    <w:rsid w:val="008B127F"/>
    <w:rsid w:val="008B1369"/>
    <w:rsid w:val="008B1995"/>
    <w:rsid w:val="008B1E13"/>
    <w:rsid w:val="008B1F00"/>
    <w:rsid w:val="008B1FFC"/>
    <w:rsid w:val="008B2496"/>
    <w:rsid w:val="008B262D"/>
    <w:rsid w:val="008B26A9"/>
    <w:rsid w:val="008B28E3"/>
    <w:rsid w:val="008B29D2"/>
    <w:rsid w:val="008B2AA1"/>
    <w:rsid w:val="008B2AC0"/>
    <w:rsid w:val="008B2B9C"/>
    <w:rsid w:val="008B2E35"/>
    <w:rsid w:val="008B2FB2"/>
    <w:rsid w:val="008B3128"/>
    <w:rsid w:val="008B3371"/>
    <w:rsid w:val="008B340B"/>
    <w:rsid w:val="008B3A1E"/>
    <w:rsid w:val="008B3C57"/>
    <w:rsid w:val="008B41C8"/>
    <w:rsid w:val="008B4724"/>
    <w:rsid w:val="008B48AE"/>
    <w:rsid w:val="008B4D3B"/>
    <w:rsid w:val="008B4D5F"/>
    <w:rsid w:val="008B4DFC"/>
    <w:rsid w:val="008B52F2"/>
    <w:rsid w:val="008B5697"/>
    <w:rsid w:val="008B58A7"/>
    <w:rsid w:val="008B5C37"/>
    <w:rsid w:val="008B5C8B"/>
    <w:rsid w:val="008B6289"/>
    <w:rsid w:val="008B63D6"/>
    <w:rsid w:val="008B6687"/>
    <w:rsid w:val="008B690F"/>
    <w:rsid w:val="008B69CF"/>
    <w:rsid w:val="008B7745"/>
    <w:rsid w:val="008B7BE2"/>
    <w:rsid w:val="008B7C3A"/>
    <w:rsid w:val="008B7E4A"/>
    <w:rsid w:val="008C003E"/>
    <w:rsid w:val="008C027C"/>
    <w:rsid w:val="008C0DB1"/>
    <w:rsid w:val="008C1104"/>
    <w:rsid w:val="008C14DC"/>
    <w:rsid w:val="008C1614"/>
    <w:rsid w:val="008C1776"/>
    <w:rsid w:val="008C1997"/>
    <w:rsid w:val="008C1A1C"/>
    <w:rsid w:val="008C1BF9"/>
    <w:rsid w:val="008C1E64"/>
    <w:rsid w:val="008C22BC"/>
    <w:rsid w:val="008C23BD"/>
    <w:rsid w:val="008C2459"/>
    <w:rsid w:val="008C2506"/>
    <w:rsid w:val="008C2702"/>
    <w:rsid w:val="008C2A5F"/>
    <w:rsid w:val="008C2B97"/>
    <w:rsid w:val="008C2CA9"/>
    <w:rsid w:val="008C2EB5"/>
    <w:rsid w:val="008C2FB3"/>
    <w:rsid w:val="008C3435"/>
    <w:rsid w:val="008C374A"/>
    <w:rsid w:val="008C3762"/>
    <w:rsid w:val="008C3866"/>
    <w:rsid w:val="008C3C95"/>
    <w:rsid w:val="008C3D15"/>
    <w:rsid w:val="008C4335"/>
    <w:rsid w:val="008C4553"/>
    <w:rsid w:val="008C45E5"/>
    <w:rsid w:val="008C4959"/>
    <w:rsid w:val="008C4EAB"/>
    <w:rsid w:val="008C4EB6"/>
    <w:rsid w:val="008C505A"/>
    <w:rsid w:val="008C563E"/>
    <w:rsid w:val="008C5729"/>
    <w:rsid w:val="008C59AF"/>
    <w:rsid w:val="008C6590"/>
    <w:rsid w:val="008C679C"/>
    <w:rsid w:val="008C6B06"/>
    <w:rsid w:val="008C6B95"/>
    <w:rsid w:val="008C6D71"/>
    <w:rsid w:val="008C707E"/>
    <w:rsid w:val="008C7153"/>
    <w:rsid w:val="008C71BB"/>
    <w:rsid w:val="008C7278"/>
    <w:rsid w:val="008C7655"/>
    <w:rsid w:val="008C7714"/>
    <w:rsid w:val="008C7885"/>
    <w:rsid w:val="008C7C87"/>
    <w:rsid w:val="008C7E8D"/>
    <w:rsid w:val="008C7EA1"/>
    <w:rsid w:val="008D06E7"/>
    <w:rsid w:val="008D0E02"/>
    <w:rsid w:val="008D0F3A"/>
    <w:rsid w:val="008D0FB3"/>
    <w:rsid w:val="008D108F"/>
    <w:rsid w:val="008D1155"/>
    <w:rsid w:val="008D14B2"/>
    <w:rsid w:val="008D1528"/>
    <w:rsid w:val="008D16C0"/>
    <w:rsid w:val="008D18CF"/>
    <w:rsid w:val="008D18F1"/>
    <w:rsid w:val="008D1AAD"/>
    <w:rsid w:val="008D1F8E"/>
    <w:rsid w:val="008D2AEC"/>
    <w:rsid w:val="008D2B30"/>
    <w:rsid w:val="008D2C44"/>
    <w:rsid w:val="008D33F8"/>
    <w:rsid w:val="008D34A2"/>
    <w:rsid w:val="008D3C58"/>
    <w:rsid w:val="008D3D0F"/>
    <w:rsid w:val="008D3E1D"/>
    <w:rsid w:val="008D41B8"/>
    <w:rsid w:val="008D483F"/>
    <w:rsid w:val="008D54F2"/>
    <w:rsid w:val="008D580C"/>
    <w:rsid w:val="008D59EA"/>
    <w:rsid w:val="008D5E49"/>
    <w:rsid w:val="008D606E"/>
    <w:rsid w:val="008D62B6"/>
    <w:rsid w:val="008D73A4"/>
    <w:rsid w:val="008D7538"/>
    <w:rsid w:val="008D79A2"/>
    <w:rsid w:val="008D7B0A"/>
    <w:rsid w:val="008D7BEE"/>
    <w:rsid w:val="008D7CC2"/>
    <w:rsid w:val="008E0146"/>
    <w:rsid w:val="008E02FD"/>
    <w:rsid w:val="008E0384"/>
    <w:rsid w:val="008E0B24"/>
    <w:rsid w:val="008E0C44"/>
    <w:rsid w:val="008E157C"/>
    <w:rsid w:val="008E1661"/>
    <w:rsid w:val="008E1736"/>
    <w:rsid w:val="008E1785"/>
    <w:rsid w:val="008E1A3B"/>
    <w:rsid w:val="008E1BB0"/>
    <w:rsid w:val="008E1DE6"/>
    <w:rsid w:val="008E215A"/>
    <w:rsid w:val="008E21CA"/>
    <w:rsid w:val="008E317F"/>
    <w:rsid w:val="008E3469"/>
    <w:rsid w:val="008E3545"/>
    <w:rsid w:val="008E38BA"/>
    <w:rsid w:val="008E38F6"/>
    <w:rsid w:val="008E3E16"/>
    <w:rsid w:val="008E4BE1"/>
    <w:rsid w:val="008E5611"/>
    <w:rsid w:val="008E578C"/>
    <w:rsid w:val="008E579E"/>
    <w:rsid w:val="008E5BCA"/>
    <w:rsid w:val="008E5CF1"/>
    <w:rsid w:val="008E5DB8"/>
    <w:rsid w:val="008E5E64"/>
    <w:rsid w:val="008E608C"/>
    <w:rsid w:val="008E6386"/>
    <w:rsid w:val="008E647E"/>
    <w:rsid w:val="008E6AEC"/>
    <w:rsid w:val="008E6FE4"/>
    <w:rsid w:val="008E7774"/>
    <w:rsid w:val="008E7835"/>
    <w:rsid w:val="008E79D6"/>
    <w:rsid w:val="008E7A71"/>
    <w:rsid w:val="008F0344"/>
    <w:rsid w:val="008F0D39"/>
    <w:rsid w:val="008F11E7"/>
    <w:rsid w:val="008F12F7"/>
    <w:rsid w:val="008F174C"/>
    <w:rsid w:val="008F1E4E"/>
    <w:rsid w:val="008F1F67"/>
    <w:rsid w:val="008F2191"/>
    <w:rsid w:val="008F25E0"/>
    <w:rsid w:val="008F27F6"/>
    <w:rsid w:val="008F2903"/>
    <w:rsid w:val="008F2A55"/>
    <w:rsid w:val="008F2A9D"/>
    <w:rsid w:val="008F2B27"/>
    <w:rsid w:val="008F2CA3"/>
    <w:rsid w:val="008F2EC8"/>
    <w:rsid w:val="008F30C0"/>
    <w:rsid w:val="008F31EE"/>
    <w:rsid w:val="008F3202"/>
    <w:rsid w:val="008F3288"/>
    <w:rsid w:val="008F3358"/>
    <w:rsid w:val="008F3548"/>
    <w:rsid w:val="008F35A9"/>
    <w:rsid w:val="008F3683"/>
    <w:rsid w:val="008F3800"/>
    <w:rsid w:val="008F396F"/>
    <w:rsid w:val="008F3BC0"/>
    <w:rsid w:val="008F3D3A"/>
    <w:rsid w:val="008F3DE6"/>
    <w:rsid w:val="008F3EC4"/>
    <w:rsid w:val="008F3EDA"/>
    <w:rsid w:val="008F3F51"/>
    <w:rsid w:val="008F4181"/>
    <w:rsid w:val="008F422D"/>
    <w:rsid w:val="008F43B9"/>
    <w:rsid w:val="008F46A4"/>
    <w:rsid w:val="008F49EC"/>
    <w:rsid w:val="008F4BD0"/>
    <w:rsid w:val="008F4C70"/>
    <w:rsid w:val="008F4DD5"/>
    <w:rsid w:val="008F4F0B"/>
    <w:rsid w:val="008F50BD"/>
    <w:rsid w:val="008F5351"/>
    <w:rsid w:val="008F54BA"/>
    <w:rsid w:val="008F561E"/>
    <w:rsid w:val="008F59A6"/>
    <w:rsid w:val="008F5E41"/>
    <w:rsid w:val="008F6124"/>
    <w:rsid w:val="008F6893"/>
    <w:rsid w:val="008F68DB"/>
    <w:rsid w:val="008F6B4F"/>
    <w:rsid w:val="008F6D11"/>
    <w:rsid w:val="008F6EA2"/>
    <w:rsid w:val="008F7328"/>
    <w:rsid w:val="008F7366"/>
    <w:rsid w:val="008F7571"/>
    <w:rsid w:val="008F77A2"/>
    <w:rsid w:val="008F78AD"/>
    <w:rsid w:val="008F78D9"/>
    <w:rsid w:val="008F78FD"/>
    <w:rsid w:val="008F7B0F"/>
    <w:rsid w:val="008F7CB7"/>
    <w:rsid w:val="009000D7"/>
    <w:rsid w:val="00900113"/>
    <w:rsid w:val="009001E0"/>
    <w:rsid w:val="0090046E"/>
    <w:rsid w:val="00900DDD"/>
    <w:rsid w:val="00900EB0"/>
    <w:rsid w:val="00901088"/>
    <w:rsid w:val="009013D7"/>
    <w:rsid w:val="00901930"/>
    <w:rsid w:val="00901BD5"/>
    <w:rsid w:val="00901DBA"/>
    <w:rsid w:val="00902038"/>
    <w:rsid w:val="00902062"/>
    <w:rsid w:val="009020A5"/>
    <w:rsid w:val="00902E81"/>
    <w:rsid w:val="009031E0"/>
    <w:rsid w:val="009037AC"/>
    <w:rsid w:val="009038C6"/>
    <w:rsid w:val="00903A92"/>
    <w:rsid w:val="00903FE6"/>
    <w:rsid w:val="0090403E"/>
    <w:rsid w:val="00904157"/>
    <w:rsid w:val="0090436B"/>
    <w:rsid w:val="0090438D"/>
    <w:rsid w:val="00904515"/>
    <w:rsid w:val="009046F8"/>
    <w:rsid w:val="00904799"/>
    <w:rsid w:val="009047FE"/>
    <w:rsid w:val="00904A5A"/>
    <w:rsid w:val="00904F54"/>
    <w:rsid w:val="00905470"/>
    <w:rsid w:val="0090564A"/>
    <w:rsid w:val="0090574F"/>
    <w:rsid w:val="00905BDA"/>
    <w:rsid w:val="00906222"/>
    <w:rsid w:val="009064F8"/>
    <w:rsid w:val="009065C6"/>
    <w:rsid w:val="00906A30"/>
    <w:rsid w:val="00906B94"/>
    <w:rsid w:val="0090720F"/>
    <w:rsid w:val="00907331"/>
    <w:rsid w:val="009075DB"/>
    <w:rsid w:val="009078ED"/>
    <w:rsid w:val="00907A7C"/>
    <w:rsid w:val="00907E83"/>
    <w:rsid w:val="0091054F"/>
    <w:rsid w:val="009105B4"/>
    <w:rsid w:val="009106F4"/>
    <w:rsid w:val="00910CC9"/>
    <w:rsid w:val="00910E10"/>
    <w:rsid w:val="00911065"/>
    <w:rsid w:val="0091110C"/>
    <w:rsid w:val="0091136C"/>
    <w:rsid w:val="00911523"/>
    <w:rsid w:val="00911623"/>
    <w:rsid w:val="009116F2"/>
    <w:rsid w:val="00911D33"/>
    <w:rsid w:val="00912130"/>
    <w:rsid w:val="00912272"/>
    <w:rsid w:val="00912991"/>
    <w:rsid w:val="00912F3D"/>
    <w:rsid w:val="009131E2"/>
    <w:rsid w:val="009135BA"/>
    <w:rsid w:val="009135C3"/>
    <w:rsid w:val="0091394B"/>
    <w:rsid w:val="00913D8B"/>
    <w:rsid w:val="00913E16"/>
    <w:rsid w:val="0091400E"/>
    <w:rsid w:val="0091402F"/>
    <w:rsid w:val="0091455C"/>
    <w:rsid w:val="00914F0D"/>
    <w:rsid w:val="00914F2A"/>
    <w:rsid w:val="009151AA"/>
    <w:rsid w:val="0091528E"/>
    <w:rsid w:val="00915A9C"/>
    <w:rsid w:val="00916155"/>
    <w:rsid w:val="00916554"/>
    <w:rsid w:val="00916BF3"/>
    <w:rsid w:val="00916D4F"/>
    <w:rsid w:val="009170D3"/>
    <w:rsid w:val="009171C2"/>
    <w:rsid w:val="009173E2"/>
    <w:rsid w:val="00917666"/>
    <w:rsid w:val="00917700"/>
    <w:rsid w:val="009179C0"/>
    <w:rsid w:val="00917AB9"/>
    <w:rsid w:val="00917AF8"/>
    <w:rsid w:val="00917FFE"/>
    <w:rsid w:val="009201FB"/>
    <w:rsid w:val="009205C9"/>
    <w:rsid w:val="009207EC"/>
    <w:rsid w:val="00920A1D"/>
    <w:rsid w:val="00920CC9"/>
    <w:rsid w:val="009212AA"/>
    <w:rsid w:val="0092132D"/>
    <w:rsid w:val="00921415"/>
    <w:rsid w:val="009214BE"/>
    <w:rsid w:val="00921561"/>
    <w:rsid w:val="00921700"/>
    <w:rsid w:val="0092192B"/>
    <w:rsid w:val="00921A9D"/>
    <w:rsid w:val="00921A9F"/>
    <w:rsid w:val="009220B6"/>
    <w:rsid w:val="0092256C"/>
    <w:rsid w:val="009229D4"/>
    <w:rsid w:val="0092323D"/>
    <w:rsid w:val="009233F2"/>
    <w:rsid w:val="0092352B"/>
    <w:rsid w:val="00923652"/>
    <w:rsid w:val="009236F8"/>
    <w:rsid w:val="009236FE"/>
    <w:rsid w:val="00923CC2"/>
    <w:rsid w:val="009241BD"/>
    <w:rsid w:val="00924632"/>
    <w:rsid w:val="00924646"/>
    <w:rsid w:val="00924C4A"/>
    <w:rsid w:val="00924FBC"/>
    <w:rsid w:val="00925154"/>
    <w:rsid w:val="0092529F"/>
    <w:rsid w:val="00925758"/>
    <w:rsid w:val="00926152"/>
    <w:rsid w:val="0092662B"/>
    <w:rsid w:val="00926AF0"/>
    <w:rsid w:val="00926C97"/>
    <w:rsid w:val="00926CAB"/>
    <w:rsid w:val="00927483"/>
    <w:rsid w:val="00927567"/>
    <w:rsid w:val="009275F2"/>
    <w:rsid w:val="009276AA"/>
    <w:rsid w:val="00927702"/>
    <w:rsid w:val="00927DDA"/>
    <w:rsid w:val="00927E14"/>
    <w:rsid w:val="00927EB3"/>
    <w:rsid w:val="009305EC"/>
    <w:rsid w:val="00930B20"/>
    <w:rsid w:val="009310CB"/>
    <w:rsid w:val="009312EA"/>
    <w:rsid w:val="00931594"/>
    <w:rsid w:val="009315C1"/>
    <w:rsid w:val="00931C2A"/>
    <w:rsid w:val="009320C5"/>
    <w:rsid w:val="00932168"/>
    <w:rsid w:val="00932259"/>
    <w:rsid w:val="0093228B"/>
    <w:rsid w:val="009322E0"/>
    <w:rsid w:val="0093231F"/>
    <w:rsid w:val="00932701"/>
    <w:rsid w:val="00932C84"/>
    <w:rsid w:val="00933166"/>
    <w:rsid w:val="00933643"/>
    <w:rsid w:val="00933753"/>
    <w:rsid w:val="00933AF4"/>
    <w:rsid w:val="00933FAB"/>
    <w:rsid w:val="00934130"/>
    <w:rsid w:val="009341D3"/>
    <w:rsid w:val="009341F3"/>
    <w:rsid w:val="009343A2"/>
    <w:rsid w:val="00934430"/>
    <w:rsid w:val="0093475E"/>
    <w:rsid w:val="009347F8"/>
    <w:rsid w:val="0093488F"/>
    <w:rsid w:val="00934E13"/>
    <w:rsid w:val="00934E7C"/>
    <w:rsid w:val="0093528E"/>
    <w:rsid w:val="0093557E"/>
    <w:rsid w:val="0093579F"/>
    <w:rsid w:val="009361AF"/>
    <w:rsid w:val="00936FC8"/>
    <w:rsid w:val="00937551"/>
    <w:rsid w:val="0093768E"/>
    <w:rsid w:val="009378AD"/>
    <w:rsid w:val="00937B92"/>
    <w:rsid w:val="00937BDF"/>
    <w:rsid w:val="00940412"/>
    <w:rsid w:val="00940A3F"/>
    <w:rsid w:val="00941026"/>
    <w:rsid w:val="00941187"/>
    <w:rsid w:val="009411C0"/>
    <w:rsid w:val="00941356"/>
    <w:rsid w:val="0094176F"/>
    <w:rsid w:val="009418F7"/>
    <w:rsid w:val="00941AD8"/>
    <w:rsid w:val="00941C98"/>
    <w:rsid w:val="00941D10"/>
    <w:rsid w:val="00942056"/>
    <w:rsid w:val="00942273"/>
    <w:rsid w:val="0094294F"/>
    <w:rsid w:val="00942A88"/>
    <w:rsid w:val="00942E13"/>
    <w:rsid w:val="00943266"/>
    <w:rsid w:val="00943284"/>
    <w:rsid w:val="00943340"/>
    <w:rsid w:val="00943415"/>
    <w:rsid w:val="00943658"/>
    <w:rsid w:val="00943CD7"/>
    <w:rsid w:val="00943DB3"/>
    <w:rsid w:val="00944046"/>
    <w:rsid w:val="00944223"/>
    <w:rsid w:val="0094469A"/>
    <w:rsid w:val="009446C4"/>
    <w:rsid w:val="0094496D"/>
    <w:rsid w:val="00944A6E"/>
    <w:rsid w:val="00944BBA"/>
    <w:rsid w:val="0094557A"/>
    <w:rsid w:val="009456D3"/>
    <w:rsid w:val="0094598C"/>
    <w:rsid w:val="00946028"/>
    <w:rsid w:val="0094612A"/>
    <w:rsid w:val="00946737"/>
    <w:rsid w:val="0094688D"/>
    <w:rsid w:val="00946AE5"/>
    <w:rsid w:val="00946DCE"/>
    <w:rsid w:val="00947206"/>
    <w:rsid w:val="009472D0"/>
    <w:rsid w:val="00947576"/>
    <w:rsid w:val="00947DB1"/>
    <w:rsid w:val="00950126"/>
    <w:rsid w:val="009504F2"/>
    <w:rsid w:val="00950799"/>
    <w:rsid w:val="00950F92"/>
    <w:rsid w:val="00951321"/>
    <w:rsid w:val="0095145F"/>
    <w:rsid w:val="00951AEF"/>
    <w:rsid w:val="00952640"/>
    <w:rsid w:val="009527F2"/>
    <w:rsid w:val="00952FB6"/>
    <w:rsid w:val="009530C0"/>
    <w:rsid w:val="009530FD"/>
    <w:rsid w:val="00953172"/>
    <w:rsid w:val="00953262"/>
    <w:rsid w:val="00953598"/>
    <w:rsid w:val="0095374E"/>
    <w:rsid w:val="00953766"/>
    <w:rsid w:val="00953B0B"/>
    <w:rsid w:val="00953B4D"/>
    <w:rsid w:val="009542F8"/>
    <w:rsid w:val="0095488C"/>
    <w:rsid w:val="00954AC5"/>
    <w:rsid w:val="0095533C"/>
    <w:rsid w:val="00955560"/>
    <w:rsid w:val="009557C9"/>
    <w:rsid w:val="00955B0E"/>
    <w:rsid w:val="00955B42"/>
    <w:rsid w:val="00955B58"/>
    <w:rsid w:val="00955E24"/>
    <w:rsid w:val="00955E5A"/>
    <w:rsid w:val="00955E6A"/>
    <w:rsid w:val="0095615D"/>
    <w:rsid w:val="0095654D"/>
    <w:rsid w:val="00956570"/>
    <w:rsid w:val="00956BAE"/>
    <w:rsid w:val="00956C6B"/>
    <w:rsid w:val="00957056"/>
    <w:rsid w:val="009571C4"/>
    <w:rsid w:val="0095734B"/>
    <w:rsid w:val="0095754E"/>
    <w:rsid w:val="00957558"/>
    <w:rsid w:val="009576A6"/>
    <w:rsid w:val="0095777D"/>
    <w:rsid w:val="0096004A"/>
    <w:rsid w:val="009600C8"/>
    <w:rsid w:val="0096077E"/>
    <w:rsid w:val="009607D8"/>
    <w:rsid w:val="00960947"/>
    <w:rsid w:val="0096105E"/>
    <w:rsid w:val="009610B7"/>
    <w:rsid w:val="00961335"/>
    <w:rsid w:val="00961C1A"/>
    <w:rsid w:val="00961F4C"/>
    <w:rsid w:val="00962549"/>
    <w:rsid w:val="00962AA8"/>
    <w:rsid w:val="00962CB3"/>
    <w:rsid w:val="00962CE0"/>
    <w:rsid w:val="00962D51"/>
    <w:rsid w:val="00962F31"/>
    <w:rsid w:val="00963238"/>
    <w:rsid w:val="00963A49"/>
    <w:rsid w:val="00963F04"/>
    <w:rsid w:val="009642FA"/>
    <w:rsid w:val="0096436E"/>
    <w:rsid w:val="00964906"/>
    <w:rsid w:val="00964D33"/>
    <w:rsid w:val="00964D83"/>
    <w:rsid w:val="00965447"/>
    <w:rsid w:val="0096547D"/>
    <w:rsid w:val="009654DC"/>
    <w:rsid w:val="009656C5"/>
    <w:rsid w:val="00965878"/>
    <w:rsid w:val="00965E39"/>
    <w:rsid w:val="00965F89"/>
    <w:rsid w:val="0096614C"/>
    <w:rsid w:val="009662C7"/>
    <w:rsid w:val="00966407"/>
    <w:rsid w:val="0096662C"/>
    <w:rsid w:val="0096663F"/>
    <w:rsid w:val="009667ED"/>
    <w:rsid w:val="00966B22"/>
    <w:rsid w:val="00966B52"/>
    <w:rsid w:val="00966CEA"/>
    <w:rsid w:val="00966F79"/>
    <w:rsid w:val="00966F82"/>
    <w:rsid w:val="00967291"/>
    <w:rsid w:val="00967AB8"/>
    <w:rsid w:val="00967D3B"/>
    <w:rsid w:val="00970818"/>
    <w:rsid w:val="0097091C"/>
    <w:rsid w:val="00970941"/>
    <w:rsid w:val="00970F73"/>
    <w:rsid w:val="00971030"/>
    <w:rsid w:val="0097130D"/>
    <w:rsid w:val="009714A6"/>
    <w:rsid w:val="0097160A"/>
    <w:rsid w:val="009717E4"/>
    <w:rsid w:val="009719D4"/>
    <w:rsid w:val="00971A3A"/>
    <w:rsid w:val="00971A64"/>
    <w:rsid w:val="00971E0B"/>
    <w:rsid w:val="00972224"/>
    <w:rsid w:val="0097291D"/>
    <w:rsid w:val="00972E5B"/>
    <w:rsid w:val="00973602"/>
    <w:rsid w:val="0097368C"/>
    <w:rsid w:val="009737A4"/>
    <w:rsid w:val="00973D1C"/>
    <w:rsid w:val="009742A4"/>
    <w:rsid w:val="0097439E"/>
    <w:rsid w:val="00974B45"/>
    <w:rsid w:val="00974B70"/>
    <w:rsid w:val="00974BF8"/>
    <w:rsid w:val="009752C4"/>
    <w:rsid w:val="009755F8"/>
    <w:rsid w:val="00975732"/>
    <w:rsid w:val="009759C9"/>
    <w:rsid w:val="00975E49"/>
    <w:rsid w:val="0097609D"/>
    <w:rsid w:val="00976490"/>
    <w:rsid w:val="00976723"/>
    <w:rsid w:val="00976D95"/>
    <w:rsid w:val="00976DF4"/>
    <w:rsid w:val="0097729C"/>
    <w:rsid w:val="00977681"/>
    <w:rsid w:val="00977AA4"/>
    <w:rsid w:val="00977AFD"/>
    <w:rsid w:val="00980169"/>
    <w:rsid w:val="009805E3"/>
    <w:rsid w:val="00980661"/>
    <w:rsid w:val="00980A32"/>
    <w:rsid w:val="00980BEA"/>
    <w:rsid w:val="00980D29"/>
    <w:rsid w:val="00980FD9"/>
    <w:rsid w:val="009812A1"/>
    <w:rsid w:val="009817A0"/>
    <w:rsid w:val="009819D0"/>
    <w:rsid w:val="00981DCE"/>
    <w:rsid w:val="00981F75"/>
    <w:rsid w:val="009829AD"/>
    <w:rsid w:val="00982F3B"/>
    <w:rsid w:val="009838C3"/>
    <w:rsid w:val="00983A1A"/>
    <w:rsid w:val="00983F4B"/>
    <w:rsid w:val="009841F6"/>
    <w:rsid w:val="00984570"/>
    <w:rsid w:val="00984BA0"/>
    <w:rsid w:val="009851A9"/>
    <w:rsid w:val="0098560E"/>
    <w:rsid w:val="00985AB5"/>
    <w:rsid w:val="009861C0"/>
    <w:rsid w:val="00986289"/>
    <w:rsid w:val="009862E0"/>
    <w:rsid w:val="0098653C"/>
    <w:rsid w:val="0098681A"/>
    <w:rsid w:val="009868F7"/>
    <w:rsid w:val="00986FD2"/>
    <w:rsid w:val="009873BC"/>
    <w:rsid w:val="009873F5"/>
    <w:rsid w:val="00987403"/>
    <w:rsid w:val="009875A0"/>
    <w:rsid w:val="009875B9"/>
    <w:rsid w:val="00987649"/>
    <w:rsid w:val="009876F7"/>
    <w:rsid w:val="00987B39"/>
    <w:rsid w:val="00987BF2"/>
    <w:rsid w:val="00987E74"/>
    <w:rsid w:val="00987F17"/>
    <w:rsid w:val="009903F7"/>
    <w:rsid w:val="009906B4"/>
    <w:rsid w:val="0099074A"/>
    <w:rsid w:val="00990764"/>
    <w:rsid w:val="00990A0B"/>
    <w:rsid w:val="00991228"/>
    <w:rsid w:val="00991466"/>
    <w:rsid w:val="009914F6"/>
    <w:rsid w:val="0099165F"/>
    <w:rsid w:val="009919BA"/>
    <w:rsid w:val="00991A8C"/>
    <w:rsid w:val="00991FED"/>
    <w:rsid w:val="00992066"/>
    <w:rsid w:val="0099252B"/>
    <w:rsid w:val="00992B7D"/>
    <w:rsid w:val="00992CCE"/>
    <w:rsid w:val="0099327F"/>
    <w:rsid w:val="00993285"/>
    <w:rsid w:val="0099376F"/>
    <w:rsid w:val="00993836"/>
    <w:rsid w:val="00994441"/>
    <w:rsid w:val="00994464"/>
    <w:rsid w:val="009944B5"/>
    <w:rsid w:val="0099506E"/>
    <w:rsid w:val="009951CB"/>
    <w:rsid w:val="009951DB"/>
    <w:rsid w:val="00995789"/>
    <w:rsid w:val="0099611B"/>
    <w:rsid w:val="009967E3"/>
    <w:rsid w:val="00996C22"/>
    <w:rsid w:val="00996FDC"/>
    <w:rsid w:val="0099722C"/>
    <w:rsid w:val="00997974"/>
    <w:rsid w:val="00997A90"/>
    <w:rsid w:val="009A07F0"/>
    <w:rsid w:val="009A08E2"/>
    <w:rsid w:val="009A09D6"/>
    <w:rsid w:val="009A0A26"/>
    <w:rsid w:val="009A1216"/>
    <w:rsid w:val="009A126F"/>
    <w:rsid w:val="009A17C5"/>
    <w:rsid w:val="009A18D5"/>
    <w:rsid w:val="009A1C2D"/>
    <w:rsid w:val="009A2105"/>
    <w:rsid w:val="009A2470"/>
    <w:rsid w:val="009A25EC"/>
    <w:rsid w:val="009A28C2"/>
    <w:rsid w:val="009A291D"/>
    <w:rsid w:val="009A2F0B"/>
    <w:rsid w:val="009A3135"/>
    <w:rsid w:val="009A36D3"/>
    <w:rsid w:val="009A386B"/>
    <w:rsid w:val="009A42F5"/>
    <w:rsid w:val="009A446C"/>
    <w:rsid w:val="009A511F"/>
    <w:rsid w:val="009A5145"/>
    <w:rsid w:val="009A5228"/>
    <w:rsid w:val="009A5B6A"/>
    <w:rsid w:val="009A627F"/>
    <w:rsid w:val="009A6310"/>
    <w:rsid w:val="009A67DE"/>
    <w:rsid w:val="009A6A07"/>
    <w:rsid w:val="009A7264"/>
    <w:rsid w:val="009A72F2"/>
    <w:rsid w:val="009A7482"/>
    <w:rsid w:val="009A75EB"/>
    <w:rsid w:val="009A7621"/>
    <w:rsid w:val="009A7C45"/>
    <w:rsid w:val="009A7DF8"/>
    <w:rsid w:val="009A7EC2"/>
    <w:rsid w:val="009A7EFF"/>
    <w:rsid w:val="009A7F19"/>
    <w:rsid w:val="009B0104"/>
    <w:rsid w:val="009B0761"/>
    <w:rsid w:val="009B1117"/>
    <w:rsid w:val="009B1521"/>
    <w:rsid w:val="009B1727"/>
    <w:rsid w:val="009B1864"/>
    <w:rsid w:val="009B18FF"/>
    <w:rsid w:val="009B19D6"/>
    <w:rsid w:val="009B1ABF"/>
    <w:rsid w:val="009B1B5F"/>
    <w:rsid w:val="009B1F51"/>
    <w:rsid w:val="009B202C"/>
    <w:rsid w:val="009B206D"/>
    <w:rsid w:val="009B206F"/>
    <w:rsid w:val="009B242D"/>
    <w:rsid w:val="009B2ECE"/>
    <w:rsid w:val="009B2F4C"/>
    <w:rsid w:val="009B311D"/>
    <w:rsid w:val="009B370C"/>
    <w:rsid w:val="009B38DA"/>
    <w:rsid w:val="009B38FF"/>
    <w:rsid w:val="009B3B67"/>
    <w:rsid w:val="009B407F"/>
    <w:rsid w:val="009B40B7"/>
    <w:rsid w:val="009B42F0"/>
    <w:rsid w:val="009B43EA"/>
    <w:rsid w:val="009B444A"/>
    <w:rsid w:val="009B46F5"/>
    <w:rsid w:val="009B4782"/>
    <w:rsid w:val="009B495E"/>
    <w:rsid w:val="009B5238"/>
    <w:rsid w:val="009B56A4"/>
    <w:rsid w:val="009B57C2"/>
    <w:rsid w:val="009B5923"/>
    <w:rsid w:val="009B5A3A"/>
    <w:rsid w:val="009B5DAE"/>
    <w:rsid w:val="009B6239"/>
    <w:rsid w:val="009B63DB"/>
    <w:rsid w:val="009B65EC"/>
    <w:rsid w:val="009B6A64"/>
    <w:rsid w:val="009B6A7E"/>
    <w:rsid w:val="009B700D"/>
    <w:rsid w:val="009B7571"/>
    <w:rsid w:val="009B75EB"/>
    <w:rsid w:val="009B7631"/>
    <w:rsid w:val="009B7BD1"/>
    <w:rsid w:val="009B7D62"/>
    <w:rsid w:val="009B7DE5"/>
    <w:rsid w:val="009C0114"/>
    <w:rsid w:val="009C04A6"/>
    <w:rsid w:val="009C04BB"/>
    <w:rsid w:val="009C0A57"/>
    <w:rsid w:val="009C0F2D"/>
    <w:rsid w:val="009C1222"/>
    <w:rsid w:val="009C1837"/>
    <w:rsid w:val="009C1BC4"/>
    <w:rsid w:val="009C1BF3"/>
    <w:rsid w:val="009C1DA4"/>
    <w:rsid w:val="009C2DF6"/>
    <w:rsid w:val="009C30D0"/>
    <w:rsid w:val="009C310F"/>
    <w:rsid w:val="009C3338"/>
    <w:rsid w:val="009C35BC"/>
    <w:rsid w:val="009C35C6"/>
    <w:rsid w:val="009C3676"/>
    <w:rsid w:val="009C3952"/>
    <w:rsid w:val="009C3B22"/>
    <w:rsid w:val="009C3F4E"/>
    <w:rsid w:val="009C4FFD"/>
    <w:rsid w:val="009C50A1"/>
    <w:rsid w:val="009C569D"/>
    <w:rsid w:val="009C5758"/>
    <w:rsid w:val="009C5A83"/>
    <w:rsid w:val="009C5C93"/>
    <w:rsid w:val="009C657E"/>
    <w:rsid w:val="009C65D4"/>
    <w:rsid w:val="009C6AC4"/>
    <w:rsid w:val="009C6C6F"/>
    <w:rsid w:val="009C6FCA"/>
    <w:rsid w:val="009C755B"/>
    <w:rsid w:val="009C7611"/>
    <w:rsid w:val="009C7695"/>
    <w:rsid w:val="009C7B4E"/>
    <w:rsid w:val="009D00D0"/>
    <w:rsid w:val="009D00D1"/>
    <w:rsid w:val="009D042B"/>
    <w:rsid w:val="009D066B"/>
    <w:rsid w:val="009D0C75"/>
    <w:rsid w:val="009D0E7C"/>
    <w:rsid w:val="009D0F12"/>
    <w:rsid w:val="009D16F8"/>
    <w:rsid w:val="009D1EA7"/>
    <w:rsid w:val="009D203C"/>
    <w:rsid w:val="009D212E"/>
    <w:rsid w:val="009D220B"/>
    <w:rsid w:val="009D2519"/>
    <w:rsid w:val="009D25C0"/>
    <w:rsid w:val="009D2B65"/>
    <w:rsid w:val="009D2BAB"/>
    <w:rsid w:val="009D3A8D"/>
    <w:rsid w:val="009D3B19"/>
    <w:rsid w:val="009D3D07"/>
    <w:rsid w:val="009D3E7E"/>
    <w:rsid w:val="009D3F43"/>
    <w:rsid w:val="009D3F7E"/>
    <w:rsid w:val="009D447B"/>
    <w:rsid w:val="009D4843"/>
    <w:rsid w:val="009D4ECC"/>
    <w:rsid w:val="009D5437"/>
    <w:rsid w:val="009D5991"/>
    <w:rsid w:val="009D59D2"/>
    <w:rsid w:val="009D6327"/>
    <w:rsid w:val="009D6805"/>
    <w:rsid w:val="009D68C8"/>
    <w:rsid w:val="009D68F7"/>
    <w:rsid w:val="009D6DE0"/>
    <w:rsid w:val="009D719C"/>
    <w:rsid w:val="009D7391"/>
    <w:rsid w:val="009D74F8"/>
    <w:rsid w:val="009D77E9"/>
    <w:rsid w:val="009D78CA"/>
    <w:rsid w:val="009E018B"/>
    <w:rsid w:val="009E0481"/>
    <w:rsid w:val="009E0718"/>
    <w:rsid w:val="009E08C0"/>
    <w:rsid w:val="009E0C46"/>
    <w:rsid w:val="009E0C90"/>
    <w:rsid w:val="009E0D0D"/>
    <w:rsid w:val="009E15B3"/>
    <w:rsid w:val="009E17E1"/>
    <w:rsid w:val="009E199B"/>
    <w:rsid w:val="009E19DB"/>
    <w:rsid w:val="009E1A87"/>
    <w:rsid w:val="009E1CED"/>
    <w:rsid w:val="009E1EA5"/>
    <w:rsid w:val="009E1EF5"/>
    <w:rsid w:val="009E1EF6"/>
    <w:rsid w:val="009E26EF"/>
    <w:rsid w:val="009E2742"/>
    <w:rsid w:val="009E27F8"/>
    <w:rsid w:val="009E2862"/>
    <w:rsid w:val="009E2B5A"/>
    <w:rsid w:val="009E2C5B"/>
    <w:rsid w:val="009E30C2"/>
    <w:rsid w:val="009E33F1"/>
    <w:rsid w:val="009E3505"/>
    <w:rsid w:val="009E3536"/>
    <w:rsid w:val="009E38BF"/>
    <w:rsid w:val="009E4117"/>
    <w:rsid w:val="009E41BB"/>
    <w:rsid w:val="009E4344"/>
    <w:rsid w:val="009E439B"/>
    <w:rsid w:val="009E4A19"/>
    <w:rsid w:val="009E4C4F"/>
    <w:rsid w:val="009E4D3A"/>
    <w:rsid w:val="009E4D40"/>
    <w:rsid w:val="009E559D"/>
    <w:rsid w:val="009E5813"/>
    <w:rsid w:val="009E58D9"/>
    <w:rsid w:val="009E58EE"/>
    <w:rsid w:val="009E5935"/>
    <w:rsid w:val="009E59D0"/>
    <w:rsid w:val="009E5C81"/>
    <w:rsid w:val="009E5FE7"/>
    <w:rsid w:val="009E6014"/>
    <w:rsid w:val="009E604F"/>
    <w:rsid w:val="009E64AE"/>
    <w:rsid w:val="009E65F5"/>
    <w:rsid w:val="009E6690"/>
    <w:rsid w:val="009E68BD"/>
    <w:rsid w:val="009E6937"/>
    <w:rsid w:val="009E6CAE"/>
    <w:rsid w:val="009E6EDF"/>
    <w:rsid w:val="009E6F25"/>
    <w:rsid w:val="009E7127"/>
    <w:rsid w:val="009E7426"/>
    <w:rsid w:val="009E7560"/>
    <w:rsid w:val="009E7A82"/>
    <w:rsid w:val="009E7E69"/>
    <w:rsid w:val="009E7EB0"/>
    <w:rsid w:val="009F0655"/>
    <w:rsid w:val="009F083E"/>
    <w:rsid w:val="009F0D93"/>
    <w:rsid w:val="009F0FFE"/>
    <w:rsid w:val="009F1073"/>
    <w:rsid w:val="009F151E"/>
    <w:rsid w:val="009F15F9"/>
    <w:rsid w:val="009F1715"/>
    <w:rsid w:val="009F1B6E"/>
    <w:rsid w:val="009F1E36"/>
    <w:rsid w:val="009F1EE9"/>
    <w:rsid w:val="009F1F9E"/>
    <w:rsid w:val="009F2169"/>
    <w:rsid w:val="009F23A5"/>
    <w:rsid w:val="009F2FA6"/>
    <w:rsid w:val="009F3030"/>
    <w:rsid w:val="009F3044"/>
    <w:rsid w:val="009F30F8"/>
    <w:rsid w:val="009F3126"/>
    <w:rsid w:val="009F3531"/>
    <w:rsid w:val="009F3C60"/>
    <w:rsid w:val="009F3D8F"/>
    <w:rsid w:val="009F3DF7"/>
    <w:rsid w:val="009F3E24"/>
    <w:rsid w:val="009F3EBE"/>
    <w:rsid w:val="009F4562"/>
    <w:rsid w:val="009F45F5"/>
    <w:rsid w:val="009F4C47"/>
    <w:rsid w:val="009F4D26"/>
    <w:rsid w:val="009F5DB7"/>
    <w:rsid w:val="009F5E03"/>
    <w:rsid w:val="009F636B"/>
    <w:rsid w:val="009F663A"/>
    <w:rsid w:val="009F68D8"/>
    <w:rsid w:val="009F697D"/>
    <w:rsid w:val="009F7081"/>
    <w:rsid w:val="009F7129"/>
    <w:rsid w:val="009F7332"/>
    <w:rsid w:val="009F7454"/>
    <w:rsid w:val="009F74B9"/>
    <w:rsid w:val="009F773B"/>
    <w:rsid w:val="009F7960"/>
    <w:rsid w:val="00A001A1"/>
    <w:rsid w:val="00A00411"/>
    <w:rsid w:val="00A0045B"/>
    <w:rsid w:val="00A0056C"/>
    <w:rsid w:val="00A005C8"/>
    <w:rsid w:val="00A0071D"/>
    <w:rsid w:val="00A00A64"/>
    <w:rsid w:val="00A010FF"/>
    <w:rsid w:val="00A01411"/>
    <w:rsid w:val="00A01439"/>
    <w:rsid w:val="00A016C2"/>
    <w:rsid w:val="00A0174C"/>
    <w:rsid w:val="00A01879"/>
    <w:rsid w:val="00A01A93"/>
    <w:rsid w:val="00A02068"/>
    <w:rsid w:val="00A020AF"/>
    <w:rsid w:val="00A024FE"/>
    <w:rsid w:val="00A02A02"/>
    <w:rsid w:val="00A02FA9"/>
    <w:rsid w:val="00A034AF"/>
    <w:rsid w:val="00A03A63"/>
    <w:rsid w:val="00A03A70"/>
    <w:rsid w:val="00A03BEF"/>
    <w:rsid w:val="00A03C05"/>
    <w:rsid w:val="00A04668"/>
    <w:rsid w:val="00A04A96"/>
    <w:rsid w:val="00A04C2F"/>
    <w:rsid w:val="00A05128"/>
    <w:rsid w:val="00A05220"/>
    <w:rsid w:val="00A0582E"/>
    <w:rsid w:val="00A0586D"/>
    <w:rsid w:val="00A0680D"/>
    <w:rsid w:val="00A068FF"/>
    <w:rsid w:val="00A06ACB"/>
    <w:rsid w:val="00A06D10"/>
    <w:rsid w:val="00A07305"/>
    <w:rsid w:val="00A074CE"/>
    <w:rsid w:val="00A0774C"/>
    <w:rsid w:val="00A07A01"/>
    <w:rsid w:val="00A07BAD"/>
    <w:rsid w:val="00A07C44"/>
    <w:rsid w:val="00A10179"/>
    <w:rsid w:val="00A1062A"/>
    <w:rsid w:val="00A10C7B"/>
    <w:rsid w:val="00A10E1C"/>
    <w:rsid w:val="00A10EEE"/>
    <w:rsid w:val="00A10F31"/>
    <w:rsid w:val="00A11072"/>
    <w:rsid w:val="00A1109D"/>
    <w:rsid w:val="00A11A1D"/>
    <w:rsid w:val="00A11DC7"/>
    <w:rsid w:val="00A11F96"/>
    <w:rsid w:val="00A129BB"/>
    <w:rsid w:val="00A12E4A"/>
    <w:rsid w:val="00A13595"/>
    <w:rsid w:val="00A13B67"/>
    <w:rsid w:val="00A13D2D"/>
    <w:rsid w:val="00A1478F"/>
    <w:rsid w:val="00A14AB9"/>
    <w:rsid w:val="00A14C0B"/>
    <w:rsid w:val="00A14C10"/>
    <w:rsid w:val="00A14EF0"/>
    <w:rsid w:val="00A15179"/>
    <w:rsid w:val="00A154AA"/>
    <w:rsid w:val="00A1588F"/>
    <w:rsid w:val="00A161CD"/>
    <w:rsid w:val="00A16637"/>
    <w:rsid w:val="00A16BE9"/>
    <w:rsid w:val="00A170B0"/>
    <w:rsid w:val="00A1719F"/>
    <w:rsid w:val="00A172BE"/>
    <w:rsid w:val="00A17436"/>
    <w:rsid w:val="00A1747B"/>
    <w:rsid w:val="00A175FD"/>
    <w:rsid w:val="00A17962"/>
    <w:rsid w:val="00A17ACB"/>
    <w:rsid w:val="00A17BA8"/>
    <w:rsid w:val="00A17F7E"/>
    <w:rsid w:val="00A2001D"/>
    <w:rsid w:val="00A20158"/>
    <w:rsid w:val="00A2049A"/>
    <w:rsid w:val="00A20582"/>
    <w:rsid w:val="00A206B7"/>
    <w:rsid w:val="00A20CF7"/>
    <w:rsid w:val="00A20DB7"/>
    <w:rsid w:val="00A214E0"/>
    <w:rsid w:val="00A21AA2"/>
    <w:rsid w:val="00A21DF5"/>
    <w:rsid w:val="00A21EDF"/>
    <w:rsid w:val="00A222ED"/>
    <w:rsid w:val="00A2236C"/>
    <w:rsid w:val="00A229C7"/>
    <w:rsid w:val="00A22A37"/>
    <w:rsid w:val="00A2311A"/>
    <w:rsid w:val="00A23509"/>
    <w:rsid w:val="00A235C9"/>
    <w:rsid w:val="00A23B08"/>
    <w:rsid w:val="00A23C1C"/>
    <w:rsid w:val="00A23C5E"/>
    <w:rsid w:val="00A23EF8"/>
    <w:rsid w:val="00A23FA4"/>
    <w:rsid w:val="00A23FEB"/>
    <w:rsid w:val="00A24419"/>
    <w:rsid w:val="00A24516"/>
    <w:rsid w:val="00A248C3"/>
    <w:rsid w:val="00A249D1"/>
    <w:rsid w:val="00A24D2A"/>
    <w:rsid w:val="00A24D5D"/>
    <w:rsid w:val="00A24D8B"/>
    <w:rsid w:val="00A24DB5"/>
    <w:rsid w:val="00A24F91"/>
    <w:rsid w:val="00A24FCE"/>
    <w:rsid w:val="00A250C5"/>
    <w:rsid w:val="00A251E7"/>
    <w:rsid w:val="00A254C0"/>
    <w:rsid w:val="00A2551E"/>
    <w:rsid w:val="00A2589C"/>
    <w:rsid w:val="00A25FD4"/>
    <w:rsid w:val="00A2607E"/>
    <w:rsid w:val="00A26152"/>
    <w:rsid w:val="00A26711"/>
    <w:rsid w:val="00A2675B"/>
    <w:rsid w:val="00A26760"/>
    <w:rsid w:val="00A26BAE"/>
    <w:rsid w:val="00A26DF1"/>
    <w:rsid w:val="00A26F3F"/>
    <w:rsid w:val="00A27200"/>
    <w:rsid w:val="00A274BB"/>
    <w:rsid w:val="00A275DD"/>
    <w:rsid w:val="00A275EE"/>
    <w:rsid w:val="00A27841"/>
    <w:rsid w:val="00A2787A"/>
    <w:rsid w:val="00A2787D"/>
    <w:rsid w:val="00A27B4A"/>
    <w:rsid w:val="00A27B54"/>
    <w:rsid w:val="00A27F0A"/>
    <w:rsid w:val="00A30010"/>
    <w:rsid w:val="00A301A5"/>
    <w:rsid w:val="00A3064D"/>
    <w:rsid w:val="00A31058"/>
    <w:rsid w:val="00A310BF"/>
    <w:rsid w:val="00A3118F"/>
    <w:rsid w:val="00A31280"/>
    <w:rsid w:val="00A314B6"/>
    <w:rsid w:val="00A31547"/>
    <w:rsid w:val="00A3170A"/>
    <w:rsid w:val="00A317AA"/>
    <w:rsid w:val="00A31842"/>
    <w:rsid w:val="00A31A38"/>
    <w:rsid w:val="00A31BDA"/>
    <w:rsid w:val="00A31C39"/>
    <w:rsid w:val="00A31F41"/>
    <w:rsid w:val="00A323FA"/>
    <w:rsid w:val="00A32845"/>
    <w:rsid w:val="00A32E30"/>
    <w:rsid w:val="00A32F8D"/>
    <w:rsid w:val="00A33405"/>
    <w:rsid w:val="00A335CC"/>
    <w:rsid w:val="00A339C5"/>
    <w:rsid w:val="00A33B77"/>
    <w:rsid w:val="00A33C5A"/>
    <w:rsid w:val="00A33D8F"/>
    <w:rsid w:val="00A33FE1"/>
    <w:rsid w:val="00A344DB"/>
    <w:rsid w:val="00A34656"/>
    <w:rsid w:val="00A349B2"/>
    <w:rsid w:val="00A3593B"/>
    <w:rsid w:val="00A35C1B"/>
    <w:rsid w:val="00A35CFA"/>
    <w:rsid w:val="00A360E3"/>
    <w:rsid w:val="00A36559"/>
    <w:rsid w:val="00A3699F"/>
    <w:rsid w:val="00A36A1A"/>
    <w:rsid w:val="00A36A35"/>
    <w:rsid w:val="00A36BBC"/>
    <w:rsid w:val="00A37558"/>
    <w:rsid w:val="00A37575"/>
    <w:rsid w:val="00A37A5A"/>
    <w:rsid w:val="00A37D4F"/>
    <w:rsid w:val="00A37F2C"/>
    <w:rsid w:val="00A4019C"/>
    <w:rsid w:val="00A401FD"/>
    <w:rsid w:val="00A40466"/>
    <w:rsid w:val="00A407E7"/>
    <w:rsid w:val="00A41018"/>
    <w:rsid w:val="00A4104C"/>
    <w:rsid w:val="00A416E0"/>
    <w:rsid w:val="00A416FA"/>
    <w:rsid w:val="00A418B2"/>
    <w:rsid w:val="00A418D8"/>
    <w:rsid w:val="00A41AF9"/>
    <w:rsid w:val="00A41CB5"/>
    <w:rsid w:val="00A42069"/>
    <w:rsid w:val="00A421E8"/>
    <w:rsid w:val="00A42213"/>
    <w:rsid w:val="00A424D0"/>
    <w:rsid w:val="00A42AB3"/>
    <w:rsid w:val="00A42E72"/>
    <w:rsid w:val="00A432FC"/>
    <w:rsid w:val="00A4341C"/>
    <w:rsid w:val="00A434F0"/>
    <w:rsid w:val="00A435AE"/>
    <w:rsid w:val="00A4393B"/>
    <w:rsid w:val="00A43AF7"/>
    <w:rsid w:val="00A43AFD"/>
    <w:rsid w:val="00A43D35"/>
    <w:rsid w:val="00A44281"/>
    <w:rsid w:val="00A442FD"/>
    <w:rsid w:val="00A44388"/>
    <w:rsid w:val="00A444AD"/>
    <w:rsid w:val="00A4481A"/>
    <w:rsid w:val="00A44852"/>
    <w:rsid w:val="00A44863"/>
    <w:rsid w:val="00A44DFE"/>
    <w:rsid w:val="00A450E2"/>
    <w:rsid w:val="00A457E0"/>
    <w:rsid w:val="00A458D4"/>
    <w:rsid w:val="00A45915"/>
    <w:rsid w:val="00A45917"/>
    <w:rsid w:val="00A45B8B"/>
    <w:rsid w:val="00A45FF0"/>
    <w:rsid w:val="00A46405"/>
    <w:rsid w:val="00A4671A"/>
    <w:rsid w:val="00A46A63"/>
    <w:rsid w:val="00A46CCE"/>
    <w:rsid w:val="00A46EE4"/>
    <w:rsid w:val="00A47391"/>
    <w:rsid w:val="00A47402"/>
    <w:rsid w:val="00A47B18"/>
    <w:rsid w:val="00A47FFD"/>
    <w:rsid w:val="00A50195"/>
    <w:rsid w:val="00A5038D"/>
    <w:rsid w:val="00A50878"/>
    <w:rsid w:val="00A5092B"/>
    <w:rsid w:val="00A50A2B"/>
    <w:rsid w:val="00A50AE6"/>
    <w:rsid w:val="00A50B12"/>
    <w:rsid w:val="00A51307"/>
    <w:rsid w:val="00A515F3"/>
    <w:rsid w:val="00A51835"/>
    <w:rsid w:val="00A5195C"/>
    <w:rsid w:val="00A51B28"/>
    <w:rsid w:val="00A51B88"/>
    <w:rsid w:val="00A51BAE"/>
    <w:rsid w:val="00A51E78"/>
    <w:rsid w:val="00A528B3"/>
    <w:rsid w:val="00A52A5F"/>
    <w:rsid w:val="00A52BA8"/>
    <w:rsid w:val="00A5318E"/>
    <w:rsid w:val="00A53509"/>
    <w:rsid w:val="00A53569"/>
    <w:rsid w:val="00A5358C"/>
    <w:rsid w:val="00A54078"/>
    <w:rsid w:val="00A544AA"/>
    <w:rsid w:val="00A5458A"/>
    <w:rsid w:val="00A547D9"/>
    <w:rsid w:val="00A548A3"/>
    <w:rsid w:val="00A54DF4"/>
    <w:rsid w:val="00A54E3D"/>
    <w:rsid w:val="00A54FB9"/>
    <w:rsid w:val="00A55288"/>
    <w:rsid w:val="00A55424"/>
    <w:rsid w:val="00A5632F"/>
    <w:rsid w:val="00A564F9"/>
    <w:rsid w:val="00A56CE7"/>
    <w:rsid w:val="00A56D74"/>
    <w:rsid w:val="00A5710A"/>
    <w:rsid w:val="00A57414"/>
    <w:rsid w:val="00A57471"/>
    <w:rsid w:val="00A578FF"/>
    <w:rsid w:val="00A579F6"/>
    <w:rsid w:val="00A57A4D"/>
    <w:rsid w:val="00A57C1A"/>
    <w:rsid w:val="00A57C72"/>
    <w:rsid w:val="00A60327"/>
    <w:rsid w:val="00A604CC"/>
    <w:rsid w:val="00A606D1"/>
    <w:rsid w:val="00A60AD9"/>
    <w:rsid w:val="00A6110C"/>
    <w:rsid w:val="00A611F8"/>
    <w:rsid w:val="00A6136F"/>
    <w:rsid w:val="00A616B7"/>
    <w:rsid w:val="00A616B9"/>
    <w:rsid w:val="00A61873"/>
    <w:rsid w:val="00A61B97"/>
    <w:rsid w:val="00A62011"/>
    <w:rsid w:val="00A620EE"/>
    <w:rsid w:val="00A6236F"/>
    <w:rsid w:val="00A623F7"/>
    <w:rsid w:val="00A62ADF"/>
    <w:rsid w:val="00A62FE5"/>
    <w:rsid w:val="00A63026"/>
    <w:rsid w:val="00A635C3"/>
    <w:rsid w:val="00A63651"/>
    <w:rsid w:val="00A63837"/>
    <w:rsid w:val="00A63941"/>
    <w:rsid w:val="00A63B77"/>
    <w:rsid w:val="00A640DA"/>
    <w:rsid w:val="00A6416B"/>
    <w:rsid w:val="00A6424D"/>
    <w:rsid w:val="00A6456E"/>
    <w:rsid w:val="00A64897"/>
    <w:rsid w:val="00A64BD1"/>
    <w:rsid w:val="00A64C21"/>
    <w:rsid w:val="00A64C83"/>
    <w:rsid w:val="00A656CA"/>
    <w:rsid w:val="00A65723"/>
    <w:rsid w:val="00A658ED"/>
    <w:rsid w:val="00A65E66"/>
    <w:rsid w:val="00A6645A"/>
    <w:rsid w:val="00A66765"/>
    <w:rsid w:val="00A667B3"/>
    <w:rsid w:val="00A66DC6"/>
    <w:rsid w:val="00A66F19"/>
    <w:rsid w:val="00A67991"/>
    <w:rsid w:val="00A703D2"/>
    <w:rsid w:val="00A70450"/>
    <w:rsid w:val="00A7066C"/>
    <w:rsid w:val="00A70C63"/>
    <w:rsid w:val="00A70D6F"/>
    <w:rsid w:val="00A711B4"/>
    <w:rsid w:val="00A714B4"/>
    <w:rsid w:val="00A718D3"/>
    <w:rsid w:val="00A71C37"/>
    <w:rsid w:val="00A71D31"/>
    <w:rsid w:val="00A71DC6"/>
    <w:rsid w:val="00A72275"/>
    <w:rsid w:val="00A7268B"/>
    <w:rsid w:val="00A727CC"/>
    <w:rsid w:val="00A72859"/>
    <w:rsid w:val="00A729F1"/>
    <w:rsid w:val="00A72BDC"/>
    <w:rsid w:val="00A72CF7"/>
    <w:rsid w:val="00A73178"/>
    <w:rsid w:val="00A73CDE"/>
    <w:rsid w:val="00A744DD"/>
    <w:rsid w:val="00A74536"/>
    <w:rsid w:val="00A748CE"/>
    <w:rsid w:val="00A751CA"/>
    <w:rsid w:val="00A7528C"/>
    <w:rsid w:val="00A7592B"/>
    <w:rsid w:val="00A759D3"/>
    <w:rsid w:val="00A761A7"/>
    <w:rsid w:val="00A76356"/>
    <w:rsid w:val="00A76530"/>
    <w:rsid w:val="00A76562"/>
    <w:rsid w:val="00A76572"/>
    <w:rsid w:val="00A76C85"/>
    <w:rsid w:val="00A7702B"/>
    <w:rsid w:val="00A770DB"/>
    <w:rsid w:val="00A7725A"/>
    <w:rsid w:val="00A77286"/>
    <w:rsid w:val="00A773D9"/>
    <w:rsid w:val="00A77CAF"/>
    <w:rsid w:val="00A80342"/>
    <w:rsid w:val="00A80614"/>
    <w:rsid w:val="00A80AE0"/>
    <w:rsid w:val="00A80EE6"/>
    <w:rsid w:val="00A80F48"/>
    <w:rsid w:val="00A813A5"/>
    <w:rsid w:val="00A815F7"/>
    <w:rsid w:val="00A81AFB"/>
    <w:rsid w:val="00A81B23"/>
    <w:rsid w:val="00A81BA7"/>
    <w:rsid w:val="00A81C2F"/>
    <w:rsid w:val="00A81C30"/>
    <w:rsid w:val="00A81C62"/>
    <w:rsid w:val="00A81CB1"/>
    <w:rsid w:val="00A81D0D"/>
    <w:rsid w:val="00A81DB4"/>
    <w:rsid w:val="00A824E1"/>
    <w:rsid w:val="00A82CC9"/>
    <w:rsid w:val="00A82D66"/>
    <w:rsid w:val="00A82EEA"/>
    <w:rsid w:val="00A82F75"/>
    <w:rsid w:val="00A83156"/>
    <w:rsid w:val="00A83253"/>
    <w:rsid w:val="00A83446"/>
    <w:rsid w:val="00A8361C"/>
    <w:rsid w:val="00A83D4D"/>
    <w:rsid w:val="00A83F28"/>
    <w:rsid w:val="00A84206"/>
    <w:rsid w:val="00A842A2"/>
    <w:rsid w:val="00A84923"/>
    <w:rsid w:val="00A84F15"/>
    <w:rsid w:val="00A84F4F"/>
    <w:rsid w:val="00A851DB"/>
    <w:rsid w:val="00A859AD"/>
    <w:rsid w:val="00A85C2B"/>
    <w:rsid w:val="00A8603E"/>
    <w:rsid w:val="00A86488"/>
    <w:rsid w:val="00A86A8B"/>
    <w:rsid w:val="00A86A8C"/>
    <w:rsid w:val="00A86B2B"/>
    <w:rsid w:val="00A86F80"/>
    <w:rsid w:val="00A86FE6"/>
    <w:rsid w:val="00A874BE"/>
    <w:rsid w:val="00A87765"/>
    <w:rsid w:val="00A878F3"/>
    <w:rsid w:val="00A87B0B"/>
    <w:rsid w:val="00A87C00"/>
    <w:rsid w:val="00A90047"/>
    <w:rsid w:val="00A9018E"/>
    <w:rsid w:val="00A9100C"/>
    <w:rsid w:val="00A91046"/>
    <w:rsid w:val="00A9115D"/>
    <w:rsid w:val="00A91639"/>
    <w:rsid w:val="00A916D4"/>
    <w:rsid w:val="00A919E7"/>
    <w:rsid w:val="00A91C5F"/>
    <w:rsid w:val="00A92018"/>
    <w:rsid w:val="00A9201F"/>
    <w:rsid w:val="00A92355"/>
    <w:rsid w:val="00A923AC"/>
    <w:rsid w:val="00A92412"/>
    <w:rsid w:val="00A927FC"/>
    <w:rsid w:val="00A92B3A"/>
    <w:rsid w:val="00A93203"/>
    <w:rsid w:val="00A934E5"/>
    <w:rsid w:val="00A935A7"/>
    <w:rsid w:val="00A935BD"/>
    <w:rsid w:val="00A9381C"/>
    <w:rsid w:val="00A93866"/>
    <w:rsid w:val="00A93972"/>
    <w:rsid w:val="00A93C5F"/>
    <w:rsid w:val="00A93DA7"/>
    <w:rsid w:val="00A941F8"/>
    <w:rsid w:val="00A944FB"/>
    <w:rsid w:val="00A94909"/>
    <w:rsid w:val="00A94DD4"/>
    <w:rsid w:val="00A94DFF"/>
    <w:rsid w:val="00A94EFC"/>
    <w:rsid w:val="00A9501D"/>
    <w:rsid w:val="00A95225"/>
    <w:rsid w:val="00A9577A"/>
    <w:rsid w:val="00A96022"/>
    <w:rsid w:val="00A964BA"/>
    <w:rsid w:val="00A96886"/>
    <w:rsid w:val="00A97C00"/>
    <w:rsid w:val="00AA0017"/>
    <w:rsid w:val="00AA03C5"/>
    <w:rsid w:val="00AA041E"/>
    <w:rsid w:val="00AA051D"/>
    <w:rsid w:val="00AA09F1"/>
    <w:rsid w:val="00AA0C55"/>
    <w:rsid w:val="00AA1098"/>
    <w:rsid w:val="00AA138C"/>
    <w:rsid w:val="00AA1541"/>
    <w:rsid w:val="00AA1DA6"/>
    <w:rsid w:val="00AA1DAD"/>
    <w:rsid w:val="00AA2170"/>
    <w:rsid w:val="00AA2279"/>
    <w:rsid w:val="00AA2CE3"/>
    <w:rsid w:val="00AA2D11"/>
    <w:rsid w:val="00AA3254"/>
    <w:rsid w:val="00AA3585"/>
    <w:rsid w:val="00AA39D0"/>
    <w:rsid w:val="00AA3A83"/>
    <w:rsid w:val="00AA4217"/>
    <w:rsid w:val="00AA43B4"/>
    <w:rsid w:val="00AA43FB"/>
    <w:rsid w:val="00AA47DE"/>
    <w:rsid w:val="00AA4963"/>
    <w:rsid w:val="00AA4A4B"/>
    <w:rsid w:val="00AA4B83"/>
    <w:rsid w:val="00AA4B8A"/>
    <w:rsid w:val="00AA4E82"/>
    <w:rsid w:val="00AA507E"/>
    <w:rsid w:val="00AA51B5"/>
    <w:rsid w:val="00AA51B9"/>
    <w:rsid w:val="00AA54F2"/>
    <w:rsid w:val="00AA553F"/>
    <w:rsid w:val="00AA5625"/>
    <w:rsid w:val="00AA5BC5"/>
    <w:rsid w:val="00AA5C16"/>
    <w:rsid w:val="00AA5C52"/>
    <w:rsid w:val="00AA5ED8"/>
    <w:rsid w:val="00AA6140"/>
    <w:rsid w:val="00AA6159"/>
    <w:rsid w:val="00AA6848"/>
    <w:rsid w:val="00AA68C5"/>
    <w:rsid w:val="00AA6AB9"/>
    <w:rsid w:val="00AA7062"/>
    <w:rsid w:val="00AA75A7"/>
    <w:rsid w:val="00AA7A23"/>
    <w:rsid w:val="00AA7F99"/>
    <w:rsid w:val="00AB0CB1"/>
    <w:rsid w:val="00AB1CAA"/>
    <w:rsid w:val="00AB1CB1"/>
    <w:rsid w:val="00AB2810"/>
    <w:rsid w:val="00AB2B98"/>
    <w:rsid w:val="00AB2BCC"/>
    <w:rsid w:val="00AB2D08"/>
    <w:rsid w:val="00AB2EF3"/>
    <w:rsid w:val="00AB351F"/>
    <w:rsid w:val="00AB369F"/>
    <w:rsid w:val="00AB39C3"/>
    <w:rsid w:val="00AB3A7D"/>
    <w:rsid w:val="00AB3A81"/>
    <w:rsid w:val="00AB3A88"/>
    <w:rsid w:val="00AB3C08"/>
    <w:rsid w:val="00AB4414"/>
    <w:rsid w:val="00AB4630"/>
    <w:rsid w:val="00AB47DA"/>
    <w:rsid w:val="00AB48D6"/>
    <w:rsid w:val="00AB4A57"/>
    <w:rsid w:val="00AB4B9A"/>
    <w:rsid w:val="00AB4BF5"/>
    <w:rsid w:val="00AB5067"/>
    <w:rsid w:val="00AB536F"/>
    <w:rsid w:val="00AB5466"/>
    <w:rsid w:val="00AB56EB"/>
    <w:rsid w:val="00AB5853"/>
    <w:rsid w:val="00AB5969"/>
    <w:rsid w:val="00AB5D52"/>
    <w:rsid w:val="00AB5F50"/>
    <w:rsid w:val="00AB6216"/>
    <w:rsid w:val="00AB6858"/>
    <w:rsid w:val="00AB6FF3"/>
    <w:rsid w:val="00AB7A72"/>
    <w:rsid w:val="00AB7E05"/>
    <w:rsid w:val="00AC0306"/>
    <w:rsid w:val="00AC0BFB"/>
    <w:rsid w:val="00AC0CE7"/>
    <w:rsid w:val="00AC0E1F"/>
    <w:rsid w:val="00AC13EE"/>
    <w:rsid w:val="00AC17B4"/>
    <w:rsid w:val="00AC1FFF"/>
    <w:rsid w:val="00AC2094"/>
    <w:rsid w:val="00AC2207"/>
    <w:rsid w:val="00AC24EF"/>
    <w:rsid w:val="00AC2500"/>
    <w:rsid w:val="00AC2527"/>
    <w:rsid w:val="00AC2997"/>
    <w:rsid w:val="00AC2A99"/>
    <w:rsid w:val="00AC2E25"/>
    <w:rsid w:val="00AC32CD"/>
    <w:rsid w:val="00AC3700"/>
    <w:rsid w:val="00AC390E"/>
    <w:rsid w:val="00AC39E1"/>
    <w:rsid w:val="00AC3AAB"/>
    <w:rsid w:val="00AC3B06"/>
    <w:rsid w:val="00AC3E24"/>
    <w:rsid w:val="00AC3F9F"/>
    <w:rsid w:val="00AC4159"/>
    <w:rsid w:val="00AC44B5"/>
    <w:rsid w:val="00AC44EE"/>
    <w:rsid w:val="00AC460B"/>
    <w:rsid w:val="00AC4A3C"/>
    <w:rsid w:val="00AC4B3B"/>
    <w:rsid w:val="00AC51F8"/>
    <w:rsid w:val="00AC52C8"/>
    <w:rsid w:val="00AC53C2"/>
    <w:rsid w:val="00AC5718"/>
    <w:rsid w:val="00AC5C5E"/>
    <w:rsid w:val="00AC5DD5"/>
    <w:rsid w:val="00AC5ED1"/>
    <w:rsid w:val="00AC611F"/>
    <w:rsid w:val="00AC62BC"/>
    <w:rsid w:val="00AC6D12"/>
    <w:rsid w:val="00AC6E03"/>
    <w:rsid w:val="00AC6E61"/>
    <w:rsid w:val="00AC72D3"/>
    <w:rsid w:val="00AC7708"/>
    <w:rsid w:val="00AD02B1"/>
    <w:rsid w:val="00AD0843"/>
    <w:rsid w:val="00AD092A"/>
    <w:rsid w:val="00AD09BB"/>
    <w:rsid w:val="00AD0D16"/>
    <w:rsid w:val="00AD0E17"/>
    <w:rsid w:val="00AD0ED6"/>
    <w:rsid w:val="00AD1555"/>
    <w:rsid w:val="00AD1728"/>
    <w:rsid w:val="00AD1AD5"/>
    <w:rsid w:val="00AD1D18"/>
    <w:rsid w:val="00AD2135"/>
    <w:rsid w:val="00AD2745"/>
    <w:rsid w:val="00AD2B9C"/>
    <w:rsid w:val="00AD2DE6"/>
    <w:rsid w:val="00AD3F07"/>
    <w:rsid w:val="00AD42AF"/>
    <w:rsid w:val="00AD44D9"/>
    <w:rsid w:val="00AD51DD"/>
    <w:rsid w:val="00AD52AF"/>
    <w:rsid w:val="00AD53BB"/>
    <w:rsid w:val="00AD5435"/>
    <w:rsid w:val="00AD5BC9"/>
    <w:rsid w:val="00AD5BDC"/>
    <w:rsid w:val="00AD5D3E"/>
    <w:rsid w:val="00AD60A7"/>
    <w:rsid w:val="00AD65AD"/>
    <w:rsid w:val="00AD67E7"/>
    <w:rsid w:val="00AD6842"/>
    <w:rsid w:val="00AD6B2C"/>
    <w:rsid w:val="00AD6B31"/>
    <w:rsid w:val="00AD6D56"/>
    <w:rsid w:val="00AD6D57"/>
    <w:rsid w:val="00AD6EEE"/>
    <w:rsid w:val="00AD74D3"/>
    <w:rsid w:val="00AD75C8"/>
    <w:rsid w:val="00AD771D"/>
    <w:rsid w:val="00AD78EA"/>
    <w:rsid w:val="00AD7A18"/>
    <w:rsid w:val="00AD7A9B"/>
    <w:rsid w:val="00AD7D75"/>
    <w:rsid w:val="00AD7FBA"/>
    <w:rsid w:val="00AE0368"/>
    <w:rsid w:val="00AE04EF"/>
    <w:rsid w:val="00AE08A7"/>
    <w:rsid w:val="00AE09B5"/>
    <w:rsid w:val="00AE1438"/>
    <w:rsid w:val="00AE1791"/>
    <w:rsid w:val="00AE1942"/>
    <w:rsid w:val="00AE19EC"/>
    <w:rsid w:val="00AE24B1"/>
    <w:rsid w:val="00AE25B8"/>
    <w:rsid w:val="00AE2B7C"/>
    <w:rsid w:val="00AE2BB4"/>
    <w:rsid w:val="00AE2C2E"/>
    <w:rsid w:val="00AE2E4D"/>
    <w:rsid w:val="00AE2EC0"/>
    <w:rsid w:val="00AE2F68"/>
    <w:rsid w:val="00AE3035"/>
    <w:rsid w:val="00AE3172"/>
    <w:rsid w:val="00AE3F3B"/>
    <w:rsid w:val="00AE4331"/>
    <w:rsid w:val="00AE456C"/>
    <w:rsid w:val="00AE4759"/>
    <w:rsid w:val="00AE49AC"/>
    <w:rsid w:val="00AE4A34"/>
    <w:rsid w:val="00AE4CBD"/>
    <w:rsid w:val="00AE4E21"/>
    <w:rsid w:val="00AE4FAD"/>
    <w:rsid w:val="00AE5B14"/>
    <w:rsid w:val="00AE5BB4"/>
    <w:rsid w:val="00AE5BEB"/>
    <w:rsid w:val="00AE5C51"/>
    <w:rsid w:val="00AE5D3E"/>
    <w:rsid w:val="00AE5E5E"/>
    <w:rsid w:val="00AE5EE3"/>
    <w:rsid w:val="00AE64FE"/>
    <w:rsid w:val="00AE6565"/>
    <w:rsid w:val="00AE65A0"/>
    <w:rsid w:val="00AE677B"/>
    <w:rsid w:val="00AE6847"/>
    <w:rsid w:val="00AE68E7"/>
    <w:rsid w:val="00AE6972"/>
    <w:rsid w:val="00AE6CC7"/>
    <w:rsid w:val="00AE7019"/>
    <w:rsid w:val="00AE713D"/>
    <w:rsid w:val="00AE72C6"/>
    <w:rsid w:val="00AE72F2"/>
    <w:rsid w:val="00AE75FA"/>
    <w:rsid w:val="00AE77F2"/>
    <w:rsid w:val="00AE7D61"/>
    <w:rsid w:val="00AF0173"/>
    <w:rsid w:val="00AF0786"/>
    <w:rsid w:val="00AF0BE3"/>
    <w:rsid w:val="00AF0C05"/>
    <w:rsid w:val="00AF0ECE"/>
    <w:rsid w:val="00AF1624"/>
    <w:rsid w:val="00AF1693"/>
    <w:rsid w:val="00AF18B2"/>
    <w:rsid w:val="00AF1FB9"/>
    <w:rsid w:val="00AF230B"/>
    <w:rsid w:val="00AF2D6B"/>
    <w:rsid w:val="00AF3001"/>
    <w:rsid w:val="00AF40A7"/>
    <w:rsid w:val="00AF4107"/>
    <w:rsid w:val="00AF41D7"/>
    <w:rsid w:val="00AF43DC"/>
    <w:rsid w:val="00AF4545"/>
    <w:rsid w:val="00AF48B1"/>
    <w:rsid w:val="00AF4C86"/>
    <w:rsid w:val="00AF583E"/>
    <w:rsid w:val="00AF584D"/>
    <w:rsid w:val="00AF588D"/>
    <w:rsid w:val="00AF592C"/>
    <w:rsid w:val="00AF5C37"/>
    <w:rsid w:val="00AF5CD0"/>
    <w:rsid w:val="00AF5DA0"/>
    <w:rsid w:val="00AF5DCB"/>
    <w:rsid w:val="00AF616A"/>
    <w:rsid w:val="00AF6654"/>
    <w:rsid w:val="00AF66C0"/>
    <w:rsid w:val="00AF67E0"/>
    <w:rsid w:val="00AF69BE"/>
    <w:rsid w:val="00AF7284"/>
    <w:rsid w:val="00AF72AB"/>
    <w:rsid w:val="00AF7799"/>
    <w:rsid w:val="00AF78B2"/>
    <w:rsid w:val="00AF7E9C"/>
    <w:rsid w:val="00AF7F75"/>
    <w:rsid w:val="00B00198"/>
    <w:rsid w:val="00B0059D"/>
    <w:rsid w:val="00B008D3"/>
    <w:rsid w:val="00B00CF6"/>
    <w:rsid w:val="00B00D82"/>
    <w:rsid w:val="00B0108F"/>
    <w:rsid w:val="00B01529"/>
    <w:rsid w:val="00B016CB"/>
    <w:rsid w:val="00B018FC"/>
    <w:rsid w:val="00B01A6B"/>
    <w:rsid w:val="00B01DD9"/>
    <w:rsid w:val="00B01E91"/>
    <w:rsid w:val="00B025FC"/>
    <w:rsid w:val="00B027BE"/>
    <w:rsid w:val="00B02CAE"/>
    <w:rsid w:val="00B0338E"/>
    <w:rsid w:val="00B03677"/>
    <w:rsid w:val="00B03C5B"/>
    <w:rsid w:val="00B03E40"/>
    <w:rsid w:val="00B04906"/>
    <w:rsid w:val="00B04A15"/>
    <w:rsid w:val="00B04DEE"/>
    <w:rsid w:val="00B04EBF"/>
    <w:rsid w:val="00B052DB"/>
    <w:rsid w:val="00B05615"/>
    <w:rsid w:val="00B05856"/>
    <w:rsid w:val="00B05946"/>
    <w:rsid w:val="00B05B32"/>
    <w:rsid w:val="00B05B46"/>
    <w:rsid w:val="00B05E94"/>
    <w:rsid w:val="00B0603B"/>
    <w:rsid w:val="00B0642C"/>
    <w:rsid w:val="00B06584"/>
    <w:rsid w:val="00B0666D"/>
    <w:rsid w:val="00B06875"/>
    <w:rsid w:val="00B06B23"/>
    <w:rsid w:val="00B06E04"/>
    <w:rsid w:val="00B0775A"/>
    <w:rsid w:val="00B10216"/>
    <w:rsid w:val="00B10759"/>
    <w:rsid w:val="00B10881"/>
    <w:rsid w:val="00B10AFC"/>
    <w:rsid w:val="00B110E4"/>
    <w:rsid w:val="00B11211"/>
    <w:rsid w:val="00B112BD"/>
    <w:rsid w:val="00B11492"/>
    <w:rsid w:val="00B11836"/>
    <w:rsid w:val="00B11928"/>
    <w:rsid w:val="00B11932"/>
    <w:rsid w:val="00B11982"/>
    <w:rsid w:val="00B11B1A"/>
    <w:rsid w:val="00B11C7E"/>
    <w:rsid w:val="00B11D14"/>
    <w:rsid w:val="00B12350"/>
    <w:rsid w:val="00B12E9D"/>
    <w:rsid w:val="00B12FEC"/>
    <w:rsid w:val="00B13064"/>
    <w:rsid w:val="00B134E6"/>
    <w:rsid w:val="00B13987"/>
    <w:rsid w:val="00B13B31"/>
    <w:rsid w:val="00B13BEB"/>
    <w:rsid w:val="00B13C58"/>
    <w:rsid w:val="00B144B4"/>
    <w:rsid w:val="00B148C7"/>
    <w:rsid w:val="00B14BC7"/>
    <w:rsid w:val="00B150FD"/>
    <w:rsid w:val="00B15F12"/>
    <w:rsid w:val="00B1615F"/>
    <w:rsid w:val="00B16A69"/>
    <w:rsid w:val="00B16C52"/>
    <w:rsid w:val="00B16DF2"/>
    <w:rsid w:val="00B17240"/>
    <w:rsid w:val="00B17294"/>
    <w:rsid w:val="00B17536"/>
    <w:rsid w:val="00B17549"/>
    <w:rsid w:val="00B179BE"/>
    <w:rsid w:val="00B17AA3"/>
    <w:rsid w:val="00B17C50"/>
    <w:rsid w:val="00B20224"/>
    <w:rsid w:val="00B20D31"/>
    <w:rsid w:val="00B20E61"/>
    <w:rsid w:val="00B20FA1"/>
    <w:rsid w:val="00B20FA8"/>
    <w:rsid w:val="00B211AE"/>
    <w:rsid w:val="00B21213"/>
    <w:rsid w:val="00B219E2"/>
    <w:rsid w:val="00B21CEB"/>
    <w:rsid w:val="00B22051"/>
    <w:rsid w:val="00B2211C"/>
    <w:rsid w:val="00B2221D"/>
    <w:rsid w:val="00B2271F"/>
    <w:rsid w:val="00B22AD2"/>
    <w:rsid w:val="00B22E04"/>
    <w:rsid w:val="00B23447"/>
    <w:rsid w:val="00B23572"/>
    <w:rsid w:val="00B235AB"/>
    <w:rsid w:val="00B2371E"/>
    <w:rsid w:val="00B23A70"/>
    <w:rsid w:val="00B23A97"/>
    <w:rsid w:val="00B23C66"/>
    <w:rsid w:val="00B24134"/>
    <w:rsid w:val="00B2413B"/>
    <w:rsid w:val="00B2488D"/>
    <w:rsid w:val="00B24BAC"/>
    <w:rsid w:val="00B24C46"/>
    <w:rsid w:val="00B24FEF"/>
    <w:rsid w:val="00B252D2"/>
    <w:rsid w:val="00B2535C"/>
    <w:rsid w:val="00B255F5"/>
    <w:rsid w:val="00B2571D"/>
    <w:rsid w:val="00B259FE"/>
    <w:rsid w:val="00B25AAB"/>
    <w:rsid w:val="00B25D19"/>
    <w:rsid w:val="00B25EB2"/>
    <w:rsid w:val="00B25ECA"/>
    <w:rsid w:val="00B263A6"/>
    <w:rsid w:val="00B267A0"/>
    <w:rsid w:val="00B268A8"/>
    <w:rsid w:val="00B26CA4"/>
    <w:rsid w:val="00B26D59"/>
    <w:rsid w:val="00B27032"/>
    <w:rsid w:val="00B2717C"/>
    <w:rsid w:val="00B2719F"/>
    <w:rsid w:val="00B27462"/>
    <w:rsid w:val="00B27842"/>
    <w:rsid w:val="00B27AC9"/>
    <w:rsid w:val="00B27BE2"/>
    <w:rsid w:val="00B27BE8"/>
    <w:rsid w:val="00B27D5A"/>
    <w:rsid w:val="00B27EC3"/>
    <w:rsid w:val="00B300D5"/>
    <w:rsid w:val="00B303EE"/>
    <w:rsid w:val="00B308E7"/>
    <w:rsid w:val="00B30B3E"/>
    <w:rsid w:val="00B30FDD"/>
    <w:rsid w:val="00B3140C"/>
    <w:rsid w:val="00B3196A"/>
    <w:rsid w:val="00B319B6"/>
    <w:rsid w:val="00B31E6A"/>
    <w:rsid w:val="00B3200D"/>
    <w:rsid w:val="00B3236E"/>
    <w:rsid w:val="00B32590"/>
    <w:rsid w:val="00B32658"/>
    <w:rsid w:val="00B3271B"/>
    <w:rsid w:val="00B32F63"/>
    <w:rsid w:val="00B32FFB"/>
    <w:rsid w:val="00B33164"/>
    <w:rsid w:val="00B331D1"/>
    <w:rsid w:val="00B33460"/>
    <w:rsid w:val="00B3372C"/>
    <w:rsid w:val="00B338F9"/>
    <w:rsid w:val="00B339E5"/>
    <w:rsid w:val="00B33DF9"/>
    <w:rsid w:val="00B3400C"/>
    <w:rsid w:val="00B3451C"/>
    <w:rsid w:val="00B3467F"/>
    <w:rsid w:val="00B34738"/>
    <w:rsid w:val="00B34825"/>
    <w:rsid w:val="00B34B81"/>
    <w:rsid w:val="00B34C0E"/>
    <w:rsid w:val="00B34E87"/>
    <w:rsid w:val="00B34ECA"/>
    <w:rsid w:val="00B350BC"/>
    <w:rsid w:val="00B35175"/>
    <w:rsid w:val="00B3586D"/>
    <w:rsid w:val="00B36048"/>
    <w:rsid w:val="00B366E8"/>
    <w:rsid w:val="00B367A0"/>
    <w:rsid w:val="00B37227"/>
    <w:rsid w:val="00B37404"/>
    <w:rsid w:val="00B374B6"/>
    <w:rsid w:val="00B374D0"/>
    <w:rsid w:val="00B37500"/>
    <w:rsid w:val="00B37920"/>
    <w:rsid w:val="00B37A0C"/>
    <w:rsid w:val="00B37A80"/>
    <w:rsid w:val="00B37B41"/>
    <w:rsid w:val="00B37CB1"/>
    <w:rsid w:val="00B40168"/>
    <w:rsid w:val="00B40341"/>
    <w:rsid w:val="00B40722"/>
    <w:rsid w:val="00B407A9"/>
    <w:rsid w:val="00B40923"/>
    <w:rsid w:val="00B40A21"/>
    <w:rsid w:val="00B40C61"/>
    <w:rsid w:val="00B40E72"/>
    <w:rsid w:val="00B411F8"/>
    <w:rsid w:val="00B4132A"/>
    <w:rsid w:val="00B41639"/>
    <w:rsid w:val="00B41938"/>
    <w:rsid w:val="00B419AD"/>
    <w:rsid w:val="00B41A60"/>
    <w:rsid w:val="00B41CED"/>
    <w:rsid w:val="00B41FF8"/>
    <w:rsid w:val="00B420B4"/>
    <w:rsid w:val="00B424CD"/>
    <w:rsid w:val="00B42898"/>
    <w:rsid w:val="00B429D0"/>
    <w:rsid w:val="00B42E6F"/>
    <w:rsid w:val="00B432E8"/>
    <w:rsid w:val="00B43736"/>
    <w:rsid w:val="00B438EF"/>
    <w:rsid w:val="00B43959"/>
    <w:rsid w:val="00B44111"/>
    <w:rsid w:val="00B44831"/>
    <w:rsid w:val="00B44916"/>
    <w:rsid w:val="00B44A37"/>
    <w:rsid w:val="00B44B7F"/>
    <w:rsid w:val="00B44E3D"/>
    <w:rsid w:val="00B4537D"/>
    <w:rsid w:val="00B455B3"/>
    <w:rsid w:val="00B455E4"/>
    <w:rsid w:val="00B45666"/>
    <w:rsid w:val="00B45A12"/>
    <w:rsid w:val="00B45BEB"/>
    <w:rsid w:val="00B45C58"/>
    <w:rsid w:val="00B4667A"/>
    <w:rsid w:val="00B466FD"/>
    <w:rsid w:val="00B46927"/>
    <w:rsid w:val="00B46D26"/>
    <w:rsid w:val="00B472A6"/>
    <w:rsid w:val="00B4741F"/>
    <w:rsid w:val="00B47878"/>
    <w:rsid w:val="00B47A9D"/>
    <w:rsid w:val="00B47B42"/>
    <w:rsid w:val="00B47C9E"/>
    <w:rsid w:val="00B47D1A"/>
    <w:rsid w:val="00B47E83"/>
    <w:rsid w:val="00B47FEB"/>
    <w:rsid w:val="00B50C22"/>
    <w:rsid w:val="00B50EDE"/>
    <w:rsid w:val="00B50FE3"/>
    <w:rsid w:val="00B5117C"/>
    <w:rsid w:val="00B51279"/>
    <w:rsid w:val="00B513BB"/>
    <w:rsid w:val="00B51594"/>
    <w:rsid w:val="00B5159C"/>
    <w:rsid w:val="00B516F6"/>
    <w:rsid w:val="00B51E9A"/>
    <w:rsid w:val="00B51EAF"/>
    <w:rsid w:val="00B51F1F"/>
    <w:rsid w:val="00B5242B"/>
    <w:rsid w:val="00B52489"/>
    <w:rsid w:val="00B52593"/>
    <w:rsid w:val="00B52787"/>
    <w:rsid w:val="00B52848"/>
    <w:rsid w:val="00B52D23"/>
    <w:rsid w:val="00B533E7"/>
    <w:rsid w:val="00B53780"/>
    <w:rsid w:val="00B53B0F"/>
    <w:rsid w:val="00B53F47"/>
    <w:rsid w:val="00B54260"/>
    <w:rsid w:val="00B54724"/>
    <w:rsid w:val="00B5490F"/>
    <w:rsid w:val="00B54B11"/>
    <w:rsid w:val="00B54C91"/>
    <w:rsid w:val="00B54D16"/>
    <w:rsid w:val="00B5563E"/>
    <w:rsid w:val="00B55677"/>
    <w:rsid w:val="00B5632C"/>
    <w:rsid w:val="00B567EB"/>
    <w:rsid w:val="00B569C3"/>
    <w:rsid w:val="00B56CB7"/>
    <w:rsid w:val="00B56D40"/>
    <w:rsid w:val="00B56D6B"/>
    <w:rsid w:val="00B56EEC"/>
    <w:rsid w:val="00B5712D"/>
    <w:rsid w:val="00B575A7"/>
    <w:rsid w:val="00B5790E"/>
    <w:rsid w:val="00B601A0"/>
    <w:rsid w:val="00B604A9"/>
    <w:rsid w:val="00B60766"/>
    <w:rsid w:val="00B610D8"/>
    <w:rsid w:val="00B611AA"/>
    <w:rsid w:val="00B612D5"/>
    <w:rsid w:val="00B6159B"/>
    <w:rsid w:val="00B617CE"/>
    <w:rsid w:val="00B61B70"/>
    <w:rsid w:val="00B61C28"/>
    <w:rsid w:val="00B61E20"/>
    <w:rsid w:val="00B6215C"/>
    <w:rsid w:val="00B623CC"/>
    <w:rsid w:val="00B62516"/>
    <w:rsid w:val="00B6269F"/>
    <w:rsid w:val="00B62DB9"/>
    <w:rsid w:val="00B62EC4"/>
    <w:rsid w:val="00B6341B"/>
    <w:rsid w:val="00B6366D"/>
    <w:rsid w:val="00B63729"/>
    <w:rsid w:val="00B639A5"/>
    <w:rsid w:val="00B63C11"/>
    <w:rsid w:val="00B63CB4"/>
    <w:rsid w:val="00B64066"/>
    <w:rsid w:val="00B642E2"/>
    <w:rsid w:val="00B644C6"/>
    <w:rsid w:val="00B64616"/>
    <w:rsid w:val="00B64620"/>
    <w:rsid w:val="00B646F2"/>
    <w:rsid w:val="00B64DF8"/>
    <w:rsid w:val="00B65154"/>
    <w:rsid w:val="00B65274"/>
    <w:rsid w:val="00B653CD"/>
    <w:rsid w:val="00B6559E"/>
    <w:rsid w:val="00B66CD8"/>
    <w:rsid w:val="00B66DBF"/>
    <w:rsid w:val="00B66E84"/>
    <w:rsid w:val="00B6715A"/>
    <w:rsid w:val="00B6778F"/>
    <w:rsid w:val="00B67901"/>
    <w:rsid w:val="00B67BB2"/>
    <w:rsid w:val="00B67C03"/>
    <w:rsid w:val="00B67DB1"/>
    <w:rsid w:val="00B67E81"/>
    <w:rsid w:val="00B70066"/>
    <w:rsid w:val="00B706AB"/>
    <w:rsid w:val="00B70835"/>
    <w:rsid w:val="00B70904"/>
    <w:rsid w:val="00B70EB6"/>
    <w:rsid w:val="00B7119C"/>
    <w:rsid w:val="00B712F9"/>
    <w:rsid w:val="00B71571"/>
    <w:rsid w:val="00B71BCF"/>
    <w:rsid w:val="00B72617"/>
    <w:rsid w:val="00B72748"/>
    <w:rsid w:val="00B728CF"/>
    <w:rsid w:val="00B729D5"/>
    <w:rsid w:val="00B72AF2"/>
    <w:rsid w:val="00B72C41"/>
    <w:rsid w:val="00B72C4D"/>
    <w:rsid w:val="00B72F58"/>
    <w:rsid w:val="00B73997"/>
    <w:rsid w:val="00B74A32"/>
    <w:rsid w:val="00B74BA1"/>
    <w:rsid w:val="00B74C5C"/>
    <w:rsid w:val="00B7546B"/>
    <w:rsid w:val="00B7568B"/>
    <w:rsid w:val="00B756B8"/>
    <w:rsid w:val="00B75765"/>
    <w:rsid w:val="00B757BB"/>
    <w:rsid w:val="00B7596E"/>
    <w:rsid w:val="00B75AC3"/>
    <w:rsid w:val="00B75B11"/>
    <w:rsid w:val="00B75CB9"/>
    <w:rsid w:val="00B75DD2"/>
    <w:rsid w:val="00B76135"/>
    <w:rsid w:val="00B763FF"/>
    <w:rsid w:val="00B7657A"/>
    <w:rsid w:val="00B76833"/>
    <w:rsid w:val="00B77019"/>
    <w:rsid w:val="00B7708E"/>
    <w:rsid w:val="00B771D3"/>
    <w:rsid w:val="00B777B5"/>
    <w:rsid w:val="00B77A7C"/>
    <w:rsid w:val="00B77F03"/>
    <w:rsid w:val="00B80106"/>
    <w:rsid w:val="00B803FB"/>
    <w:rsid w:val="00B80CBB"/>
    <w:rsid w:val="00B81156"/>
    <w:rsid w:val="00B812F3"/>
    <w:rsid w:val="00B816B3"/>
    <w:rsid w:val="00B8172B"/>
    <w:rsid w:val="00B81760"/>
    <w:rsid w:val="00B81794"/>
    <w:rsid w:val="00B81C3A"/>
    <w:rsid w:val="00B81C55"/>
    <w:rsid w:val="00B821ED"/>
    <w:rsid w:val="00B8230C"/>
    <w:rsid w:val="00B82416"/>
    <w:rsid w:val="00B82F98"/>
    <w:rsid w:val="00B83090"/>
    <w:rsid w:val="00B837BC"/>
    <w:rsid w:val="00B83952"/>
    <w:rsid w:val="00B83B1C"/>
    <w:rsid w:val="00B83B83"/>
    <w:rsid w:val="00B84136"/>
    <w:rsid w:val="00B84149"/>
    <w:rsid w:val="00B84643"/>
    <w:rsid w:val="00B84A97"/>
    <w:rsid w:val="00B84B4F"/>
    <w:rsid w:val="00B84C27"/>
    <w:rsid w:val="00B84DE8"/>
    <w:rsid w:val="00B84F45"/>
    <w:rsid w:val="00B84FA1"/>
    <w:rsid w:val="00B8523A"/>
    <w:rsid w:val="00B85424"/>
    <w:rsid w:val="00B863F0"/>
    <w:rsid w:val="00B86D82"/>
    <w:rsid w:val="00B86FF4"/>
    <w:rsid w:val="00B872AA"/>
    <w:rsid w:val="00B872C1"/>
    <w:rsid w:val="00B87442"/>
    <w:rsid w:val="00B87A3A"/>
    <w:rsid w:val="00B87B04"/>
    <w:rsid w:val="00B9009D"/>
    <w:rsid w:val="00B903C7"/>
    <w:rsid w:val="00B90461"/>
    <w:rsid w:val="00B90591"/>
    <w:rsid w:val="00B90D79"/>
    <w:rsid w:val="00B90E44"/>
    <w:rsid w:val="00B90FA2"/>
    <w:rsid w:val="00B91200"/>
    <w:rsid w:val="00B9122B"/>
    <w:rsid w:val="00B9135C"/>
    <w:rsid w:val="00B914D7"/>
    <w:rsid w:val="00B91AEC"/>
    <w:rsid w:val="00B92074"/>
    <w:rsid w:val="00B9235A"/>
    <w:rsid w:val="00B9251F"/>
    <w:rsid w:val="00B9254F"/>
    <w:rsid w:val="00B926BC"/>
    <w:rsid w:val="00B92BCC"/>
    <w:rsid w:val="00B92BDC"/>
    <w:rsid w:val="00B92E00"/>
    <w:rsid w:val="00B92E77"/>
    <w:rsid w:val="00B9303E"/>
    <w:rsid w:val="00B93623"/>
    <w:rsid w:val="00B937A1"/>
    <w:rsid w:val="00B93EBD"/>
    <w:rsid w:val="00B93EC1"/>
    <w:rsid w:val="00B9406F"/>
    <w:rsid w:val="00B94973"/>
    <w:rsid w:val="00B94C4D"/>
    <w:rsid w:val="00B94DEF"/>
    <w:rsid w:val="00B94F83"/>
    <w:rsid w:val="00B94FA8"/>
    <w:rsid w:val="00B94FF0"/>
    <w:rsid w:val="00B951A0"/>
    <w:rsid w:val="00B957C3"/>
    <w:rsid w:val="00B959E1"/>
    <w:rsid w:val="00B95AC4"/>
    <w:rsid w:val="00B95B30"/>
    <w:rsid w:val="00B95B42"/>
    <w:rsid w:val="00B95C76"/>
    <w:rsid w:val="00B962A1"/>
    <w:rsid w:val="00B962F3"/>
    <w:rsid w:val="00B964A4"/>
    <w:rsid w:val="00B96A39"/>
    <w:rsid w:val="00B96B46"/>
    <w:rsid w:val="00B96BAD"/>
    <w:rsid w:val="00B96ECC"/>
    <w:rsid w:val="00B97177"/>
    <w:rsid w:val="00B974DA"/>
    <w:rsid w:val="00B97538"/>
    <w:rsid w:val="00B97571"/>
    <w:rsid w:val="00B976E4"/>
    <w:rsid w:val="00B97866"/>
    <w:rsid w:val="00B97A8D"/>
    <w:rsid w:val="00BA01A6"/>
    <w:rsid w:val="00BA028F"/>
    <w:rsid w:val="00BA0439"/>
    <w:rsid w:val="00BA0577"/>
    <w:rsid w:val="00BA0864"/>
    <w:rsid w:val="00BA0930"/>
    <w:rsid w:val="00BA098A"/>
    <w:rsid w:val="00BA0A54"/>
    <w:rsid w:val="00BA0F60"/>
    <w:rsid w:val="00BA105B"/>
    <w:rsid w:val="00BA1C7D"/>
    <w:rsid w:val="00BA1C9E"/>
    <w:rsid w:val="00BA235A"/>
    <w:rsid w:val="00BA29FE"/>
    <w:rsid w:val="00BA2E15"/>
    <w:rsid w:val="00BA3178"/>
    <w:rsid w:val="00BA32E4"/>
    <w:rsid w:val="00BA32FD"/>
    <w:rsid w:val="00BA3A74"/>
    <w:rsid w:val="00BA41C7"/>
    <w:rsid w:val="00BA4503"/>
    <w:rsid w:val="00BA4A84"/>
    <w:rsid w:val="00BA4CEB"/>
    <w:rsid w:val="00BA5177"/>
    <w:rsid w:val="00BA53D0"/>
    <w:rsid w:val="00BA54C9"/>
    <w:rsid w:val="00BA5548"/>
    <w:rsid w:val="00BA56FB"/>
    <w:rsid w:val="00BA5D3F"/>
    <w:rsid w:val="00BA5F84"/>
    <w:rsid w:val="00BA61D1"/>
    <w:rsid w:val="00BA639E"/>
    <w:rsid w:val="00BA63C0"/>
    <w:rsid w:val="00BA65EF"/>
    <w:rsid w:val="00BA6A14"/>
    <w:rsid w:val="00BA6BAC"/>
    <w:rsid w:val="00BA6E65"/>
    <w:rsid w:val="00BA710D"/>
    <w:rsid w:val="00BA721A"/>
    <w:rsid w:val="00BA7451"/>
    <w:rsid w:val="00BA766C"/>
    <w:rsid w:val="00BA76EC"/>
    <w:rsid w:val="00BA79B4"/>
    <w:rsid w:val="00BB00F9"/>
    <w:rsid w:val="00BB03C1"/>
    <w:rsid w:val="00BB045E"/>
    <w:rsid w:val="00BB0473"/>
    <w:rsid w:val="00BB084E"/>
    <w:rsid w:val="00BB098B"/>
    <w:rsid w:val="00BB0A82"/>
    <w:rsid w:val="00BB0D87"/>
    <w:rsid w:val="00BB10FA"/>
    <w:rsid w:val="00BB12BC"/>
    <w:rsid w:val="00BB12E3"/>
    <w:rsid w:val="00BB1744"/>
    <w:rsid w:val="00BB183D"/>
    <w:rsid w:val="00BB197D"/>
    <w:rsid w:val="00BB1C27"/>
    <w:rsid w:val="00BB1F63"/>
    <w:rsid w:val="00BB26E3"/>
    <w:rsid w:val="00BB26EA"/>
    <w:rsid w:val="00BB292B"/>
    <w:rsid w:val="00BB2D01"/>
    <w:rsid w:val="00BB2D98"/>
    <w:rsid w:val="00BB2F39"/>
    <w:rsid w:val="00BB2F7B"/>
    <w:rsid w:val="00BB35A5"/>
    <w:rsid w:val="00BB3622"/>
    <w:rsid w:val="00BB3997"/>
    <w:rsid w:val="00BB3B55"/>
    <w:rsid w:val="00BB3C1F"/>
    <w:rsid w:val="00BB3CE5"/>
    <w:rsid w:val="00BB3D98"/>
    <w:rsid w:val="00BB4045"/>
    <w:rsid w:val="00BB4176"/>
    <w:rsid w:val="00BB4297"/>
    <w:rsid w:val="00BB4636"/>
    <w:rsid w:val="00BB46E9"/>
    <w:rsid w:val="00BB4743"/>
    <w:rsid w:val="00BB49C7"/>
    <w:rsid w:val="00BB4C2B"/>
    <w:rsid w:val="00BB4CAF"/>
    <w:rsid w:val="00BB515B"/>
    <w:rsid w:val="00BB5222"/>
    <w:rsid w:val="00BB5F97"/>
    <w:rsid w:val="00BB6BB7"/>
    <w:rsid w:val="00BB6E51"/>
    <w:rsid w:val="00BB6E6F"/>
    <w:rsid w:val="00BB733A"/>
    <w:rsid w:val="00BB755B"/>
    <w:rsid w:val="00BB760E"/>
    <w:rsid w:val="00BB7691"/>
    <w:rsid w:val="00BB79F8"/>
    <w:rsid w:val="00BB7D9E"/>
    <w:rsid w:val="00BC14E2"/>
    <w:rsid w:val="00BC187A"/>
    <w:rsid w:val="00BC1917"/>
    <w:rsid w:val="00BC1930"/>
    <w:rsid w:val="00BC1BB2"/>
    <w:rsid w:val="00BC1D66"/>
    <w:rsid w:val="00BC220A"/>
    <w:rsid w:val="00BC25E2"/>
    <w:rsid w:val="00BC3256"/>
    <w:rsid w:val="00BC33B2"/>
    <w:rsid w:val="00BC33B5"/>
    <w:rsid w:val="00BC351D"/>
    <w:rsid w:val="00BC38E6"/>
    <w:rsid w:val="00BC3934"/>
    <w:rsid w:val="00BC3A35"/>
    <w:rsid w:val="00BC3BCF"/>
    <w:rsid w:val="00BC431A"/>
    <w:rsid w:val="00BC43CF"/>
    <w:rsid w:val="00BC4945"/>
    <w:rsid w:val="00BC4C95"/>
    <w:rsid w:val="00BC4DE5"/>
    <w:rsid w:val="00BC5030"/>
    <w:rsid w:val="00BC5726"/>
    <w:rsid w:val="00BC5B22"/>
    <w:rsid w:val="00BC5B4B"/>
    <w:rsid w:val="00BC5C43"/>
    <w:rsid w:val="00BC5CA6"/>
    <w:rsid w:val="00BC6044"/>
    <w:rsid w:val="00BC62FC"/>
    <w:rsid w:val="00BC67DE"/>
    <w:rsid w:val="00BC682C"/>
    <w:rsid w:val="00BC6928"/>
    <w:rsid w:val="00BC6C46"/>
    <w:rsid w:val="00BC6C50"/>
    <w:rsid w:val="00BC6C6C"/>
    <w:rsid w:val="00BC6F91"/>
    <w:rsid w:val="00BC74BD"/>
    <w:rsid w:val="00BC7868"/>
    <w:rsid w:val="00BC793F"/>
    <w:rsid w:val="00BC7FA2"/>
    <w:rsid w:val="00BD03F2"/>
    <w:rsid w:val="00BD07DC"/>
    <w:rsid w:val="00BD0E72"/>
    <w:rsid w:val="00BD0ECB"/>
    <w:rsid w:val="00BD103C"/>
    <w:rsid w:val="00BD2965"/>
    <w:rsid w:val="00BD2A25"/>
    <w:rsid w:val="00BD2A32"/>
    <w:rsid w:val="00BD2B25"/>
    <w:rsid w:val="00BD2EED"/>
    <w:rsid w:val="00BD2F20"/>
    <w:rsid w:val="00BD3206"/>
    <w:rsid w:val="00BD332D"/>
    <w:rsid w:val="00BD33FF"/>
    <w:rsid w:val="00BD3A00"/>
    <w:rsid w:val="00BD3A01"/>
    <w:rsid w:val="00BD40F4"/>
    <w:rsid w:val="00BD420C"/>
    <w:rsid w:val="00BD44A2"/>
    <w:rsid w:val="00BD4AE5"/>
    <w:rsid w:val="00BD4FE1"/>
    <w:rsid w:val="00BD5090"/>
    <w:rsid w:val="00BD51A0"/>
    <w:rsid w:val="00BD542C"/>
    <w:rsid w:val="00BD573E"/>
    <w:rsid w:val="00BD5AC8"/>
    <w:rsid w:val="00BD5B6F"/>
    <w:rsid w:val="00BD5B8C"/>
    <w:rsid w:val="00BD5D16"/>
    <w:rsid w:val="00BD5F21"/>
    <w:rsid w:val="00BD6155"/>
    <w:rsid w:val="00BD6241"/>
    <w:rsid w:val="00BD637B"/>
    <w:rsid w:val="00BD6869"/>
    <w:rsid w:val="00BD6909"/>
    <w:rsid w:val="00BD6B76"/>
    <w:rsid w:val="00BD6BB6"/>
    <w:rsid w:val="00BD6C28"/>
    <w:rsid w:val="00BD71BD"/>
    <w:rsid w:val="00BD71D1"/>
    <w:rsid w:val="00BD765D"/>
    <w:rsid w:val="00BD7F30"/>
    <w:rsid w:val="00BD7F8D"/>
    <w:rsid w:val="00BD7FC1"/>
    <w:rsid w:val="00BE009B"/>
    <w:rsid w:val="00BE01D0"/>
    <w:rsid w:val="00BE079E"/>
    <w:rsid w:val="00BE082A"/>
    <w:rsid w:val="00BE0997"/>
    <w:rsid w:val="00BE0BE2"/>
    <w:rsid w:val="00BE1029"/>
    <w:rsid w:val="00BE127A"/>
    <w:rsid w:val="00BE19C8"/>
    <w:rsid w:val="00BE1C9A"/>
    <w:rsid w:val="00BE1F32"/>
    <w:rsid w:val="00BE1FDC"/>
    <w:rsid w:val="00BE2846"/>
    <w:rsid w:val="00BE306D"/>
    <w:rsid w:val="00BE3686"/>
    <w:rsid w:val="00BE3736"/>
    <w:rsid w:val="00BE3A89"/>
    <w:rsid w:val="00BE3C45"/>
    <w:rsid w:val="00BE3C6A"/>
    <w:rsid w:val="00BE3F04"/>
    <w:rsid w:val="00BE3FB8"/>
    <w:rsid w:val="00BE40CD"/>
    <w:rsid w:val="00BE4894"/>
    <w:rsid w:val="00BE4996"/>
    <w:rsid w:val="00BE4E86"/>
    <w:rsid w:val="00BE5742"/>
    <w:rsid w:val="00BE5920"/>
    <w:rsid w:val="00BE5951"/>
    <w:rsid w:val="00BE5CCA"/>
    <w:rsid w:val="00BE5E26"/>
    <w:rsid w:val="00BE5FAB"/>
    <w:rsid w:val="00BE69E4"/>
    <w:rsid w:val="00BE6C75"/>
    <w:rsid w:val="00BE6EF3"/>
    <w:rsid w:val="00BE76C7"/>
    <w:rsid w:val="00BE7926"/>
    <w:rsid w:val="00BE7BE8"/>
    <w:rsid w:val="00BE7E5D"/>
    <w:rsid w:val="00BE7F9B"/>
    <w:rsid w:val="00BF0096"/>
    <w:rsid w:val="00BF064D"/>
    <w:rsid w:val="00BF0F37"/>
    <w:rsid w:val="00BF1178"/>
    <w:rsid w:val="00BF127C"/>
    <w:rsid w:val="00BF1690"/>
    <w:rsid w:val="00BF17F0"/>
    <w:rsid w:val="00BF1B2B"/>
    <w:rsid w:val="00BF1FCD"/>
    <w:rsid w:val="00BF2041"/>
    <w:rsid w:val="00BF25B4"/>
    <w:rsid w:val="00BF2654"/>
    <w:rsid w:val="00BF2806"/>
    <w:rsid w:val="00BF2B88"/>
    <w:rsid w:val="00BF3421"/>
    <w:rsid w:val="00BF3574"/>
    <w:rsid w:val="00BF3609"/>
    <w:rsid w:val="00BF3750"/>
    <w:rsid w:val="00BF3CC7"/>
    <w:rsid w:val="00BF413D"/>
    <w:rsid w:val="00BF4256"/>
    <w:rsid w:val="00BF44A5"/>
    <w:rsid w:val="00BF44DE"/>
    <w:rsid w:val="00BF4975"/>
    <w:rsid w:val="00BF4A56"/>
    <w:rsid w:val="00BF4C98"/>
    <w:rsid w:val="00BF4E6A"/>
    <w:rsid w:val="00BF5252"/>
    <w:rsid w:val="00BF573F"/>
    <w:rsid w:val="00BF5CA5"/>
    <w:rsid w:val="00BF5EE8"/>
    <w:rsid w:val="00BF63FD"/>
    <w:rsid w:val="00BF64D5"/>
    <w:rsid w:val="00BF6D84"/>
    <w:rsid w:val="00BF7BBE"/>
    <w:rsid w:val="00BF7DFE"/>
    <w:rsid w:val="00C004FA"/>
    <w:rsid w:val="00C00C5E"/>
    <w:rsid w:val="00C00CF9"/>
    <w:rsid w:val="00C00EC0"/>
    <w:rsid w:val="00C00F2B"/>
    <w:rsid w:val="00C012D2"/>
    <w:rsid w:val="00C01C30"/>
    <w:rsid w:val="00C01D50"/>
    <w:rsid w:val="00C01E65"/>
    <w:rsid w:val="00C022E3"/>
    <w:rsid w:val="00C023ED"/>
    <w:rsid w:val="00C02421"/>
    <w:rsid w:val="00C028D7"/>
    <w:rsid w:val="00C02EC5"/>
    <w:rsid w:val="00C030C2"/>
    <w:rsid w:val="00C0347B"/>
    <w:rsid w:val="00C039CE"/>
    <w:rsid w:val="00C03B40"/>
    <w:rsid w:val="00C03CCF"/>
    <w:rsid w:val="00C046B6"/>
    <w:rsid w:val="00C04E3B"/>
    <w:rsid w:val="00C055D8"/>
    <w:rsid w:val="00C0563A"/>
    <w:rsid w:val="00C057CA"/>
    <w:rsid w:val="00C05E67"/>
    <w:rsid w:val="00C05F0A"/>
    <w:rsid w:val="00C06000"/>
    <w:rsid w:val="00C0619D"/>
    <w:rsid w:val="00C061E4"/>
    <w:rsid w:val="00C06473"/>
    <w:rsid w:val="00C06711"/>
    <w:rsid w:val="00C06929"/>
    <w:rsid w:val="00C06949"/>
    <w:rsid w:val="00C069DA"/>
    <w:rsid w:val="00C06FD9"/>
    <w:rsid w:val="00C076EB"/>
    <w:rsid w:val="00C07976"/>
    <w:rsid w:val="00C07F09"/>
    <w:rsid w:val="00C10321"/>
    <w:rsid w:val="00C106F1"/>
    <w:rsid w:val="00C108E0"/>
    <w:rsid w:val="00C10FA6"/>
    <w:rsid w:val="00C110D6"/>
    <w:rsid w:val="00C11175"/>
    <w:rsid w:val="00C1142A"/>
    <w:rsid w:val="00C11889"/>
    <w:rsid w:val="00C11FF9"/>
    <w:rsid w:val="00C12067"/>
    <w:rsid w:val="00C123B3"/>
    <w:rsid w:val="00C12514"/>
    <w:rsid w:val="00C1255E"/>
    <w:rsid w:val="00C12712"/>
    <w:rsid w:val="00C12DFC"/>
    <w:rsid w:val="00C1321B"/>
    <w:rsid w:val="00C1325D"/>
    <w:rsid w:val="00C13278"/>
    <w:rsid w:val="00C144F3"/>
    <w:rsid w:val="00C14799"/>
    <w:rsid w:val="00C14846"/>
    <w:rsid w:val="00C1505C"/>
    <w:rsid w:val="00C159ED"/>
    <w:rsid w:val="00C15D84"/>
    <w:rsid w:val="00C15FB0"/>
    <w:rsid w:val="00C15FE5"/>
    <w:rsid w:val="00C162C7"/>
    <w:rsid w:val="00C1635B"/>
    <w:rsid w:val="00C169E3"/>
    <w:rsid w:val="00C1706C"/>
    <w:rsid w:val="00C1747E"/>
    <w:rsid w:val="00C17C84"/>
    <w:rsid w:val="00C17E81"/>
    <w:rsid w:val="00C203C5"/>
    <w:rsid w:val="00C203C7"/>
    <w:rsid w:val="00C204EE"/>
    <w:rsid w:val="00C20DAD"/>
    <w:rsid w:val="00C20DB3"/>
    <w:rsid w:val="00C219E9"/>
    <w:rsid w:val="00C21CB8"/>
    <w:rsid w:val="00C222E7"/>
    <w:rsid w:val="00C22827"/>
    <w:rsid w:val="00C22C7F"/>
    <w:rsid w:val="00C22DF5"/>
    <w:rsid w:val="00C22F23"/>
    <w:rsid w:val="00C230EB"/>
    <w:rsid w:val="00C231DD"/>
    <w:rsid w:val="00C2466D"/>
    <w:rsid w:val="00C248BD"/>
    <w:rsid w:val="00C2497D"/>
    <w:rsid w:val="00C24E22"/>
    <w:rsid w:val="00C25113"/>
    <w:rsid w:val="00C25216"/>
    <w:rsid w:val="00C260A8"/>
    <w:rsid w:val="00C263A6"/>
    <w:rsid w:val="00C26464"/>
    <w:rsid w:val="00C26731"/>
    <w:rsid w:val="00C268D0"/>
    <w:rsid w:val="00C26A36"/>
    <w:rsid w:val="00C26D91"/>
    <w:rsid w:val="00C274CD"/>
    <w:rsid w:val="00C2763C"/>
    <w:rsid w:val="00C27F9B"/>
    <w:rsid w:val="00C304DB"/>
    <w:rsid w:val="00C30751"/>
    <w:rsid w:val="00C30BB0"/>
    <w:rsid w:val="00C30CDF"/>
    <w:rsid w:val="00C30D52"/>
    <w:rsid w:val="00C30D5D"/>
    <w:rsid w:val="00C30F42"/>
    <w:rsid w:val="00C31423"/>
    <w:rsid w:val="00C315E4"/>
    <w:rsid w:val="00C319A2"/>
    <w:rsid w:val="00C31B58"/>
    <w:rsid w:val="00C31F4B"/>
    <w:rsid w:val="00C32864"/>
    <w:rsid w:val="00C328CC"/>
    <w:rsid w:val="00C32DF2"/>
    <w:rsid w:val="00C32E88"/>
    <w:rsid w:val="00C330E2"/>
    <w:rsid w:val="00C3324A"/>
    <w:rsid w:val="00C33F6A"/>
    <w:rsid w:val="00C34215"/>
    <w:rsid w:val="00C346CD"/>
    <w:rsid w:val="00C34C07"/>
    <w:rsid w:val="00C34DA8"/>
    <w:rsid w:val="00C34E30"/>
    <w:rsid w:val="00C34FA6"/>
    <w:rsid w:val="00C35111"/>
    <w:rsid w:val="00C35365"/>
    <w:rsid w:val="00C355F4"/>
    <w:rsid w:val="00C355FE"/>
    <w:rsid w:val="00C359D3"/>
    <w:rsid w:val="00C35EB2"/>
    <w:rsid w:val="00C360B5"/>
    <w:rsid w:val="00C36798"/>
    <w:rsid w:val="00C36B21"/>
    <w:rsid w:val="00C36B58"/>
    <w:rsid w:val="00C3751C"/>
    <w:rsid w:val="00C375BF"/>
    <w:rsid w:val="00C3760D"/>
    <w:rsid w:val="00C378D4"/>
    <w:rsid w:val="00C37B07"/>
    <w:rsid w:val="00C37BBF"/>
    <w:rsid w:val="00C37C65"/>
    <w:rsid w:val="00C40413"/>
    <w:rsid w:val="00C405FE"/>
    <w:rsid w:val="00C4077A"/>
    <w:rsid w:val="00C4097C"/>
    <w:rsid w:val="00C40A0A"/>
    <w:rsid w:val="00C40EF6"/>
    <w:rsid w:val="00C40F70"/>
    <w:rsid w:val="00C4112F"/>
    <w:rsid w:val="00C411E2"/>
    <w:rsid w:val="00C412BC"/>
    <w:rsid w:val="00C41F33"/>
    <w:rsid w:val="00C42279"/>
    <w:rsid w:val="00C4228C"/>
    <w:rsid w:val="00C425E9"/>
    <w:rsid w:val="00C42809"/>
    <w:rsid w:val="00C428B7"/>
    <w:rsid w:val="00C4295B"/>
    <w:rsid w:val="00C42F8E"/>
    <w:rsid w:val="00C42FE7"/>
    <w:rsid w:val="00C4313E"/>
    <w:rsid w:val="00C432B6"/>
    <w:rsid w:val="00C4352C"/>
    <w:rsid w:val="00C4353C"/>
    <w:rsid w:val="00C437AE"/>
    <w:rsid w:val="00C43938"/>
    <w:rsid w:val="00C43E39"/>
    <w:rsid w:val="00C44111"/>
    <w:rsid w:val="00C44CA5"/>
    <w:rsid w:val="00C45332"/>
    <w:rsid w:val="00C454CE"/>
    <w:rsid w:val="00C45946"/>
    <w:rsid w:val="00C45C7E"/>
    <w:rsid w:val="00C4650D"/>
    <w:rsid w:val="00C4665A"/>
    <w:rsid w:val="00C4671B"/>
    <w:rsid w:val="00C4680F"/>
    <w:rsid w:val="00C468B9"/>
    <w:rsid w:val="00C46B2E"/>
    <w:rsid w:val="00C46C47"/>
    <w:rsid w:val="00C47025"/>
    <w:rsid w:val="00C47123"/>
    <w:rsid w:val="00C47280"/>
    <w:rsid w:val="00C474E7"/>
    <w:rsid w:val="00C47604"/>
    <w:rsid w:val="00C47906"/>
    <w:rsid w:val="00C50068"/>
    <w:rsid w:val="00C504D8"/>
    <w:rsid w:val="00C50B66"/>
    <w:rsid w:val="00C50D3D"/>
    <w:rsid w:val="00C50F14"/>
    <w:rsid w:val="00C51148"/>
    <w:rsid w:val="00C513DC"/>
    <w:rsid w:val="00C5174D"/>
    <w:rsid w:val="00C51F4C"/>
    <w:rsid w:val="00C5227C"/>
    <w:rsid w:val="00C52424"/>
    <w:rsid w:val="00C52957"/>
    <w:rsid w:val="00C529A8"/>
    <w:rsid w:val="00C52B06"/>
    <w:rsid w:val="00C5339F"/>
    <w:rsid w:val="00C533AF"/>
    <w:rsid w:val="00C534C5"/>
    <w:rsid w:val="00C538A0"/>
    <w:rsid w:val="00C53938"/>
    <w:rsid w:val="00C53B14"/>
    <w:rsid w:val="00C54002"/>
    <w:rsid w:val="00C54100"/>
    <w:rsid w:val="00C542BC"/>
    <w:rsid w:val="00C54B2D"/>
    <w:rsid w:val="00C54E30"/>
    <w:rsid w:val="00C54F22"/>
    <w:rsid w:val="00C55058"/>
    <w:rsid w:val="00C550BB"/>
    <w:rsid w:val="00C550D2"/>
    <w:rsid w:val="00C551E9"/>
    <w:rsid w:val="00C55B5E"/>
    <w:rsid w:val="00C55F36"/>
    <w:rsid w:val="00C55F50"/>
    <w:rsid w:val="00C56029"/>
    <w:rsid w:val="00C56758"/>
    <w:rsid w:val="00C569C2"/>
    <w:rsid w:val="00C56E28"/>
    <w:rsid w:val="00C56F95"/>
    <w:rsid w:val="00C572E4"/>
    <w:rsid w:val="00C57374"/>
    <w:rsid w:val="00C576CF"/>
    <w:rsid w:val="00C5797C"/>
    <w:rsid w:val="00C57A2D"/>
    <w:rsid w:val="00C57B57"/>
    <w:rsid w:val="00C60073"/>
    <w:rsid w:val="00C600CA"/>
    <w:rsid w:val="00C6059A"/>
    <w:rsid w:val="00C6087F"/>
    <w:rsid w:val="00C60ACC"/>
    <w:rsid w:val="00C60AE1"/>
    <w:rsid w:val="00C60CAF"/>
    <w:rsid w:val="00C610E5"/>
    <w:rsid w:val="00C616D3"/>
    <w:rsid w:val="00C618A3"/>
    <w:rsid w:val="00C6223B"/>
    <w:rsid w:val="00C6239B"/>
    <w:rsid w:val="00C62908"/>
    <w:rsid w:val="00C62E0C"/>
    <w:rsid w:val="00C62E52"/>
    <w:rsid w:val="00C63724"/>
    <w:rsid w:val="00C63CC3"/>
    <w:rsid w:val="00C643DD"/>
    <w:rsid w:val="00C647EA"/>
    <w:rsid w:val="00C64D20"/>
    <w:rsid w:val="00C65500"/>
    <w:rsid w:val="00C655C2"/>
    <w:rsid w:val="00C65B4A"/>
    <w:rsid w:val="00C65D24"/>
    <w:rsid w:val="00C662AD"/>
    <w:rsid w:val="00C66635"/>
    <w:rsid w:val="00C666BB"/>
    <w:rsid w:val="00C668DA"/>
    <w:rsid w:val="00C66968"/>
    <w:rsid w:val="00C66C32"/>
    <w:rsid w:val="00C66CA1"/>
    <w:rsid w:val="00C6702C"/>
    <w:rsid w:val="00C67560"/>
    <w:rsid w:val="00C67CD7"/>
    <w:rsid w:val="00C67EEF"/>
    <w:rsid w:val="00C700FA"/>
    <w:rsid w:val="00C70313"/>
    <w:rsid w:val="00C70A81"/>
    <w:rsid w:val="00C71137"/>
    <w:rsid w:val="00C7153C"/>
    <w:rsid w:val="00C715D7"/>
    <w:rsid w:val="00C71825"/>
    <w:rsid w:val="00C71B20"/>
    <w:rsid w:val="00C7208A"/>
    <w:rsid w:val="00C722A1"/>
    <w:rsid w:val="00C72CCD"/>
    <w:rsid w:val="00C72CE2"/>
    <w:rsid w:val="00C739A5"/>
    <w:rsid w:val="00C73FD3"/>
    <w:rsid w:val="00C74194"/>
    <w:rsid w:val="00C74392"/>
    <w:rsid w:val="00C74435"/>
    <w:rsid w:val="00C746B7"/>
    <w:rsid w:val="00C7471D"/>
    <w:rsid w:val="00C748D4"/>
    <w:rsid w:val="00C748E9"/>
    <w:rsid w:val="00C75269"/>
    <w:rsid w:val="00C75315"/>
    <w:rsid w:val="00C753ED"/>
    <w:rsid w:val="00C755C2"/>
    <w:rsid w:val="00C75844"/>
    <w:rsid w:val="00C759E8"/>
    <w:rsid w:val="00C75E97"/>
    <w:rsid w:val="00C7613A"/>
    <w:rsid w:val="00C764F1"/>
    <w:rsid w:val="00C76808"/>
    <w:rsid w:val="00C76A1C"/>
    <w:rsid w:val="00C76AF6"/>
    <w:rsid w:val="00C76B2A"/>
    <w:rsid w:val="00C7730F"/>
    <w:rsid w:val="00C77744"/>
    <w:rsid w:val="00C77F37"/>
    <w:rsid w:val="00C800DD"/>
    <w:rsid w:val="00C804C1"/>
    <w:rsid w:val="00C80880"/>
    <w:rsid w:val="00C808A3"/>
    <w:rsid w:val="00C809DB"/>
    <w:rsid w:val="00C80EBF"/>
    <w:rsid w:val="00C81155"/>
    <w:rsid w:val="00C81162"/>
    <w:rsid w:val="00C82FCA"/>
    <w:rsid w:val="00C832A5"/>
    <w:rsid w:val="00C83651"/>
    <w:rsid w:val="00C8406C"/>
    <w:rsid w:val="00C841B1"/>
    <w:rsid w:val="00C844F5"/>
    <w:rsid w:val="00C8457E"/>
    <w:rsid w:val="00C8499F"/>
    <w:rsid w:val="00C84F7D"/>
    <w:rsid w:val="00C85186"/>
    <w:rsid w:val="00C85801"/>
    <w:rsid w:val="00C85C78"/>
    <w:rsid w:val="00C85F14"/>
    <w:rsid w:val="00C86059"/>
    <w:rsid w:val="00C8610D"/>
    <w:rsid w:val="00C86284"/>
    <w:rsid w:val="00C86689"/>
    <w:rsid w:val="00C86A7C"/>
    <w:rsid w:val="00C86D1E"/>
    <w:rsid w:val="00C86F3F"/>
    <w:rsid w:val="00C870CB"/>
    <w:rsid w:val="00C87183"/>
    <w:rsid w:val="00C874F9"/>
    <w:rsid w:val="00C87672"/>
    <w:rsid w:val="00C87CA3"/>
    <w:rsid w:val="00C87EF5"/>
    <w:rsid w:val="00C906DF"/>
    <w:rsid w:val="00C9084D"/>
    <w:rsid w:val="00C908EF"/>
    <w:rsid w:val="00C90C56"/>
    <w:rsid w:val="00C90DED"/>
    <w:rsid w:val="00C91342"/>
    <w:rsid w:val="00C913C9"/>
    <w:rsid w:val="00C91481"/>
    <w:rsid w:val="00C91866"/>
    <w:rsid w:val="00C91A33"/>
    <w:rsid w:val="00C91C62"/>
    <w:rsid w:val="00C91D4F"/>
    <w:rsid w:val="00C92053"/>
    <w:rsid w:val="00C92A06"/>
    <w:rsid w:val="00C92C69"/>
    <w:rsid w:val="00C92C91"/>
    <w:rsid w:val="00C92D1F"/>
    <w:rsid w:val="00C92DD3"/>
    <w:rsid w:val="00C92E70"/>
    <w:rsid w:val="00C93166"/>
    <w:rsid w:val="00C937F8"/>
    <w:rsid w:val="00C93849"/>
    <w:rsid w:val="00C93EA6"/>
    <w:rsid w:val="00C93F19"/>
    <w:rsid w:val="00C93F80"/>
    <w:rsid w:val="00C94C5B"/>
    <w:rsid w:val="00C94E6C"/>
    <w:rsid w:val="00C952B7"/>
    <w:rsid w:val="00C95470"/>
    <w:rsid w:val="00C954ED"/>
    <w:rsid w:val="00C95835"/>
    <w:rsid w:val="00C95A7F"/>
    <w:rsid w:val="00C95C2C"/>
    <w:rsid w:val="00C95D5A"/>
    <w:rsid w:val="00C963EF"/>
    <w:rsid w:val="00C964B3"/>
    <w:rsid w:val="00C966EE"/>
    <w:rsid w:val="00C96A4D"/>
    <w:rsid w:val="00C9744A"/>
    <w:rsid w:val="00CA0197"/>
    <w:rsid w:val="00CA0215"/>
    <w:rsid w:val="00CA03CD"/>
    <w:rsid w:val="00CA04E8"/>
    <w:rsid w:val="00CA05F9"/>
    <w:rsid w:val="00CA0878"/>
    <w:rsid w:val="00CA0CA5"/>
    <w:rsid w:val="00CA0CBC"/>
    <w:rsid w:val="00CA0FF1"/>
    <w:rsid w:val="00CA1D46"/>
    <w:rsid w:val="00CA20E1"/>
    <w:rsid w:val="00CA2156"/>
    <w:rsid w:val="00CA2391"/>
    <w:rsid w:val="00CA28E4"/>
    <w:rsid w:val="00CA29AA"/>
    <w:rsid w:val="00CA2B65"/>
    <w:rsid w:val="00CA2C3E"/>
    <w:rsid w:val="00CA317F"/>
    <w:rsid w:val="00CA3D49"/>
    <w:rsid w:val="00CA3F36"/>
    <w:rsid w:val="00CA434F"/>
    <w:rsid w:val="00CA4892"/>
    <w:rsid w:val="00CA4A8E"/>
    <w:rsid w:val="00CA533D"/>
    <w:rsid w:val="00CA564E"/>
    <w:rsid w:val="00CA58A5"/>
    <w:rsid w:val="00CA5916"/>
    <w:rsid w:val="00CA5DB2"/>
    <w:rsid w:val="00CA613E"/>
    <w:rsid w:val="00CA61BA"/>
    <w:rsid w:val="00CA6247"/>
    <w:rsid w:val="00CA63DF"/>
    <w:rsid w:val="00CA63E0"/>
    <w:rsid w:val="00CA6689"/>
    <w:rsid w:val="00CA66EE"/>
    <w:rsid w:val="00CA6CA6"/>
    <w:rsid w:val="00CA74E0"/>
    <w:rsid w:val="00CA7FC2"/>
    <w:rsid w:val="00CB00EA"/>
    <w:rsid w:val="00CB0913"/>
    <w:rsid w:val="00CB0C02"/>
    <w:rsid w:val="00CB1CF0"/>
    <w:rsid w:val="00CB1D97"/>
    <w:rsid w:val="00CB22F2"/>
    <w:rsid w:val="00CB24C0"/>
    <w:rsid w:val="00CB28BB"/>
    <w:rsid w:val="00CB29B0"/>
    <w:rsid w:val="00CB2A3B"/>
    <w:rsid w:val="00CB350B"/>
    <w:rsid w:val="00CB3529"/>
    <w:rsid w:val="00CB37FD"/>
    <w:rsid w:val="00CB3A6B"/>
    <w:rsid w:val="00CB3DC5"/>
    <w:rsid w:val="00CB3EEA"/>
    <w:rsid w:val="00CB3F6B"/>
    <w:rsid w:val="00CB3FBA"/>
    <w:rsid w:val="00CB4439"/>
    <w:rsid w:val="00CB449A"/>
    <w:rsid w:val="00CB4784"/>
    <w:rsid w:val="00CB55D6"/>
    <w:rsid w:val="00CB5FD7"/>
    <w:rsid w:val="00CB60C1"/>
    <w:rsid w:val="00CB6721"/>
    <w:rsid w:val="00CB6CB9"/>
    <w:rsid w:val="00CB7460"/>
    <w:rsid w:val="00CB77A9"/>
    <w:rsid w:val="00CB7AB7"/>
    <w:rsid w:val="00CC0489"/>
    <w:rsid w:val="00CC04CE"/>
    <w:rsid w:val="00CC04DA"/>
    <w:rsid w:val="00CC057F"/>
    <w:rsid w:val="00CC097E"/>
    <w:rsid w:val="00CC0AF4"/>
    <w:rsid w:val="00CC0B16"/>
    <w:rsid w:val="00CC0C49"/>
    <w:rsid w:val="00CC0ED1"/>
    <w:rsid w:val="00CC1066"/>
    <w:rsid w:val="00CC12C7"/>
    <w:rsid w:val="00CC1367"/>
    <w:rsid w:val="00CC13D5"/>
    <w:rsid w:val="00CC156E"/>
    <w:rsid w:val="00CC16B7"/>
    <w:rsid w:val="00CC1FFB"/>
    <w:rsid w:val="00CC20D3"/>
    <w:rsid w:val="00CC2576"/>
    <w:rsid w:val="00CC25A0"/>
    <w:rsid w:val="00CC2C6D"/>
    <w:rsid w:val="00CC3093"/>
    <w:rsid w:val="00CC3867"/>
    <w:rsid w:val="00CC3D89"/>
    <w:rsid w:val="00CC45F1"/>
    <w:rsid w:val="00CC467E"/>
    <w:rsid w:val="00CC4D81"/>
    <w:rsid w:val="00CC4DC4"/>
    <w:rsid w:val="00CC4E5F"/>
    <w:rsid w:val="00CC4E8C"/>
    <w:rsid w:val="00CC5340"/>
    <w:rsid w:val="00CC53C9"/>
    <w:rsid w:val="00CC5757"/>
    <w:rsid w:val="00CC5E9F"/>
    <w:rsid w:val="00CC603A"/>
    <w:rsid w:val="00CC6728"/>
    <w:rsid w:val="00CC67F9"/>
    <w:rsid w:val="00CC6953"/>
    <w:rsid w:val="00CC6A05"/>
    <w:rsid w:val="00CC6A53"/>
    <w:rsid w:val="00CC6CA4"/>
    <w:rsid w:val="00CC6FA7"/>
    <w:rsid w:val="00CC7112"/>
    <w:rsid w:val="00CC74CA"/>
    <w:rsid w:val="00CC74E9"/>
    <w:rsid w:val="00CC75CE"/>
    <w:rsid w:val="00CC77DF"/>
    <w:rsid w:val="00CC7C62"/>
    <w:rsid w:val="00CC7F0C"/>
    <w:rsid w:val="00CD019C"/>
    <w:rsid w:val="00CD08BA"/>
    <w:rsid w:val="00CD09BB"/>
    <w:rsid w:val="00CD0BAD"/>
    <w:rsid w:val="00CD0C32"/>
    <w:rsid w:val="00CD1232"/>
    <w:rsid w:val="00CD1B1F"/>
    <w:rsid w:val="00CD1B21"/>
    <w:rsid w:val="00CD23CC"/>
    <w:rsid w:val="00CD2870"/>
    <w:rsid w:val="00CD2A76"/>
    <w:rsid w:val="00CD2BAE"/>
    <w:rsid w:val="00CD2CDF"/>
    <w:rsid w:val="00CD2E15"/>
    <w:rsid w:val="00CD30D1"/>
    <w:rsid w:val="00CD323B"/>
    <w:rsid w:val="00CD33E5"/>
    <w:rsid w:val="00CD3803"/>
    <w:rsid w:val="00CD3C38"/>
    <w:rsid w:val="00CD3E99"/>
    <w:rsid w:val="00CD4268"/>
    <w:rsid w:val="00CD43E7"/>
    <w:rsid w:val="00CD4524"/>
    <w:rsid w:val="00CD452F"/>
    <w:rsid w:val="00CD4621"/>
    <w:rsid w:val="00CD4895"/>
    <w:rsid w:val="00CD49EB"/>
    <w:rsid w:val="00CD4C07"/>
    <w:rsid w:val="00CD545F"/>
    <w:rsid w:val="00CD582A"/>
    <w:rsid w:val="00CD5CC7"/>
    <w:rsid w:val="00CD6330"/>
    <w:rsid w:val="00CD655C"/>
    <w:rsid w:val="00CD678D"/>
    <w:rsid w:val="00CD6EB2"/>
    <w:rsid w:val="00CD6F43"/>
    <w:rsid w:val="00CD7471"/>
    <w:rsid w:val="00CD74A2"/>
    <w:rsid w:val="00CD7529"/>
    <w:rsid w:val="00CD753C"/>
    <w:rsid w:val="00CD77FB"/>
    <w:rsid w:val="00CE005A"/>
    <w:rsid w:val="00CE04CC"/>
    <w:rsid w:val="00CE0876"/>
    <w:rsid w:val="00CE0AB0"/>
    <w:rsid w:val="00CE11BC"/>
    <w:rsid w:val="00CE137E"/>
    <w:rsid w:val="00CE15CA"/>
    <w:rsid w:val="00CE1A26"/>
    <w:rsid w:val="00CE1C93"/>
    <w:rsid w:val="00CE1CB0"/>
    <w:rsid w:val="00CE204F"/>
    <w:rsid w:val="00CE21D0"/>
    <w:rsid w:val="00CE2284"/>
    <w:rsid w:val="00CE2981"/>
    <w:rsid w:val="00CE2F44"/>
    <w:rsid w:val="00CE35DC"/>
    <w:rsid w:val="00CE38A4"/>
    <w:rsid w:val="00CE3D5A"/>
    <w:rsid w:val="00CE3DD4"/>
    <w:rsid w:val="00CE4135"/>
    <w:rsid w:val="00CE4517"/>
    <w:rsid w:val="00CE4AA0"/>
    <w:rsid w:val="00CE4FCC"/>
    <w:rsid w:val="00CE5202"/>
    <w:rsid w:val="00CE5208"/>
    <w:rsid w:val="00CE56C9"/>
    <w:rsid w:val="00CE56F5"/>
    <w:rsid w:val="00CE596C"/>
    <w:rsid w:val="00CE5AA2"/>
    <w:rsid w:val="00CE5E4D"/>
    <w:rsid w:val="00CE5EE8"/>
    <w:rsid w:val="00CE6074"/>
    <w:rsid w:val="00CE6460"/>
    <w:rsid w:val="00CE66CF"/>
    <w:rsid w:val="00CE68BA"/>
    <w:rsid w:val="00CE6A6E"/>
    <w:rsid w:val="00CE6B17"/>
    <w:rsid w:val="00CE73D9"/>
    <w:rsid w:val="00CE740C"/>
    <w:rsid w:val="00CE7469"/>
    <w:rsid w:val="00CE7813"/>
    <w:rsid w:val="00CE7B50"/>
    <w:rsid w:val="00CE7DFF"/>
    <w:rsid w:val="00CE7E13"/>
    <w:rsid w:val="00CF0285"/>
    <w:rsid w:val="00CF03C5"/>
    <w:rsid w:val="00CF052F"/>
    <w:rsid w:val="00CF062C"/>
    <w:rsid w:val="00CF06D4"/>
    <w:rsid w:val="00CF0AA1"/>
    <w:rsid w:val="00CF0C3F"/>
    <w:rsid w:val="00CF10FE"/>
    <w:rsid w:val="00CF126D"/>
    <w:rsid w:val="00CF16A9"/>
    <w:rsid w:val="00CF1794"/>
    <w:rsid w:val="00CF1AE9"/>
    <w:rsid w:val="00CF1DC7"/>
    <w:rsid w:val="00CF2483"/>
    <w:rsid w:val="00CF2A8B"/>
    <w:rsid w:val="00CF2DB5"/>
    <w:rsid w:val="00CF3248"/>
    <w:rsid w:val="00CF3319"/>
    <w:rsid w:val="00CF34FE"/>
    <w:rsid w:val="00CF3EFE"/>
    <w:rsid w:val="00CF3FD9"/>
    <w:rsid w:val="00CF40EF"/>
    <w:rsid w:val="00CF44B5"/>
    <w:rsid w:val="00CF45AA"/>
    <w:rsid w:val="00CF45B9"/>
    <w:rsid w:val="00CF4638"/>
    <w:rsid w:val="00CF4A22"/>
    <w:rsid w:val="00CF4B36"/>
    <w:rsid w:val="00CF4E45"/>
    <w:rsid w:val="00CF52A9"/>
    <w:rsid w:val="00CF52B6"/>
    <w:rsid w:val="00CF53A8"/>
    <w:rsid w:val="00CF5449"/>
    <w:rsid w:val="00CF5473"/>
    <w:rsid w:val="00CF54B8"/>
    <w:rsid w:val="00CF5688"/>
    <w:rsid w:val="00CF58CD"/>
    <w:rsid w:val="00CF5CFE"/>
    <w:rsid w:val="00CF609E"/>
    <w:rsid w:val="00CF60F8"/>
    <w:rsid w:val="00CF6F1B"/>
    <w:rsid w:val="00CF7294"/>
    <w:rsid w:val="00CF72BE"/>
    <w:rsid w:val="00CF79D3"/>
    <w:rsid w:val="00CF7CEE"/>
    <w:rsid w:val="00CF7E0A"/>
    <w:rsid w:val="00CF7EAE"/>
    <w:rsid w:val="00D00497"/>
    <w:rsid w:val="00D004A3"/>
    <w:rsid w:val="00D0077F"/>
    <w:rsid w:val="00D00D3B"/>
    <w:rsid w:val="00D01088"/>
    <w:rsid w:val="00D01241"/>
    <w:rsid w:val="00D01289"/>
    <w:rsid w:val="00D012F5"/>
    <w:rsid w:val="00D01672"/>
    <w:rsid w:val="00D019BD"/>
    <w:rsid w:val="00D01FEC"/>
    <w:rsid w:val="00D02017"/>
    <w:rsid w:val="00D021B6"/>
    <w:rsid w:val="00D02799"/>
    <w:rsid w:val="00D02B69"/>
    <w:rsid w:val="00D0303A"/>
    <w:rsid w:val="00D034EA"/>
    <w:rsid w:val="00D03608"/>
    <w:rsid w:val="00D03BB2"/>
    <w:rsid w:val="00D03C2D"/>
    <w:rsid w:val="00D040F7"/>
    <w:rsid w:val="00D0428A"/>
    <w:rsid w:val="00D0434E"/>
    <w:rsid w:val="00D0458B"/>
    <w:rsid w:val="00D04674"/>
    <w:rsid w:val="00D04D1D"/>
    <w:rsid w:val="00D04F21"/>
    <w:rsid w:val="00D0574B"/>
    <w:rsid w:val="00D05934"/>
    <w:rsid w:val="00D05E18"/>
    <w:rsid w:val="00D0616B"/>
    <w:rsid w:val="00D06566"/>
    <w:rsid w:val="00D06608"/>
    <w:rsid w:val="00D06675"/>
    <w:rsid w:val="00D06757"/>
    <w:rsid w:val="00D067C8"/>
    <w:rsid w:val="00D06A73"/>
    <w:rsid w:val="00D06E2C"/>
    <w:rsid w:val="00D06EB3"/>
    <w:rsid w:val="00D072C0"/>
    <w:rsid w:val="00D073B3"/>
    <w:rsid w:val="00D07467"/>
    <w:rsid w:val="00D07534"/>
    <w:rsid w:val="00D07A8A"/>
    <w:rsid w:val="00D07FDB"/>
    <w:rsid w:val="00D1026B"/>
    <w:rsid w:val="00D10714"/>
    <w:rsid w:val="00D10CA8"/>
    <w:rsid w:val="00D10D27"/>
    <w:rsid w:val="00D10E3A"/>
    <w:rsid w:val="00D11616"/>
    <w:rsid w:val="00D117B9"/>
    <w:rsid w:val="00D11DC2"/>
    <w:rsid w:val="00D12159"/>
    <w:rsid w:val="00D121BC"/>
    <w:rsid w:val="00D12240"/>
    <w:rsid w:val="00D12B17"/>
    <w:rsid w:val="00D12B99"/>
    <w:rsid w:val="00D12BD3"/>
    <w:rsid w:val="00D13315"/>
    <w:rsid w:val="00D1367C"/>
    <w:rsid w:val="00D13752"/>
    <w:rsid w:val="00D13A20"/>
    <w:rsid w:val="00D13AE6"/>
    <w:rsid w:val="00D13CE2"/>
    <w:rsid w:val="00D13FF6"/>
    <w:rsid w:val="00D141B5"/>
    <w:rsid w:val="00D148C8"/>
    <w:rsid w:val="00D1494C"/>
    <w:rsid w:val="00D14D22"/>
    <w:rsid w:val="00D151E4"/>
    <w:rsid w:val="00D15257"/>
    <w:rsid w:val="00D1545D"/>
    <w:rsid w:val="00D15697"/>
    <w:rsid w:val="00D15A4C"/>
    <w:rsid w:val="00D15BA9"/>
    <w:rsid w:val="00D15C86"/>
    <w:rsid w:val="00D15D99"/>
    <w:rsid w:val="00D15FA8"/>
    <w:rsid w:val="00D16236"/>
    <w:rsid w:val="00D16D12"/>
    <w:rsid w:val="00D16F9B"/>
    <w:rsid w:val="00D17026"/>
    <w:rsid w:val="00D178D4"/>
    <w:rsid w:val="00D17F7B"/>
    <w:rsid w:val="00D202F2"/>
    <w:rsid w:val="00D20675"/>
    <w:rsid w:val="00D20D9C"/>
    <w:rsid w:val="00D20DCA"/>
    <w:rsid w:val="00D20E4E"/>
    <w:rsid w:val="00D20F2E"/>
    <w:rsid w:val="00D20FED"/>
    <w:rsid w:val="00D219F9"/>
    <w:rsid w:val="00D21C34"/>
    <w:rsid w:val="00D21D73"/>
    <w:rsid w:val="00D22228"/>
    <w:rsid w:val="00D22822"/>
    <w:rsid w:val="00D23060"/>
    <w:rsid w:val="00D2338B"/>
    <w:rsid w:val="00D235B5"/>
    <w:rsid w:val="00D2369A"/>
    <w:rsid w:val="00D2374D"/>
    <w:rsid w:val="00D237BD"/>
    <w:rsid w:val="00D23D61"/>
    <w:rsid w:val="00D240B3"/>
    <w:rsid w:val="00D241C2"/>
    <w:rsid w:val="00D242D4"/>
    <w:rsid w:val="00D24473"/>
    <w:rsid w:val="00D2469E"/>
    <w:rsid w:val="00D247A1"/>
    <w:rsid w:val="00D24883"/>
    <w:rsid w:val="00D25067"/>
    <w:rsid w:val="00D2508F"/>
    <w:rsid w:val="00D252FE"/>
    <w:rsid w:val="00D25C6A"/>
    <w:rsid w:val="00D26438"/>
    <w:rsid w:val="00D2664D"/>
    <w:rsid w:val="00D26728"/>
    <w:rsid w:val="00D26F8A"/>
    <w:rsid w:val="00D271C1"/>
    <w:rsid w:val="00D271CF"/>
    <w:rsid w:val="00D2726A"/>
    <w:rsid w:val="00D2731F"/>
    <w:rsid w:val="00D2763D"/>
    <w:rsid w:val="00D27669"/>
    <w:rsid w:val="00D278ED"/>
    <w:rsid w:val="00D27C50"/>
    <w:rsid w:val="00D27CD2"/>
    <w:rsid w:val="00D27EA1"/>
    <w:rsid w:val="00D27F17"/>
    <w:rsid w:val="00D300FA"/>
    <w:rsid w:val="00D3056E"/>
    <w:rsid w:val="00D3061E"/>
    <w:rsid w:val="00D30A97"/>
    <w:rsid w:val="00D30E92"/>
    <w:rsid w:val="00D310C3"/>
    <w:rsid w:val="00D312A1"/>
    <w:rsid w:val="00D313C8"/>
    <w:rsid w:val="00D316CB"/>
    <w:rsid w:val="00D31CE3"/>
    <w:rsid w:val="00D31E0D"/>
    <w:rsid w:val="00D31F92"/>
    <w:rsid w:val="00D32825"/>
    <w:rsid w:val="00D32A19"/>
    <w:rsid w:val="00D32B02"/>
    <w:rsid w:val="00D32BD8"/>
    <w:rsid w:val="00D33458"/>
    <w:rsid w:val="00D3354F"/>
    <w:rsid w:val="00D3371E"/>
    <w:rsid w:val="00D3388F"/>
    <w:rsid w:val="00D33A04"/>
    <w:rsid w:val="00D33B10"/>
    <w:rsid w:val="00D33D38"/>
    <w:rsid w:val="00D341DD"/>
    <w:rsid w:val="00D34AA7"/>
    <w:rsid w:val="00D34AEB"/>
    <w:rsid w:val="00D34DF4"/>
    <w:rsid w:val="00D34F80"/>
    <w:rsid w:val="00D360DD"/>
    <w:rsid w:val="00D375FC"/>
    <w:rsid w:val="00D37C66"/>
    <w:rsid w:val="00D37CC7"/>
    <w:rsid w:val="00D37E57"/>
    <w:rsid w:val="00D37FE7"/>
    <w:rsid w:val="00D40A3A"/>
    <w:rsid w:val="00D40CB1"/>
    <w:rsid w:val="00D40CD5"/>
    <w:rsid w:val="00D4122D"/>
    <w:rsid w:val="00D417AE"/>
    <w:rsid w:val="00D41A93"/>
    <w:rsid w:val="00D4222F"/>
    <w:rsid w:val="00D42506"/>
    <w:rsid w:val="00D425F8"/>
    <w:rsid w:val="00D42802"/>
    <w:rsid w:val="00D42B60"/>
    <w:rsid w:val="00D42FCA"/>
    <w:rsid w:val="00D430AC"/>
    <w:rsid w:val="00D430F7"/>
    <w:rsid w:val="00D43522"/>
    <w:rsid w:val="00D43A65"/>
    <w:rsid w:val="00D43EA3"/>
    <w:rsid w:val="00D445A5"/>
    <w:rsid w:val="00D44687"/>
    <w:rsid w:val="00D447A7"/>
    <w:rsid w:val="00D450EC"/>
    <w:rsid w:val="00D451DB"/>
    <w:rsid w:val="00D4520E"/>
    <w:rsid w:val="00D465DC"/>
    <w:rsid w:val="00D4681F"/>
    <w:rsid w:val="00D46D77"/>
    <w:rsid w:val="00D470CF"/>
    <w:rsid w:val="00D47207"/>
    <w:rsid w:val="00D47255"/>
    <w:rsid w:val="00D47377"/>
    <w:rsid w:val="00D4747D"/>
    <w:rsid w:val="00D47BC8"/>
    <w:rsid w:val="00D47DA8"/>
    <w:rsid w:val="00D47DCE"/>
    <w:rsid w:val="00D500F0"/>
    <w:rsid w:val="00D50336"/>
    <w:rsid w:val="00D5038D"/>
    <w:rsid w:val="00D504F8"/>
    <w:rsid w:val="00D5060F"/>
    <w:rsid w:val="00D50A4B"/>
    <w:rsid w:val="00D50AE2"/>
    <w:rsid w:val="00D50BD9"/>
    <w:rsid w:val="00D5128E"/>
    <w:rsid w:val="00D51292"/>
    <w:rsid w:val="00D514A7"/>
    <w:rsid w:val="00D51572"/>
    <w:rsid w:val="00D521AC"/>
    <w:rsid w:val="00D52227"/>
    <w:rsid w:val="00D525AB"/>
    <w:rsid w:val="00D52614"/>
    <w:rsid w:val="00D52676"/>
    <w:rsid w:val="00D5283A"/>
    <w:rsid w:val="00D52E47"/>
    <w:rsid w:val="00D532DA"/>
    <w:rsid w:val="00D5374F"/>
    <w:rsid w:val="00D5394D"/>
    <w:rsid w:val="00D54167"/>
    <w:rsid w:val="00D5417E"/>
    <w:rsid w:val="00D542D0"/>
    <w:rsid w:val="00D54315"/>
    <w:rsid w:val="00D5437A"/>
    <w:rsid w:val="00D54557"/>
    <w:rsid w:val="00D547CB"/>
    <w:rsid w:val="00D549A2"/>
    <w:rsid w:val="00D54A67"/>
    <w:rsid w:val="00D551DA"/>
    <w:rsid w:val="00D55327"/>
    <w:rsid w:val="00D56494"/>
    <w:rsid w:val="00D564D4"/>
    <w:rsid w:val="00D56E56"/>
    <w:rsid w:val="00D56EE9"/>
    <w:rsid w:val="00D5719B"/>
    <w:rsid w:val="00D6000B"/>
    <w:rsid w:val="00D604B7"/>
    <w:rsid w:val="00D60521"/>
    <w:rsid w:val="00D60751"/>
    <w:rsid w:val="00D60778"/>
    <w:rsid w:val="00D60948"/>
    <w:rsid w:val="00D60B9C"/>
    <w:rsid w:val="00D60D2A"/>
    <w:rsid w:val="00D612B5"/>
    <w:rsid w:val="00D6135F"/>
    <w:rsid w:val="00D6149A"/>
    <w:rsid w:val="00D615FD"/>
    <w:rsid w:val="00D61AE3"/>
    <w:rsid w:val="00D62232"/>
    <w:rsid w:val="00D6224E"/>
    <w:rsid w:val="00D622EB"/>
    <w:rsid w:val="00D623E2"/>
    <w:rsid w:val="00D6240F"/>
    <w:rsid w:val="00D624E2"/>
    <w:rsid w:val="00D62603"/>
    <w:rsid w:val="00D626AA"/>
    <w:rsid w:val="00D62721"/>
    <w:rsid w:val="00D6286B"/>
    <w:rsid w:val="00D628FF"/>
    <w:rsid w:val="00D62A96"/>
    <w:rsid w:val="00D62C31"/>
    <w:rsid w:val="00D62C41"/>
    <w:rsid w:val="00D62DC1"/>
    <w:rsid w:val="00D63041"/>
    <w:rsid w:val="00D63144"/>
    <w:rsid w:val="00D635E1"/>
    <w:rsid w:val="00D63630"/>
    <w:rsid w:val="00D6372D"/>
    <w:rsid w:val="00D638BB"/>
    <w:rsid w:val="00D63A3E"/>
    <w:rsid w:val="00D63A99"/>
    <w:rsid w:val="00D645D1"/>
    <w:rsid w:val="00D64671"/>
    <w:rsid w:val="00D646D7"/>
    <w:rsid w:val="00D648A4"/>
    <w:rsid w:val="00D64C1F"/>
    <w:rsid w:val="00D653BE"/>
    <w:rsid w:val="00D654E2"/>
    <w:rsid w:val="00D655DA"/>
    <w:rsid w:val="00D66218"/>
    <w:rsid w:val="00D663E2"/>
    <w:rsid w:val="00D665F1"/>
    <w:rsid w:val="00D66931"/>
    <w:rsid w:val="00D669C8"/>
    <w:rsid w:val="00D66D04"/>
    <w:rsid w:val="00D674DE"/>
    <w:rsid w:val="00D67960"/>
    <w:rsid w:val="00D67BC0"/>
    <w:rsid w:val="00D67C72"/>
    <w:rsid w:val="00D67D75"/>
    <w:rsid w:val="00D67D9B"/>
    <w:rsid w:val="00D7011C"/>
    <w:rsid w:val="00D70754"/>
    <w:rsid w:val="00D7076D"/>
    <w:rsid w:val="00D70A16"/>
    <w:rsid w:val="00D7111F"/>
    <w:rsid w:val="00D719D9"/>
    <w:rsid w:val="00D71A1F"/>
    <w:rsid w:val="00D71BE5"/>
    <w:rsid w:val="00D71C01"/>
    <w:rsid w:val="00D71EE7"/>
    <w:rsid w:val="00D72C24"/>
    <w:rsid w:val="00D72DFB"/>
    <w:rsid w:val="00D72E9D"/>
    <w:rsid w:val="00D7313B"/>
    <w:rsid w:val="00D731AE"/>
    <w:rsid w:val="00D7372F"/>
    <w:rsid w:val="00D7383F"/>
    <w:rsid w:val="00D73925"/>
    <w:rsid w:val="00D73A83"/>
    <w:rsid w:val="00D73C8B"/>
    <w:rsid w:val="00D73E3D"/>
    <w:rsid w:val="00D73EAF"/>
    <w:rsid w:val="00D73EC9"/>
    <w:rsid w:val="00D74403"/>
    <w:rsid w:val="00D745CC"/>
    <w:rsid w:val="00D748DC"/>
    <w:rsid w:val="00D74E41"/>
    <w:rsid w:val="00D7507F"/>
    <w:rsid w:val="00D752ED"/>
    <w:rsid w:val="00D753AF"/>
    <w:rsid w:val="00D75546"/>
    <w:rsid w:val="00D758BA"/>
    <w:rsid w:val="00D75A50"/>
    <w:rsid w:val="00D75AB6"/>
    <w:rsid w:val="00D75C2E"/>
    <w:rsid w:val="00D75EAC"/>
    <w:rsid w:val="00D76301"/>
    <w:rsid w:val="00D76705"/>
    <w:rsid w:val="00D76AF6"/>
    <w:rsid w:val="00D76D06"/>
    <w:rsid w:val="00D77168"/>
    <w:rsid w:val="00D77993"/>
    <w:rsid w:val="00D80879"/>
    <w:rsid w:val="00D80BA1"/>
    <w:rsid w:val="00D80C03"/>
    <w:rsid w:val="00D80C20"/>
    <w:rsid w:val="00D80C72"/>
    <w:rsid w:val="00D80EF8"/>
    <w:rsid w:val="00D80F34"/>
    <w:rsid w:val="00D81409"/>
    <w:rsid w:val="00D8143B"/>
    <w:rsid w:val="00D8166D"/>
    <w:rsid w:val="00D818C4"/>
    <w:rsid w:val="00D81A3A"/>
    <w:rsid w:val="00D81C5A"/>
    <w:rsid w:val="00D81E39"/>
    <w:rsid w:val="00D8252F"/>
    <w:rsid w:val="00D82582"/>
    <w:rsid w:val="00D82A65"/>
    <w:rsid w:val="00D82CA7"/>
    <w:rsid w:val="00D82CE5"/>
    <w:rsid w:val="00D83267"/>
    <w:rsid w:val="00D83461"/>
    <w:rsid w:val="00D8351E"/>
    <w:rsid w:val="00D845C5"/>
    <w:rsid w:val="00D8488D"/>
    <w:rsid w:val="00D8508F"/>
    <w:rsid w:val="00D85196"/>
    <w:rsid w:val="00D851DE"/>
    <w:rsid w:val="00D85463"/>
    <w:rsid w:val="00D857DE"/>
    <w:rsid w:val="00D85C0E"/>
    <w:rsid w:val="00D85D0C"/>
    <w:rsid w:val="00D86203"/>
    <w:rsid w:val="00D86302"/>
    <w:rsid w:val="00D86560"/>
    <w:rsid w:val="00D86586"/>
    <w:rsid w:val="00D866E4"/>
    <w:rsid w:val="00D872CF"/>
    <w:rsid w:val="00D879DE"/>
    <w:rsid w:val="00D87C19"/>
    <w:rsid w:val="00D87F39"/>
    <w:rsid w:val="00D90226"/>
    <w:rsid w:val="00D90438"/>
    <w:rsid w:val="00D90475"/>
    <w:rsid w:val="00D90666"/>
    <w:rsid w:val="00D90D64"/>
    <w:rsid w:val="00D90DBF"/>
    <w:rsid w:val="00D9102A"/>
    <w:rsid w:val="00D910F4"/>
    <w:rsid w:val="00D912AE"/>
    <w:rsid w:val="00D9190F"/>
    <w:rsid w:val="00D92A8E"/>
    <w:rsid w:val="00D93132"/>
    <w:rsid w:val="00D935D1"/>
    <w:rsid w:val="00D93A31"/>
    <w:rsid w:val="00D93B53"/>
    <w:rsid w:val="00D93CAD"/>
    <w:rsid w:val="00D94480"/>
    <w:rsid w:val="00D94492"/>
    <w:rsid w:val="00D94A9B"/>
    <w:rsid w:val="00D94B90"/>
    <w:rsid w:val="00D94B95"/>
    <w:rsid w:val="00D94EF0"/>
    <w:rsid w:val="00D94F3E"/>
    <w:rsid w:val="00D94F95"/>
    <w:rsid w:val="00D95186"/>
    <w:rsid w:val="00D95194"/>
    <w:rsid w:val="00D95210"/>
    <w:rsid w:val="00D95809"/>
    <w:rsid w:val="00D95AD6"/>
    <w:rsid w:val="00D95CB3"/>
    <w:rsid w:val="00D95E58"/>
    <w:rsid w:val="00D95EAD"/>
    <w:rsid w:val="00D96644"/>
    <w:rsid w:val="00D966DA"/>
    <w:rsid w:val="00D966EC"/>
    <w:rsid w:val="00D9682C"/>
    <w:rsid w:val="00D96836"/>
    <w:rsid w:val="00D96FFB"/>
    <w:rsid w:val="00D970DE"/>
    <w:rsid w:val="00D97279"/>
    <w:rsid w:val="00D9729E"/>
    <w:rsid w:val="00D972A8"/>
    <w:rsid w:val="00D97342"/>
    <w:rsid w:val="00D97682"/>
    <w:rsid w:val="00D97736"/>
    <w:rsid w:val="00D97739"/>
    <w:rsid w:val="00D97744"/>
    <w:rsid w:val="00D97E12"/>
    <w:rsid w:val="00DA04F4"/>
    <w:rsid w:val="00DA0568"/>
    <w:rsid w:val="00DA069B"/>
    <w:rsid w:val="00DA08B7"/>
    <w:rsid w:val="00DA0A31"/>
    <w:rsid w:val="00DA0BCF"/>
    <w:rsid w:val="00DA190C"/>
    <w:rsid w:val="00DA1CEA"/>
    <w:rsid w:val="00DA1D42"/>
    <w:rsid w:val="00DA278E"/>
    <w:rsid w:val="00DA3145"/>
    <w:rsid w:val="00DA32B8"/>
    <w:rsid w:val="00DA33F2"/>
    <w:rsid w:val="00DA36DB"/>
    <w:rsid w:val="00DA396A"/>
    <w:rsid w:val="00DA3CFE"/>
    <w:rsid w:val="00DA3DCB"/>
    <w:rsid w:val="00DA3E78"/>
    <w:rsid w:val="00DA3EFC"/>
    <w:rsid w:val="00DA44AD"/>
    <w:rsid w:val="00DA455E"/>
    <w:rsid w:val="00DA472D"/>
    <w:rsid w:val="00DA4900"/>
    <w:rsid w:val="00DA4AA7"/>
    <w:rsid w:val="00DA4E18"/>
    <w:rsid w:val="00DA4EC8"/>
    <w:rsid w:val="00DA55C9"/>
    <w:rsid w:val="00DA564E"/>
    <w:rsid w:val="00DA58E2"/>
    <w:rsid w:val="00DA5C92"/>
    <w:rsid w:val="00DA60B8"/>
    <w:rsid w:val="00DA647D"/>
    <w:rsid w:val="00DA657E"/>
    <w:rsid w:val="00DA674D"/>
    <w:rsid w:val="00DA68D3"/>
    <w:rsid w:val="00DA68D4"/>
    <w:rsid w:val="00DA72F1"/>
    <w:rsid w:val="00DA738A"/>
    <w:rsid w:val="00DA76CE"/>
    <w:rsid w:val="00DA7A47"/>
    <w:rsid w:val="00DA7C47"/>
    <w:rsid w:val="00DB0835"/>
    <w:rsid w:val="00DB1057"/>
    <w:rsid w:val="00DB1386"/>
    <w:rsid w:val="00DB1979"/>
    <w:rsid w:val="00DB1B81"/>
    <w:rsid w:val="00DB1B93"/>
    <w:rsid w:val="00DB2015"/>
    <w:rsid w:val="00DB26C9"/>
    <w:rsid w:val="00DB2A46"/>
    <w:rsid w:val="00DB3562"/>
    <w:rsid w:val="00DB360B"/>
    <w:rsid w:val="00DB3AEF"/>
    <w:rsid w:val="00DB3FFB"/>
    <w:rsid w:val="00DB46C6"/>
    <w:rsid w:val="00DB4EDA"/>
    <w:rsid w:val="00DB5015"/>
    <w:rsid w:val="00DB551C"/>
    <w:rsid w:val="00DB5944"/>
    <w:rsid w:val="00DB59F3"/>
    <w:rsid w:val="00DB5B0D"/>
    <w:rsid w:val="00DB5BA4"/>
    <w:rsid w:val="00DB5BC2"/>
    <w:rsid w:val="00DB5DF0"/>
    <w:rsid w:val="00DB6EB4"/>
    <w:rsid w:val="00DB718B"/>
    <w:rsid w:val="00DB7774"/>
    <w:rsid w:val="00DB7AC5"/>
    <w:rsid w:val="00DC0048"/>
    <w:rsid w:val="00DC0432"/>
    <w:rsid w:val="00DC0C18"/>
    <w:rsid w:val="00DC0D83"/>
    <w:rsid w:val="00DC1185"/>
    <w:rsid w:val="00DC120B"/>
    <w:rsid w:val="00DC14EB"/>
    <w:rsid w:val="00DC1833"/>
    <w:rsid w:val="00DC1C08"/>
    <w:rsid w:val="00DC1DFA"/>
    <w:rsid w:val="00DC208C"/>
    <w:rsid w:val="00DC2556"/>
    <w:rsid w:val="00DC2669"/>
    <w:rsid w:val="00DC2F73"/>
    <w:rsid w:val="00DC3351"/>
    <w:rsid w:val="00DC34DE"/>
    <w:rsid w:val="00DC37D6"/>
    <w:rsid w:val="00DC3B73"/>
    <w:rsid w:val="00DC3E3F"/>
    <w:rsid w:val="00DC3FAD"/>
    <w:rsid w:val="00DC4008"/>
    <w:rsid w:val="00DC4039"/>
    <w:rsid w:val="00DC407D"/>
    <w:rsid w:val="00DC461F"/>
    <w:rsid w:val="00DC46A0"/>
    <w:rsid w:val="00DC471C"/>
    <w:rsid w:val="00DC4876"/>
    <w:rsid w:val="00DC4A44"/>
    <w:rsid w:val="00DC51F6"/>
    <w:rsid w:val="00DC57C4"/>
    <w:rsid w:val="00DC5CE6"/>
    <w:rsid w:val="00DC6082"/>
    <w:rsid w:val="00DC637F"/>
    <w:rsid w:val="00DC6843"/>
    <w:rsid w:val="00DC6963"/>
    <w:rsid w:val="00DC6DA6"/>
    <w:rsid w:val="00DC6FC3"/>
    <w:rsid w:val="00DC703E"/>
    <w:rsid w:val="00DC7188"/>
    <w:rsid w:val="00DC72EB"/>
    <w:rsid w:val="00DC77AC"/>
    <w:rsid w:val="00DC77B3"/>
    <w:rsid w:val="00DC7816"/>
    <w:rsid w:val="00DC79B7"/>
    <w:rsid w:val="00DC7B21"/>
    <w:rsid w:val="00DC7E7E"/>
    <w:rsid w:val="00DC7EE2"/>
    <w:rsid w:val="00DD0026"/>
    <w:rsid w:val="00DD07D9"/>
    <w:rsid w:val="00DD0D17"/>
    <w:rsid w:val="00DD0FF4"/>
    <w:rsid w:val="00DD1115"/>
    <w:rsid w:val="00DD141F"/>
    <w:rsid w:val="00DD14E6"/>
    <w:rsid w:val="00DD1717"/>
    <w:rsid w:val="00DD1A68"/>
    <w:rsid w:val="00DD1B6B"/>
    <w:rsid w:val="00DD1BB3"/>
    <w:rsid w:val="00DD1F26"/>
    <w:rsid w:val="00DD25BE"/>
    <w:rsid w:val="00DD30E6"/>
    <w:rsid w:val="00DD3970"/>
    <w:rsid w:val="00DD3F17"/>
    <w:rsid w:val="00DD42A8"/>
    <w:rsid w:val="00DD4674"/>
    <w:rsid w:val="00DD4C0F"/>
    <w:rsid w:val="00DD5216"/>
    <w:rsid w:val="00DD5238"/>
    <w:rsid w:val="00DD5638"/>
    <w:rsid w:val="00DD62C1"/>
    <w:rsid w:val="00DD67EE"/>
    <w:rsid w:val="00DD6B8B"/>
    <w:rsid w:val="00DD717B"/>
    <w:rsid w:val="00DD73CA"/>
    <w:rsid w:val="00DD772A"/>
    <w:rsid w:val="00DD78F0"/>
    <w:rsid w:val="00DD797D"/>
    <w:rsid w:val="00DD7C39"/>
    <w:rsid w:val="00DE0060"/>
    <w:rsid w:val="00DE01F2"/>
    <w:rsid w:val="00DE0412"/>
    <w:rsid w:val="00DE04DA"/>
    <w:rsid w:val="00DE0504"/>
    <w:rsid w:val="00DE0A00"/>
    <w:rsid w:val="00DE0C77"/>
    <w:rsid w:val="00DE0CB9"/>
    <w:rsid w:val="00DE0CEC"/>
    <w:rsid w:val="00DE13AC"/>
    <w:rsid w:val="00DE1B12"/>
    <w:rsid w:val="00DE1BD0"/>
    <w:rsid w:val="00DE1EE0"/>
    <w:rsid w:val="00DE2096"/>
    <w:rsid w:val="00DE283B"/>
    <w:rsid w:val="00DE2D3A"/>
    <w:rsid w:val="00DE33D1"/>
    <w:rsid w:val="00DE3462"/>
    <w:rsid w:val="00DE36A4"/>
    <w:rsid w:val="00DE3BFE"/>
    <w:rsid w:val="00DE3C17"/>
    <w:rsid w:val="00DE3CF2"/>
    <w:rsid w:val="00DE3E56"/>
    <w:rsid w:val="00DE40EC"/>
    <w:rsid w:val="00DE45B4"/>
    <w:rsid w:val="00DE4794"/>
    <w:rsid w:val="00DE47FF"/>
    <w:rsid w:val="00DE4CE9"/>
    <w:rsid w:val="00DE4F71"/>
    <w:rsid w:val="00DE5207"/>
    <w:rsid w:val="00DE5390"/>
    <w:rsid w:val="00DE53B1"/>
    <w:rsid w:val="00DE5832"/>
    <w:rsid w:val="00DE5DBC"/>
    <w:rsid w:val="00DE63EF"/>
    <w:rsid w:val="00DE64FE"/>
    <w:rsid w:val="00DE6D34"/>
    <w:rsid w:val="00DE6F65"/>
    <w:rsid w:val="00DE717C"/>
    <w:rsid w:val="00DE71F8"/>
    <w:rsid w:val="00DE724B"/>
    <w:rsid w:val="00DE759B"/>
    <w:rsid w:val="00DE77CF"/>
    <w:rsid w:val="00DE7B19"/>
    <w:rsid w:val="00DE7BBE"/>
    <w:rsid w:val="00DE7D4C"/>
    <w:rsid w:val="00DF00CE"/>
    <w:rsid w:val="00DF09D8"/>
    <w:rsid w:val="00DF0B0A"/>
    <w:rsid w:val="00DF0C48"/>
    <w:rsid w:val="00DF0DDF"/>
    <w:rsid w:val="00DF0F05"/>
    <w:rsid w:val="00DF1023"/>
    <w:rsid w:val="00DF1390"/>
    <w:rsid w:val="00DF13B9"/>
    <w:rsid w:val="00DF159E"/>
    <w:rsid w:val="00DF1B70"/>
    <w:rsid w:val="00DF2B18"/>
    <w:rsid w:val="00DF2BD3"/>
    <w:rsid w:val="00DF2D59"/>
    <w:rsid w:val="00DF2FE8"/>
    <w:rsid w:val="00DF2FF1"/>
    <w:rsid w:val="00DF33F5"/>
    <w:rsid w:val="00DF3599"/>
    <w:rsid w:val="00DF38B9"/>
    <w:rsid w:val="00DF483C"/>
    <w:rsid w:val="00DF4999"/>
    <w:rsid w:val="00DF4E4F"/>
    <w:rsid w:val="00DF4FA4"/>
    <w:rsid w:val="00DF514E"/>
    <w:rsid w:val="00DF5887"/>
    <w:rsid w:val="00DF5E01"/>
    <w:rsid w:val="00DF62CF"/>
    <w:rsid w:val="00DF64B6"/>
    <w:rsid w:val="00DF64D9"/>
    <w:rsid w:val="00DF68D1"/>
    <w:rsid w:val="00DF6D1F"/>
    <w:rsid w:val="00DF6E38"/>
    <w:rsid w:val="00DF702B"/>
    <w:rsid w:val="00DF71C0"/>
    <w:rsid w:val="00DF7476"/>
    <w:rsid w:val="00DF749C"/>
    <w:rsid w:val="00DF756F"/>
    <w:rsid w:val="00DF7F1D"/>
    <w:rsid w:val="00DF7FEF"/>
    <w:rsid w:val="00E0037D"/>
    <w:rsid w:val="00E0054B"/>
    <w:rsid w:val="00E0054C"/>
    <w:rsid w:val="00E00756"/>
    <w:rsid w:val="00E00B76"/>
    <w:rsid w:val="00E00F47"/>
    <w:rsid w:val="00E01019"/>
    <w:rsid w:val="00E0105B"/>
    <w:rsid w:val="00E0111B"/>
    <w:rsid w:val="00E01311"/>
    <w:rsid w:val="00E0144A"/>
    <w:rsid w:val="00E01FF5"/>
    <w:rsid w:val="00E02699"/>
    <w:rsid w:val="00E026B1"/>
    <w:rsid w:val="00E02975"/>
    <w:rsid w:val="00E02A2A"/>
    <w:rsid w:val="00E02AEB"/>
    <w:rsid w:val="00E02FC3"/>
    <w:rsid w:val="00E038E1"/>
    <w:rsid w:val="00E038ED"/>
    <w:rsid w:val="00E03EC0"/>
    <w:rsid w:val="00E04754"/>
    <w:rsid w:val="00E047C4"/>
    <w:rsid w:val="00E04D57"/>
    <w:rsid w:val="00E050D2"/>
    <w:rsid w:val="00E05289"/>
    <w:rsid w:val="00E05409"/>
    <w:rsid w:val="00E0567B"/>
    <w:rsid w:val="00E05B74"/>
    <w:rsid w:val="00E05D89"/>
    <w:rsid w:val="00E05FD7"/>
    <w:rsid w:val="00E066DD"/>
    <w:rsid w:val="00E069E5"/>
    <w:rsid w:val="00E06C19"/>
    <w:rsid w:val="00E06FCA"/>
    <w:rsid w:val="00E07000"/>
    <w:rsid w:val="00E07280"/>
    <w:rsid w:val="00E073F0"/>
    <w:rsid w:val="00E07427"/>
    <w:rsid w:val="00E07509"/>
    <w:rsid w:val="00E07588"/>
    <w:rsid w:val="00E077DF"/>
    <w:rsid w:val="00E07BB0"/>
    <w:rsid w:val="00E104AA"/>
    <w:rsid w:val="00E104FF"/>
    <w:rsid w:val="00E1077C"/>
    <w:rsid w:val="00E10A0A"/>
    <w:rsid w:val="00E10FC7"/>
    <w:rsid w:val="00E10FF3"/>
    <w:rsid w:val="00E111DD"/>
    <w:rsid w:val="00E1144D"/>
    <w:rsid w:val="00E11CF7"/>
    <w:rsid w:val="00E12023"/>
    <w:rsid w:val="00E123FD"/>
    <w:rsid w:val="00E12489"/>
    <w:rsid w:val="00E12860"/>
    <w:rsid w:val="00E12E65"/>
    <w:rsid w:val="00E12EE2"/>
    <w:rsid w:val="00E12F1F"/>
    <w:rsid w:val="00E12F3C"/>
    <w:rsid w:val="00E13039"/>
    <w:rsid w:val="00E13213"/>
    <w:rsid w:val="00E13316"/>
    <w:rsid w:val="00E13465"/>
    <w:rsid w:val="00E1381D"/>
    <w:rsid w:val="00E13F5A"/>
    <w:rsid w:val="00E13F66"/>
    <w:rsid w:val="00E1434E"/>
    <w:rsid w:val="00E14380"/>
    <w:rsid w:val="00E144CC"/>
    <w:rsid w:val="00E14650"/>
    <w:rsid w:val="00E14786"/>
    <w:rsid w:val="00E151D6"/>
    <w:rsid w:val="00E15628"/>
    <w:rsid w:val="00E15AAA"/>
    <w:rsid w:val="00E15ACC"/>
    <w:rsid w:val="00E15BCB"/>
    <w:rsid w:val="00E15E09"/>
    <w:rsid w:val="00E15F09"/>
    <w:rsid w:val="00E16772"/>
    <w:rsid w:val="00E168D4"/>
    <w:rsid w:val="00E16BA3"/>
    <w:rsid w:val="00E16C56"/>
    <w:rsid w:val="00E16DD7"/>
    <w:rsid w:val="00E16F01"/>
    <w:rsid w:val="00E17B19"/>
    <w:rsid w:val="00E17D2A"/>
    <w:rsid w:val="00E17DD7"/>
    <w:rsid w:val="00E2024C"/>
    <w:rsid w:val="00E20325"/>
    <w:rsid w:val="00E20614"/>
    <w:rsid w:val="00E206A3"/>
    <w:rsid w:val="00E207B8"/>
    <w:rsid w:val="00E20950"/>
    <w:rsid w:val="00E20B0D"/>
    <w:rsid w:val="00E20EC0"/>
    <w:rsid w:val="00E217F6"/>
    <w:rsid w:val="00E2186B"/>
    <w:rsid w:val="00E21A75"/>
    <w:rsid w:val="00E21BA3"/>
    <w:rsid w:val="00E21BA4"/>
    <w:rsid w:val="00E21C58"/>
    <w:rsid w:val="00E21F80"/>
    <w:rsid w:val="00E223E9"/>
    <w:rsid w:val="00E22400"/>
    <w:rsid w:val="00E226FD"/>
    <w:rsid w:val="00E22758"/>
    <w:rsid w:val="00E22863"/>
    <w:rsid w:val="00E22912"/>
    <w:rsid w:val="00E22B60"/>
    <w:rsid w:val="00E22BF1"/>
    <w:rsid w:val="00E22C45"/>
    <w:rsid w:val="00E22F1E"/>
    <w:rsid w:val="00E23038"/>
    <w:rsid w:val="00E230FC"/>
    <w:rsid w:val="00E242BB"/>
    <w:rsid w:val="00E245C3"/>
    <w:rsid w:val="00E24C75"/>
    <w:rsid w:val="00E24CA4"/>
    <w:rsid w:val="00E24DCB"/>
    <w:rsid w:val="00E252BD"/>
    <w:rsid w:val="00E254E5"/>
    <w:rsid w:val="00E255CF"/>
    <w:rsid w:val="00E25708"/>
    <w:rsid w:val="00E25935"/>
    <w:rsid w:val="00E25955"/>
    <w:rsid w:val="00E25D7D"/>
    <w:rsid w:val="00E25E7A"/>
    <w:rsid w:val="00E26060"/>
    <w:rsid w:val="00E26465"/>
    <w:rsid w:val="00E265EA"/>
    <w:rsid w:val="00E269EE"/>
    <w:rsid w:val="00E26E7C"/>
    <w:rsid w:val="00E272C8"/>
    <w:rsid w:val="00E2732C"/>
    <w:rsid w:val="00E27541"/>
    <w:rsid w:val="00E275E0"/>
    <w:rsid w:val="00E27788"/>
    <w:rsid w:val="00E27812"/>
    <w:rsid w:val="00E27E18"/>
    <w:rsid w:val="00E27FCB"/>
    <w:rsid w:val="00E303D2"/>
    <w:rsid w:val="00E30432"/>
    <w:rsid w:val="00E30A79"/>
    <w:rsid w:val="00E30DE2"/>
    <w:rsid w:val="00E31437"/>
    <w:rsid w:val="00E31557"/>
    <w:rsid w:val="00E31701"/>
    <w:rsid w:val="00E319CF"/>
    <w:rsid w:val="00E31B08"/>
    <w:rsid w:val="00E31DA8"/>
    <w:rsid w:val="00E31E4E"/>
    <w:rsid w:val="00E3216F"/>
    <w:rsid w:val="00E321E9"/>
    <w:rsid w:val="00E321EE"/>
    <w:rsid w:val="00E323D9"/>
    <w:rsid w:val="00E323E7"/>
    <w:rsid w:val="00E327FA"/>
    <w:rsid w:val="00E328E2"/>
    <w:rsid w:val="00E32957"/>
    <w:rsid w:val="00E32BDC"/>
    <w:rsid w:val="00E32DDE"/>
    <w:rsid w:val="00E334AF"/>
    <w:rsid w:val="00E337B3"/>
    <w:rsid w:val="00E337CA"/>
    <w:rsid w:val="00E337DE"/>
    <w:rsid w:val="00E33B9F"/>
    <w:rsid w:val="00E33D4A"/>
    <w:rsid w:val="00E34ABD"/>
    <w:rsid w:val="00E34B2F"/>
    <w:rsid w:val="00E34D92"/>
    <w:rsid w:val="00E34EAE"/>
    <w:rsid w:val="00E35717"/>
    <w:rsid w:val="00E35991"/>
    <w:rsid w:val="00E359EF"/>
    <w:rsid w:val="00E35A88"/>
    <w:rsid w:val="00E35B48"/>
    <w:rsid w:val="00E35E7F"/>
    <w:rsid w:val="00E36382"/>
    <w:rsid w:val="00E36831"/>
    <w:rsid w:val="00E369A6"/>
    <w:rsid w:val="00E37195"/>
    <w:rsid w:val="00E373BA"/>
    <w:rsid w:val="00E378EC"/>
    <w:rsid w:val="00E37F17"/>
    <w:rsid w:val="00E37FD2"/>
    <w:rsid w:val="00E40624"/>
    <w:rsid w:val="00E40964"/>
    <w:rsid w:val="00E40C50"/>
    <w:rsid w:val="00E40D89"/>
    <w:rsid w:val="00E40DBE"/>
    <w:rsid w:val="00E4115F"/>
    <w:rsid w:val="00E412E0"/>
    <w:rsid w:val="00E41321"/>
    <w:rsid w:val="00E41EA3"/>
    <w:rsid w:val="00E42231"/>
    <w:rsid w:val="00E423F8"/>
    <w:rsid w:val="00E428F6"/>
    <w:rsid w:val="00E42B7D"/>
    <w:rsid w:val="00E43147"/>
    <w:rsid w:val="00E43607"/>
    <w:rsid w:val="00E43A4D"/>
    <w:rsid w:val="00E44148"/>
    <w:rsid w:val="00E4469C"/>
    <w:rsid w:val="00E44734"/>
    <w:rsid w:val="00E447B7"/>
    <w:rsid w:val="00E4546F"/>
    <w:rsid w:val="00E45533"/>
    <w:rsid w:val="00E4575D"/>
    <w:rsid w:val="00E459DD"/>
    <w:rsid w:val="00E4616C"/>
    <w:rsid w:val="00E4623E"/>
    <w:rsid w:val="00E462A0"/>
    <w:rsid w:val="00E46605"/>
    <w:rsid w:val="00E46BAF"/>
    <w:rsid w:val="00E46CA8"/>
    <w:rsid w:val="00E4704E"/>
    <w:rsid w:val="00E4734B"/>
    <w:rsid w:val="00E4763E"/>
    <w:rsid w:val="00E47A20"/>
    <w:rsid w:val="00E47AE1"/>
    <w:rsid w:val="00E500C0"/>
    <w:rsid w:val="00E50523"/>
    <w:rsid w:val="00E506FD"/>
    <w:rsid w:val="00E50821"/>
    <w:rsid w:val="00E50933"/>
    <w:rsid w:val="00E5098E"/>
    <w:rsid w:val="00E50B67"/>
    <w:rsid w:val="00E51027"/>
    <w:rsid w:val="00E5120F"/>
    <w:rsid w:val="00E51346"/>
    <w:rsid w:val="00E51767"/>
    <w:rsid w:val="00E51A3E"/>
    <w:rsid w:val="00E522F4"/>
    <w:rsid w:val="00E5266F"/>
    <w:rsid w:val="00E5291A"/>
    <w:rsid w:val="00E52BEA"/>
    <w:rsid w:val="00E52EFD"/>
    <w:rsid w:val="00E530EE"/>
    <w:rsid w:val="00E53241"/>
    <w:rsid w:val="00E53B72"/>
    <w:rsid w:val="00E53BE2"/>
    <w:rsid w:val="00E53F73"/>
    <w:rsid w:val="00E543DA"/>
    <w:rsid w:val="00E54B0A"/>
    <w:rsid w:val="00E54C78"/>
    <w:rsid w:val="00E54D7E"/>
    <w:rsid w:val="00E54E68"/>
    <w:rsid w:val="00E55477"/>
    <w:rsid w:val="00E55AFF"/>
    <w:rsid w:val="00E55EC4"/>
    <w:rsid w:val="00E5600E"/>
    <w:rsid w:val="00E56044"/>
    <w:rsid w:val="00E56430"/>
    <w:rsid w:val="00E564D7"/>
    <w:rsid w:val="00E56CA7"/>
    <w:rsid w:val="00E56F27"/>
    <w:rsid w:val="00E577A1"/>
    <w:rsid w:val="00E6023D"/>
    <w:rsid w:val="00E604BC"/>
    <w:rsid w:val="00E609B8"/>
    <w:rsid w:val="00E60E6C"/>
    <w:rsid w:val="00E60F5C"/>
    <w:rsid w:val="00E60FDA"/>
    <w:rsid w:val="00E615C3"/>
    <w:rsid w:val="00E61EB0"/>
    <w:rsid w:val="00E622B7"/>
    <w:rsid w:val="00E62841"/>
    <w:rsid w:val="00E62A6F"/>
    <w:rsid w:val="00E62AB0"/>
    <w:rsid w:val="00E63508"/>
    <w:rsid w:val="00E63B9B"/>
    <w:rsid w:val="00E63DC9"/>
    <w:rsid w:val="00E64113"/>
    <w:rsid w:val="00E643A7"/>
    <w:rsid w:val="00E64437"/>
    <w:rsid w:val="00E64487"/>
    <w:rsid w:val="00E64489"/>
    <w:rsid w:val="00E64C7E"/>
    <w:rsid w:val="00E6526A"/>
    <w:rsid w:val="00E655E1"/>
    <w:rsid w:val="00E65832"/>
    <w:rsid w:val="00E65925"/>
    <w:rsid w:val="00E662AF"/>
    <w:rsid w:val="00E668FD"/>
    <w:rsid w:val="00E6694A"/>
    <w:rsid w:val="00E66A95"/>
    <w:rsid w:val="00E66CF3"/>
    <w:rsid w:val="00E66D05"/>
    <w:rsid w:val="00E66D56"/>
    <w:rsid w:val="00E66DAF"/>
    <w:rsid w:val="00E67443"/>
    <w:rsid w:val="00E67810"/>
    <w:rsid w:val="00E6786F"/>
    <w:rsid w:val="00E70545"/>
    <w:rsid w:val="00E713F7"/>
    <w:rsid w:val="00E7163E"/>
    <w:rsid w:val="00E71849"/>
    <w:rsid w:val="00E71941"/>
    <w:rsid w:val="00E71CD3"/>
    <w:rsid w:val="00E72119"/>
    <w:rsid w:val="00E72499"/>
    <w:rsid w:val="00E724CD"/>
    <w:rsid w:val="00E729ED"/>
    <w:rsid w:val="00E72C35"/>
    <w:rsid w:val="00E72C66"/>
    <w:rsid w:val="00E72F78"/>
    <w:rsid w:val="00E7337F"/>
    <w:rsid w:val="00E73451"/>
    <w:rsid w:val="00E73C6E"/>
    <w:rsid w:val="00E73E67"/>
    <w:rsid w:val="00E741D7"/>
    <w:rsid w:val="00E746E5"/>
    <w:rsid w:val="00E748F7"/>
    <w:rsid w:val="00E74963"/>
    <w:rsid w:val="00E749DF"/>
    <w:rsid w:val="00E74A1F"/>
    <w:rsid w:val="00E74E2C"/>
    <w:rsid w:val="00E75401"/>
    <w:rsid w:val="00E75426"/>
    <w:rsid w:val="00E754BD"/>
    <w:rsid w:val="00E75B93"/>
    <w:rsid w:val="00E75C7B"/>
    <w:rsid w:val="00E75CB7"/>
    <w:rsid w:val="00E7639B"/>
    <w:rsid w:val="00E767FE"/>
    <w:rsid w:val="00E76A8E"/>
    <w:rsid w:val="00E76AB4"/>
    <w:rsid w:val="00E7775B"/>
    <w:rsid w:val="00E77B12"/>
    <w:rsid w:val="00E77C75"/>
    <w:rsid w:val="00E77DC1"/>
    <w:rsid w:val="00E77DCB"/>
    <w:rsid w:val="00E77DF1"/>
    <w:rsid w:val="00E77FF4"/>
    <w:rsid w:val="00E80029"/>
    <w:rsid w:val="00E80329"/>
    <w:rsid w:val="00E8052D"/>
    <w:rsid w:val="00E8065E"/>
    <w:rsid w:val="00E806F6"/>
    <w:rsid w:val="00E806F7"/>
    <w:rsid w:val="00E807D7"/>
    <w:rsid w:val="00E8080A"/>
    <w:rsid w:val="00E809D1"/>
    <w:rsid w:val="00E80B2D"/>
    <w:rsid w:val="00E80D76"/>
    <w:rsid w:val="00E81133"/>
    <w:rsid w:val="00E81280"/>
    <w:rsid w:val="00E81463"/>
    <w:rsid w:val="00E8163C"/>
    <w:rsid w:val="00E81650"/>
    <w:rsid w:val="00E81737"/>
    <w:rsid w:val="00E818FA"/>
    <w:rsid w:val="00E81C73"/>
    <w:rsid w:val="00E82489"/>
    <w:rsid w:val="00E82D29"/>
    <w:rsid w:val="00E82F72"/>
    <w:rsid w:val="00E82FB4"/>
    <w:rsid w:val="00E835CA"/>
    <w:rsid w:val="00E83902"/>
    <w:rsid w:val="00E839AC"/>
    <w:rsid w:val="00E83C60"/>
    <w:rsid w:val="00E83CD1"/>
    <w:rsid w:val="00E843FE"/>
    <w:rsid w:val="00E844C1"/>
    <w:rsid w:val="00E844E9"/>
    <w:rsid w:val="00E8471A"/>
    <w:rsid w:val="00E84E82"/>
    <w:rsid w:val="00E84F35"/>
    <w:rsid w:val="00E85083"/>
    <w:rsid w:val="00E85327"/>
    <w:rsid w:val="00E856EF"/>
    <w:rsid w:val="00E8577D"/>
    <w:rsid w:val="00E85811"/>
    <w:rsid w:val="00E859DB"/>
    <w:rsid w:val="00E85D54"/>
    <w:rsid w:val="00E86120"/>
    <w:rsid w:val="00E861DF"/>
    <w:rsid w:val="00E8625F"/>
    <w:rsid w:val="00E869A3"/>
    <w:rsid w:val="00E86AC0"/>
    <w:rsid w:val="00E86CD3"/>
    <w:rsid w:val="00E86CDF"/>
    <w:rsid w:val="00E86E8D"/>
    <w:rsid w:val="00E86EC5"/>
    <w:rsid w:val="00E86FED"/>
    <w:rsid w:val="00E87049"/>
    <w:rsid w:val="00E8710B"/>
    <w:rsid w:val="00E87BA3"/>
    <w:rsid w:val="00E87D34"/>
    <w:rsid w:val="00E87E93"/>
    <w:rsid w:val="00E87F06"/>
    <w:rsid w:val="00E87FA8"/>
    <w:rsid w:val="00E90567"/>
    <w:rsid w:val="00E90B9F"/>
    <w:rsid w:val="00E90F10"/>
    <w:rsid w:val="00E90F55"/>
    <w:rsid w:val="00E9147D"/>
    <w:rsid w:val="00E91AB9"/>
    <w:rsid w:val="00E9204C"/>
    <w:rsid w:val="00E925A8"/>
    <w:rsid w:val="00E926FD"/>
    <w:rsid w:val="00E929C0"/>
    <w:rsid w:val="00E92B9A"/>
    <w:rsid w:val="00E92C5A"/>
    <w:rsid w:val="00E92F0A"/>
    <w:rsid w:val="00E9335A"/>
    <w:rsid w:val="00E93901"/>
    <w:rsid w:val="00E93C99"/>
    <w:rsid w:val="00E93FD7"/>
    <w:rsid w:val="00E9432C"/>
    <w:rsid w:val="00E94344"/>
    <w:rsid w:val="00E94416"/>
    <w:rsid w:val="00E945AB"/>
    <w:rsid w:val="00E949D9"/>
    <w:rsid w:val="00E94AED"/>
    <w:rsid w:val="00E94C44"/>
    <w:rsid w:val="00E94F4D"/>
    <w:rsid w:val="00E9503D"/>
    <w:rsid w:val="00E95493"/>
    <w:rsid w:val="00E954CE"/>
    <w:rsid w:val="00E9578E"/>
    <w:rsid w:val="00E95E9E"/>
    <w:rsid w:val="00E95ECD"/>
    <w:rsid w:val="00E9605F"/>
    <w:rsid w:val="00E96080"/>
    <w:rsid w:val="00E9658C"/>
    <w:rsid w:val="00E96AA2"/>
    <w:rsid w:val="00E96BD5"/>
    <w:rsid w:val="00E96C7E"/>
    <w:rsid w:val="00E96D72"/>
    <w:rsid w:val="00E97822"/>
    <w:rsid w:val="00E97977"/>
    <w:rsid w:val="00E97B56"/>
    <w:rsid w:val="00E97CD5"/>
    <w:rsid w:val="00E97EAC"/>
    <w:rsid w:val="00EA0158"/>
    <w:rsid w:val="00EA0390"/>
    <w:rsid w:val="00EA05D6"/>
    <w:rsid w:val="00EA0782"/>
    <w:rsid w:val="00EA080E"/>
    <w:rsid w:val="00EA0ABF"/>
    <w:rsid w:val="00EA0B33"/>
    <w:rsid w:val="00EA0BA7"/>
    <w:rsid w:val="00EA0BE3"/>
    <w:rsid w:val="00EA0C23"/>
    <w:rsid w:val="00EA14A9"/>
    <w:rsid w:val="00EA156A"/>
    <w:rsid w:val="00EA16F9"/>
    <w:rsid w:val="00EA177F"/>
    <w:rsid w:val="00EA1A53"/>
    <w:rsid w:val="00EA1C8B"/>
    <w:rsid w:val="00EA2197"/>
    <w:rsid w:val="00EA21D4"/>
    <w:rsid w:val="00EA21D5"/>
    <w:rsid w:val="00EA2522"/>
    <w:rsid w:val="00EA25C3"/>
    <w:rsid w:val="00EA2654"/>
    <w:rsid w:val="00EA2C7B"/>
    <w:rsid w:val="00EA3245"/>
    <w:rsid w:val="00EA3479"/>
    <w:rsid w:val="00EA34B2"/>
    <w:rsid w:val="00EA3572"/>
    <w:rsid w:val="00EA38E3"/>
    <w:rsid w:val="00EA3CF3"/>
    <w:rsid w:val="00EA4113"/>
    <w:rsid w:val="00EA42CD"/>
    <w:rsid w:val="00EA4669"/>
    <w:rsid w:val="00EA4C3B"/>
    <w:rsid w:val="00EA51A1"/>
    <w:rsid w:val="00EA5232"/>
    <w:rsid w:val="00EA523F"/>
    <w:rsid w:val="00EA563B"/>
    <w:rsid w:val="00EA5964"/>
    <w:rsid w:val="00EA6489"/>
    <w:rsid w:val="00EA6AA6"/>
    <w:rsid w:val="00EA6B51"/>
    <w:rsid w:val="00EA6CCF"/>
    <w:rsid w:val="00EA6F77"/>
    <w:rsid w:val="00EA6F84"/>
    <w:rsid w:val="00EA7435"/>
    <w:rsid w:val="00EA7670"/>
    <w:rsid w:val="00EA79AE"/>
    <w:rsid w:val="00EA7DE7"/>
    <w:rsid w:val="00EB064B"/>
    <w:rsid w:val="00EB0765"/>
    <w:rsid w:val="00EB0859"/>
    <w:rsid w:val="00EB0F4A"/>
    <w:rsid w:val="00EB0F8A"/>
    <w:rsid w:val="00EB20A0"/>
    <w:rsid w:val="00EB2517"/>
    <w:rsid w:val="00EB2A59"/>
    <w:rsid w:val="00EB2DA4"/>
    <w:rsid w:val="00EB2DB9"/>
    <w:rsid w:val="00EB2E4E"/>
    <w:rsid w:val="00EB3509"/>
    <w:rsid w:val="00EB37CC"/>
    <w:rsid w:val="00EB3AB1"/>
    <w:rsid w:val="00EB3B58"/>
    <w:rsid w:val="00EB4356"/>
    <w:rsid w:val="00EB498A"/>
    <w:rsid w:val="00EB4A72"/>
    <w:rsid w:val="00EB4AA8"/>
    <w:rsid w:val="00EB5675"/>
    <w:rsid w:val="00EB56A0"/>
    <w:rsid w:val="00EB58E4"/>
    <w:rsid w:val="00EB5D07"/>
    <w:rsid w:val="00EB5DFB"/>
    <w:rsid w:val="00EB5FF1"/>
    <w:rsid w:val="00EB64DD"/>
    <w:rsid w:val="00EB651D"/>
    <w:rsid w:val="00EB6538"/>
    <w:rsid w:val="00EB6C11"/>
    <w:rsid w:val="00EB71AC"/>
    <w:rsid w:val="00EB72C7"/>
    <w:rsid w:val="00EB74E7"/>
    <w:rsid w:val="00EB76B7"/>
    <w:rsid w:val="00EB76C9"/>
    <w:rsid w:val="00EB7BD7"/>
    <w:rsid w:val="00EB7D68"/>
    <w:rsid w:val="00EC022B"/>
    <w:rsid w:val="00EC0293"/>
    <w:rsid w:val="00EC05BA"/>
    <w:rsid w:val="00EC082C"/>
    <w:rsid w:val="00EC0872"/>
    <w:rsid w:val="00EC0A32"/>
    <w:rsid w:val="00EC0AC8"/>
    <w:rsid w:val="00EC0C1A"/>
    <w:rsid w:val="00EC1315"/>
    <w:rsid w:val="00EC1589"/>
    <w:rsid w:val="00EC1D41"/>
    <w:rsid w:val="00EC20BF"/>
    <w:rsid w:val="00EC232F"/>
    <w:rsid w:val="00EC2D22"/>
    <w:rsid w:val="00EC2EC4"/>
    <w:rsid w:val="00EC39CD"/>
    <w:rsid w:val="00EC3A8F"/>
    <w:rsid w:val="00EC3DC4"/>
    <w:rsid w:val="00EC3E6B"/>
    <w:rsid w:val="00EC4028"/>
    <w:rsid w:val="00EC42D2"/>
    <w:rsid w:val="00EC44DE"/>
    <w:rsid w:val="00EC47C3"/>
    <w:rsid w:val="00EC493A"/>
    <w:rsid w:val="00EC4A4C"/>
    <w:rsid w:val="00EC4ABE"/>
    <w:rsid w:val="00EC4B99"/>
    <w:rsid w:val="00EC4E0E"/>
    <w:rsid w:val="00EC5314"/>
    <w:rsid w:val="00EC5529"/>
    <w:rsid w:val="00EC5A96"/>
    <w:rsid w:val="00EC5D33"/>
    <w:rsid w:val="00EC60EF"/>
    <w:rsid w:val="00EC628D"/>
    <w:rsid w:val="00EC6333"/>
    <w:rsid w:val="00EC633C"/>
    <w:rsid w:val="00EC6A10"/>
    <w:rsid w:val="00EC6BAF"/>
    <w:rsid w:val="00EC6BF1"/>
    <w:rsid w:val="00EC6EA6"/>
    <w:rsid w:val="00EC73B7"/>
    <w:rsid w:val="00EC790F"/>
    <w:rsid w:val="00EC7BA9"/>
    <w:rsid w:val="00EC7CDF"/>
    <w:rsid w:val="00EC7DC2"/>
    <w:rsid w:val="00ED0462"/>
    <w:rsid w:val="00ED04B8"/>
    <w:rsid w:val="00ED0509"/>
    <w:rsid w:val="00ED1118"/>
    <w:rsid w:val="00ED12B7"/>
    <w:rsid w:val="00ED15A1"/>
    <w:rsid w:val="00ED18C2"/>
    <w:rsid w:val="00ED1F4B"/>
    <w:rsid w:val="00ED2140"/>
    <w:rsid w:val="00ED224A"/>
    <w:rsid w:val="00ED22DD"/>
    <w:rsid w:val="00ED2779"/>
    <w:rsid w:val="00ED2936"/>
    <w:rsid w:val="00ED3014"/>
    <w:rsid w:val="00ED3159"/>
    <w:rsid w:val="00ED3173"/>
    <w:rsid w:val="00ED338F"/>
    <w:rsid w:val="00ED3D17"/>
    <w:rsid w:val="00ED4031"/>
    <w:rsid w:val="00ED4072"/>
    <w:rsid w:val="00ED410E"/>
    <w:rsid w:val="00ED42DD"/>
    <w:rsid w:val="00ED43EA"/>
    <w:rsid w:val="00ED43FD"/>
    <w:rsid w:val="00ED446F"/>
    <w:rsid w:val="00ED454B"/>
    <w:rsid w:val="00ED48AD"/>
    <w:rsid w:val="00ED4E54"/>
    <w:rsid w:val="00ED4E6D"/>
    <w:rsid w:val="00ED4FCD"/>
    <w:rsid w:val="00ED5143"/>
    <w:rsid w:val="00ED56C3"/>
    <w:rsid w:val="00ED5BA8"/>
    <w:rsid w:val="00ED5D51"/>
    <w:rsid w:val="00ED5E91"/>
    <w:rsid w:val="00ED5F20"/>
    <w:rsid w:val="00ED61D7"/>
    <w:rsid w:val="00ED628B"/>
    <w:rsid w:val="00ED6430"/>
    <w:rsid w:val="00ED6451"/>
    <w:rsid w:val="00ED6AAD"/>
    <w:rsid w:val="00ED6CFA"/>
    <w:rsid w:val="00ED718D"/>
    <w:rsid w:val="00ED75C0"/>
    <w:rsid w:val="00ED7854"/>
    <w:rsid w:val="00ED7B4A"/>
    <w:rsid w:val="00ED7EB8"/>
    <w:rsid w:val="00EE085D"/>
    <w:rsid w:val="00EE0A24"/>
    <w:rsid w:val="00EE0A89"/>
    <w:rsid w:val="00EE1190"/>
    <w:rsid w:val="00EE170E"/>
    <w:rsid w:val="00EE1922"/>
    <w:rsid w:val="00EE1DF1"/>
    <w:rsid w:val="00EE1E9F"/>
    <w:rsid w:val="00EE21C7"/>
    <w:rsid w:val="00EE256A"/>
    <w:rsid w:val="00EE265C"/>
    <w:rsid w:val="00EE302D"/>
    <w:rsid w:val="00EE34B5"/>
    <w:rsid w:val="00EE362C"/>
    <w:rsid w:val="00EE41E1"/>
    <w:rsid w:val="00EE4BAA"/>
    <w:rsid w:val="00EE50FE"/>
    <w:rsid w:val="00EE570D"/>
    <w:rsid w:val="00EE5886"/>
    <w:rsid w:val="00EE5B31"/>
    <w:rsid w:val="00EE5C4E"/>
    <w:rsid w:val="00EE5DEF"/>
    <w:rsid w:val="00EE613D"/>
    <w:rsid w:val="00EE62DC"/>
    <w:rsid w:val="00EE6973"/>
    <w:rsid w:val="00EE69B7"/>
    <w:rsid w:val="00EE6AD9"/>
    <w:rsid w:val="00EE6B30"/>
    <w:rsid w:val="00EE6CDC"/>
    <w:rsid w:val="00EE6E1F"/>
    <w:rsid w:val="00EE77FB"/>
    <w:rsid w:val="00EE7AD4"/>
    <w:rsid w:val="00EF02C4"/>
    <w:rsid w:val="00EF0852"/>
    <w:rsid w:val="00EF0BAE"/>
    <w:rsid w:val="00EF0CE8"/>
    <w:rsid w:val="00EF0F4F"/>
    <w:rsid w:val="00EF14A8"/>
    <w:rsid w:val="00EF15B9"/>
    <w:rsid w:val="00EF160D"/>
    <w:rsid w:val="00EF17AB"/>
    <w:rsid w:val="00EF1810"/>
    <w:rsid w:val="00EF1B49"/>
    <w:rsid w:val="00EF1DCF"/>
    <w:rsid w:val="00EF1E01"/>
    <w:rsid w:val="00EF1EA2"/>
    <w:rsid w:val="00EF22AF"/>
    <w:rsid w:val="00EF298B"/>
    <w:rsid w:val="00EF298E"/>
    <w:rsid w:val="00EF2A05"/>
    <w:rsid w:val="00EF2ADA"/>
    <w:rsid w:val="00EF3437"/>
    <w:rsid w:val="00EF37B4"/>
    <w:rsid w:val="00EF386F"/>
    <w:rsid w:val="00EF39BB"/>
    <w:rsid w:val="00EF3C02"/>
    <w:rsid w:val="00EF445E"/>
    <w:rsid w:val="00EF4493"/>
    <w:rsid w:val="00EF459A"/>
    <w:rsid w:val="00EF4B79"/>
    <w:rsid w:val="00EF4BFE"/>
    <w:rsid w:val="00EF4FC2"/>
    <w:rsid w:val="00EF50C8"/>
    <w:rsid w:val="00EF5139"/>
    <w:rsid w:val="00EF55E9"/>
    <w:rsid w:val="00EF5743"/>
    <w:rsid w:val="00EF5964"/>
    <w:rsid w:val="00EF5A4A"/>
    <w:rsid w:val="00EF5BA9"/>
    <w:rsid w:val="00EF650C"/>
    <w:rsid w:val="00EF6D57"/>
    <w:rsid w:val="00EF6E60"/>
    <w:rsid w:val="00EF70F0"/>
    <w:rsid w:val="00EF712B"/>
    <w:rsid w:val="00EF7287"/>
    <w:rsid w:val="00EF7BB3"/>
    <w:rsid w:val="00F00376"/>
    <w:rsid w:val="00F011FA"/>
    <w:rsid w:val="00F01552"/>
    <w:rsid w:val="00F01AE5"/>
    <w:rsid w:val="00F01B3F"/>
    <w:rsid w:val="00F01E84"/>
    <w:rsid w:val="00F01EC3"/>
    <w:rsid w:val="00F01EFC"/>
    <w:rsid w:val="00F01F98"/>
    <w:rsid w:val="00F02089"/>
    <w:rsid w:val="00F021C7"/>
    <w:rsid w:val="00F023C8"/>
    <w:rsid w:val="00F02BDA"/>
    <w:rsid w:val="00F02CF7"/>
    <w:rsid w:val="00F02E07"/>
    <w:rsid w:val="00F02F82"/>
    <w:rsid w:val="00F036D9"/>
    <w:rsid w:val="00F03B1D"/>
    <w:rsid w:val="00F03BDC"/>
    <w:rsid w:val="00F03D65"/>
    <w:rsid w:val="00F03F03"/>
    <w:rsid w:val="00F03FA9"/>
    <w:rsid w:val="00F0407C"/>
    <w:rsid w:val="00F04220"/>
    <w:rsid w:val="00F04C20"/>
    <w:rsid w:val="00F05D19"/>
    <w:rsid w:val="00F05D68"/>
    <w:rsid w:val="00F05F37"/>
    <w:rsid w:val="00F06031"/>
    <w:rsid w:val="00F060F5"/>
    <w:rsid w:val="00F0628A"/>
    <w:rsid w:val="00F062ED"/>
    <w:rsid w:val="00F064C3"/>
    <w:rsid w:val="00F066C2"/>
    <w:rsid w:val="00F06869"/>
    <w:rsid w:val="00F06974"/>
    <w:rsid w:val="00F069F3"/>
    <w:rsid w:val="00F06BAA"/>
    <w:rsid w:val="00F06CCD"/>
    <w:rsid w:val="00F072E7"/>
    <w:rsid w:val="00F073FC"/>
    <w:rsid w:val="00F102A2"/>
    <w:rsid w:val="00F10958"/>
    <w:rsid w:val="00F10B46"/>
    <w:rsid w:val="00F10C68"/>
    <w:rsid w:val="00F10D22"/>
    <w:rsid w:val="00F10EA9"/>
    <w:rsid w:val="00F11446"/>
    <w:rsid w:val="00F11494"/>
    <w:rsid w:val="00F1175B"/>
    <w:rsid w:val="00F119B5"/>
    <w:rsid w:val="00F11B95"/>
    <w:rsid w:val="00F1214C"/>
    <w:rsid w:val="00F12642"/>
    <w:rsid w:val="00F12AD9"/>
    <w:rsid w:val="00F12B37"/>
    <w:rsid w:val="00F12BBB"/>
    <w:rsid w:val="00F13107"/>
    <w:rsid w:val="00F131CA"/>
    <w:rsid w:val="00F1351F"/>
    <w:rsid w:val="00F13558"/>
    <w:rsid w:val="00F136A3"/>
    <w:rsid w:val="00F13728"/>
    <w:rsid w:val="00F13819"/>
    <w:rsid w:val="00F139E5"/>
    <w:rsid w:val="00F13F94"/>
    <w:rsid w:val="00F14182"/>
    <w:rsid w:val="00F14257"/>
    <w:rsid w:val="00F145FD"/>
    <w:rsid w:val="00F146A3"/>
    <w:rsid w:val="00F147CB"/>
    <w:rsid w:val="00F14C9C"/>
    <w:rsid w:val="00F14CBC"/>
    <w:rsid w:val="00F14FAE"/>
    <w:rsid w:val="00F15356"/>
    <w:rsid w:val="00F153C6"/>
    <w:rsid w:val="00F15748"/>
    <w:rsid w:val="00F15838"/>
    <w:rsid w:val="00F15993"/>
    <w:rsid w:val="00F159EE"/>
    <w:rsid w:val="00F16159"/>
    <w:rsid w:val="00F16237"/>
    <w:rsid w:val="00F164A0"/>
    <w:rsid w:val="00F1658A"/>
    <w:rsid w:val="00F16B92"/>
    <w:rsid w:val="00F17038"/>
    <w:rsid w:val="00F175D9"/>
    <w:rsid w:val="00F17792"/>
    <w:rsid w:val="00F17986"/>
    <w:rsid w:val="00F179E3"/>
    <w:rsid w:val="00F17D10"/>
    <w:rsid w:val="00F17FE6"/>
    <w:rsid w:val="00F2002F"/>
    <w:rsid w:val="00F20159"/>
    <w:rsid w:val="00F2043C"/>
    <w:rsid w:val="00F20511"/>
    <w:rsid w:val="00F20623"/>
    <w:rsid w:val="00F206BD"/>
    <w:rsid w:val="00F20A24"/>
    <w:rsid w:val="00F210A9"/>
    <w:rsid w:val="00F211F6"/>
    <w:rsid w:val="00F213D9"/>
    <w:rsid w:val="00F214F5"/>
    <w:rsid w:val="00F2154B"/>
    <w:rsid w:val="00F2159F"/>
    <w:rsid w:val="00F215AE"/>
    <w:rsid w:val="00F216A0"/>
    <w:rsid w:val="00F216A1"/>
    <w:rsid w:val="00F21830"/>
    <w:rsid w:val="00F218C5"/>
    <w:rsid w:val="00F21DC6"/>
    <w:rsid w:val="00F221BB"/>
    <w:rsid w:val="00F22584"/>
    <w:rsid w:val="00F2272A"/>
    <w:rsid w:val="00F2281B"/>
    <w:rsid w:val="00F22EA0"/>
    <w:rsid w:val="00F22FC1"/>
    <w:rsid w:val="00F22FEE"/>
    <w:rsid w:val="00F23B86"/>
    <w:rsid w:val="00F23C7F"/>
    <w:rsid w:val="00F2434D"/>
    <w:rsid w:val="00F2441E"/>
    <w:rsid w:val="00F24470"/>
    <w:rsid w:val="00F24526"/>
    <w:rsid w:val="00F24896"/>
    <w:rsid w:val="00F24A01"/>
    <w:rsid w:val="00F24F3C"/>
    <w:rsid w:val="00F2505F"/>
    <w:rsid w:val="00F2509B"/>
    <w:rsid w:val="00F250D0"/>
    <w:rsid w:val="00F25146"/>
    <w:rsid w:val="00F25295"/>
    <w:rsid w:val="00F25481"/>
    <w:rsid w:val="00F254D0"/>
    <w:rsid w:val="00F25535"/>
    <w:rsid w:val="00F257D0"/>
    <w:rsid w:val="00F25893"/>
    <w:rsid w:val="00F26245"/>
    <w:rsid w:val="00F26419"/>
    <w:rsid w:val="00F266A3"/>
    <w:rsid w:val="00F2678F"/>
    <w:rsid w:val="00F268BD"/>
    <w:rsid w:val="00F269CF"/>
    <w:rsid w:val="00F27229"/>
    <w:rsid w:val="00F2731E"/>
    <w:rsid w:val="00F273AC"/>
    <w:rsid w:val="00F27438"/>
    <w:rsid w:val="00F2758E"/>
    <w:rsid w:val="00F275DE"/>
    <w:rsid w:val="00F27714"/>
    <w:rsid w:val="00F279F0"/>
    <w:rsid w:val="00F27A1D"/>
    <w:rsid w:val="00F27D3C"/>
    <w:rsid w:val="00F3083A"/>
    <w:rsid w:val="00F30856"/>
    <w:rsid w:val="00F30AC2"/>
    <w:rsid w:val="00F30BA7"/>
    <w:rsid w:val="00F30D96"/>
    <w:rsid w:val="00F30DC3"/>
    <w:rsid w:val="00F30EAD"/>
    <w:rsid w:val="00F3117B"/>
    <w:rsid w:val="00F31511"/>
    <w:rsid w:val="00F3276B"/>
    <w:rsid w:val="00F327AE"/>
    <w:rsid w:val="00F32B61"/>
    <w:rsid w:val="00F32C2C"/>
    <w:rsid w:val="00F332E5"/>
    <w:rsid w:val="00F333A7"/>
    <w:rsid w:val="00F33453"/>
    <w:rsid w:val="00F33626"/>
    <w:rsid w:val="00F337A6"/>
    <w:rsid w:val="00F339CD"/>
    <w:rsid w:val="00F33A76"/>
    <w:rsid w:val="00F33DE3"/>
    <w:rsid w:val="00F34953"/>
    <w:rsid w:val="00F34F4A"/>
    <w:rsid w:val="00F35030"/>
    <w:rsid w:val="00F35046"/>
    <w:rsid w:val="00F35047"/>
    <w:rsid w:val="00F35203"/>
    <w:rsid w:val="00F353CB"/>
    <w:rsid w:val="00F3570C"/>
    <w:rsid w:val="00F359DC"/>
    <w:rsid w:val="00F35EC9"/>
    <w:rsid w:val="00F35FDF"/>
    <w:rsid w:val="00F364C8"/>
    <w:rsid w:val="00F367C5"/>
    <w:rsid w:val="00F36CC8"/>
    <w:rsid w:val="00F36E19"/>
    <w:rsid w:val="00F37048"/>
    <w:rsid w:val="00F370E6"/>
    <w:rsid w:val="00F37238"/>
    <w:rsid w:val="00F377F0"/>
    <w:rsid w:val="00F37B64"/>
    <w:rsid w:val="00F37BAF"/>
    <w:rsid w:val="00F37F05"/>
    <w:rsid w:val="00F37F46"/>
    <w:rsid w:val="00F4069C"/>
    <w:rsid w:val="00F40967"/>
    <w:rsid w:val="00F40A35"/>
    <w:rsid w:val="00F40BD0"/>
    <w:rsid w:val="00F410EE"/>
    <w:rsid w:val="00F41229"/>
    <w:rsid w:val="00F420F8"/>
    <w:rsid w:val="00F42840"/>
    <w:rsid w:val="00F42F35"/>
    <w:rsid w:val="00F431CB"/>
    <w:rsid w:val="00F43718"/>
    <w:rsid w:val="00F43A3C"/>
    <w:rsid w:val="00F43A56"/>
    <w:rsid w:val="00F43B0F"/>
    <w:rsid w:val="00F4405A"/>
    <w:rsid w:val="00F440D4"/>
    <w:rsid w:val="00F445FB"/>
    <w:rsid w:val="00F44A19"/>
    <w:rsid w:val="00F44BB3"/>
    <w:rsid w:val="00F44D58"/>
    <w:rsid w:val="00F44E48"/>
    <w:rsid w:val="00F44E87"/>
    <w:rsid w:val="00F4518E"/>
    <w:rsid w:val="00F45944"/>
    <w:rsid w:val="00F45CCC"/>
    <w:rsid w:val="00F46614"/>
    <w:rsid w:val="00F4730A"/>
    <w:rsid w:val="00F47CF3"/>
    <w:rsid w:val="00F47E48"/>
    <w:rsid w:val="00F47F06"/>
    <w:rsid w:val="00F50211"/>
    <w:rsid w:val="00F502C1"/>
    <w:rsid w:val="00F50567"/>
    <w:rsid w:val="00F5081E"/>
    <w:rsid w:val="00F50A43"/>
    <w:rsid w:val="00F50A4B"/>
    <w:rsid w:val="00F50BD1"/>
    <w:rsid w:val="00F50C0E"/>
    <w:rsid w:val="00F50CC1"/>
    <w:rsid w:val="00F50D9F"/>
    <w:rsid w:val="00F50F92"/>
    <w:rsid w:val="00F5105B"/>
    <w:rsid w:val="00F512DB"/>
    <w:rsid w:val="00F513C9"/>
    <w:rsid w:val="00F517DB"/>
    <w:rsid w:val="00F519E8"/>
    <w:rsid w:val="00F51DFA"/>
    <w:rsid w:val="00F51EFD"/>
    <w:rsid w:val="00F51F43"/>
    <w:rsid w:val="00F52018"/>
    <w:rsid w:val="00F522EF"/>
    <w:rsid w:val="00F52308"/>
    <w:rsid w:val="00F52570"/>
    <w:rsid w:val="00F52645"/>
    <w:rsid w:val="00F52A65"/>
    <w:rsid w:val="00F52BD0"/>
    <w:rsid w:val="00F53289"/>
    <w:rsid w:val="00F53787"/>
    <w:rsid w:val="00F538BC"/>
    <w:rsid w:val="00F53AC7"/>
    <w:rsid w:val="00F53FD6"/>
    <w:rsid w:val="00F54093"/>
    <w:rsid w:val="00F54398"/>
    <w:rsid w:val="00F548C7"/>
    <w:rsid w:val="00F5499E"/>
    <w:rsid w:val="00F54BC1"/>
    <w:rsid w:val="00F54D34"/>
    <w:rsid w:val="00F55747"/>
    <w:rsid w:val="00F55DD4"/>
    <w:rsid w:val="00F55E96"/>
    <w:rsid w:val="00F56014"/>
    <w:rsid w:val="00F56368"/>
    <w:rsid w:val="00F5672E"/>
    <w:rsid w:val="00F5686F"/>
    <w:rsid w:val="00F56917"/>
    <w:rsid w:val="00F57112"/>
    <w:rsid w:val="00F579DC"/>
    <w:rsid w:val="00F57B2F"/>
    <w:rsid w:val="00F57DC5"/>
    <w:rsid w:val="00F606C1"/>
    <w:rsid w:val="00F60E8A"/>
    <w:rsid w:val="00F61168"/>
    <w:rsid w:val="00F61345"/>
    <w:rsid w:val="00F6170A"/>
    <w:rsid w:val="00F6180B"/>
    <w:rsid w:val="00F61B52"/>
    <w:rsid w:val="00F62214"/>
    <w:rsid w:val="00F62309"/>
    <w:rsid w:val="00F626B9"/>
    <w:rsid w:val="00F62754"/>
    <w:rsid w:val="00F627A9"/>
    <w:rsid w:val="00F6286B"/>
    <w:rsid w:val="00F628FE"/>
    <w:rsid w:val="00F62E18"/>
    <w:rsid w:val="00F62EBC"/>
    <w:rsid w:val="00F62ECA"/>
    <w:rsid w:val="00F62EF6"/>
    <w:rsid w:val="00F63047"/>
    <w:rsid w:val="00F63513"/>
    <w:rsid w:val="00F6395E"/>
    <w:rsid w:val="00F63FA6"/>
    <w:rsid w:val="00F648EE"/>
    <w:rsid w:val="00F649EF"/>
    <w:rsid w:val="00F64E95"/>
    <w:rsid w:val="00F6508F"/>
    <w:rsid w:val="00F65556"/>
    <w:rsid w:val="00F65725"/>
    <w:rsid w:val="00F6577C"/>
    <w:rsid w:val="00F65AA5"/>
    <w:rsid w:val="00F65BEF"/>
    <w:rsid w:val="00F65CD1"/>
    <w:rsid w:val="00F66131"/>
    <w:rsid w:val="00F66531"/>
    <w:rsid w:val="00F6669D"/>
    <w:rsid w:val="00F66C5E"/>
    <w:rsid w:val="00F66DD8"/>
    <w:rsid w:val="00F67823"/>
    <w:rsid w:val="00F679CE"/>
    <w:rsid w:val="00F67B77"/>
    <w:rsid w:val="00F67C2B"/>
    <w:rsid w:val="00F67F7F"/>
    <w:rsid w:val="00F7055A"/>
    <w:rsid w:val="00F70C57"/>
    <w:rsid w:val="00F70F3C"/>
    <w:rsid w:val="00F70FA2"/>
    <w:rsid w:val="00F712C5"/>
    <w:rsid w:val="00F715B3"/>
    <w:rsid w:val="00F71BEE"/>
    <w:rsid w:val="00F72407"/>
    <w:rsid w:val="00F7243E"/>
    <w:rsid w:val="00F7248D"/>
    <w:rsid w:val="00F72785"/>
    <w:rsid w:val="00F72C67"/>
    <w:rsid w:val="00F72F06"/>
    <w:rsid w:val="00F72FEC"/>
    <w:rsid w:val="00F7334C"/>
    <w:rsid w:val="00F733D0"/>
    <w:rsid w:val="00F7354C"/>
    <w:rsid w:val="00F73962"/>
    <w:rsid w:val="00F74364"/>
    <w:rsid w:val="00F7439F"/>
    <w:rsid w:val="00F74C9B"/>
    <w:rsid w:val="00F7576D"/>
    <w:rsid w:val="00F75A2F"/>
    <w:rsid w:val="00F75C29"/>
    <w:rsid w:val="00F75E4B"/>
    <w:rsid w:val="00F7628A"/>
    <w:rsid w:val="00F76A76"/>
    <w:rsid w:val="00F76C85"/>
    <w:rsid w:val="00F76C8F"/>
    <w:rsid w:val="00F77502"/>
    <w:rsid w:val="00F77632"/>
    <w:rsid w:val="00F77ED6"/>
    <w:rsid w:val="00F8017C"/>
    <w:rsid w:val="00F8032F"/>
    <w:rsid w:val="00F805E1"/>
    <w:rsid w:val="00F80780"/>
    <w:rsid w:val="00F809D2"/>
    <w:rsid w:val="00F80CF7"/>
    <w:rsid w:val="00F80DB8"/>
    <w:rsid w:val="00F80F61"/>
    <w:rsid w:val="00F81120"/>
    <w:rsid w:val="00F8130E"/>
    <w:rsid w:val="00F813C4"/>
    <w:rsid w:val="00F81866"/>
    <w:rsid w:val="00F81A45"/>
    <w:rsid w:val="00F81B3C"/>
    <w:rsid w:val="00F820C3"/>
    <w:rsid w:val="00F821E2"/>
    <w:rsid w:val="00F828E0"/>
    <w:rsid w:val="00F82BC8"/>
    <w:rsid w:val="00F82EDC"/>
    <w:rsid w:val="00F834B8"/>
    <w:rsid w:val="00F8388A"/>
    <w:rsid w:val="00F83C7A"/>
    <w:rsid w:val="00F83CC8"/>
    <w:rsid w:val="00F84406"/>
    <w:rsid w:val="00F84441"/>
    <w:rsid w:val="00F8470B"/>
    <w:rsid w:val="00F84D97"/>
    <w:rsid w:val="00F84F09"/>
    <w:rsid w:val="00F84F68"/>
    <w:rsid w:val="00F85420"/>
    <w:rsid w:val="00F854C8"/>
    <w:rsid w:val="00F8570E"/>
    <w:rsid w:val="00F8597D"/>
    <w:rsid w:val="00F85A13"/>
    <w:rsid w:val="00F85C49"/>
    <w:rsid w:val="00F85E4B"/>
    <w:rsid w:val="00F86455"/>
    <w:rsid w:val="00F86639"/>
    <w:rsid w:val="00F86833"/>
    <w:rsid w:val="00F86A15"/>
    <w:rsid w:val="00F86C56"/>
    <w:rsid w:val="00F874DC"/>
    <w:rsid w:val="00F87855"/>
    <w:rsid w:val="00F87979"/>
    <w:rsid w:val="00F87AB0"/>
    <w:rsid w:val="00F87AE8"/>
    <w:rsid w:val="00F87B7C"/>
    <w:rsid w:val="00F87F2E"/>
    <w:rsid w:val="00F900A5"/>
    <w:rsid w:val="00F902BB"/>
    <w:rsid w:val="00F90C36"/>
    <w:rsid w:val="00F90ECA"/>
    <w:rsid w:val="00F90F92"/>
    <w:rsid w:val="00F91000"/>
    <w:rsid w:val="00F9104B"/>
    <w:rsid w:val="00F911B8"/>
    <w:rsid w:val="00F913A8"/>
    <w:rsid w:val="00F913D8"/>
    <w:rsid w:val="00F91AAF"/>
    <w:rsid w:val="00F91E46"/>
    <w:rsid w:val="00F91F27"/>
    <w:rsid w:val="00F920F0"/>
    <w:rsid w:val="00F92253"/>
    <w:rsid w:val="00F92A8D"/>
    <w:rsid w:val="00F92B82"/>
    <w:rsid w:val="00F92C5A"/>
    <w:rsid w:val="00F92E84"/>
    <w:rsid w:val="00F934A9"/>
    <w:rsid w:val="00F935A0"/>
    <w:rsid w:val="00F936C0"/>
    <w:rsid w:val="00F9376F"/>
    <w:rsid w:val="00F93D11"/>
    <w:rsid w:val="00F93FFF"/>
    <w:rsid w:val="00F9431D"/>
    <w:rsid w:val="00F94BD2"/>
    <w:rsid w:val="00F94C2F"/>
    <w:rsid w:val="00F94D52"/>
    <w:rsid w:val="00F94F77"/>
    <w:rsid w:val="00F9535B"/>
    <w:rsid w:val="00F95A06"/>
    <w:rsid w:val="00F95C68"/>
    <w:rsid w:val="00F95C77"/>
    <w:rsid w:val="00F95FE1"/>
    <w:rsid w:val="00F9625A"/>
    <w:rsid w:val="00F96374"/>
    <w:rsid w:val="00F965D2"/>
    <w:rsid w:val="00F9680A"/>
    <w:rsid w:val="00F969EB"/>
    <w:rsid w:val="00F96E65"/>
    <w:rsid w:val="00F96E87"/>
    <w:rsid w:val="00F972F6"/>
    <w:rsid w:val="00F979B5"/>
    <w:rsid w:val="00F97A96"/>
    <w:rsid w:val="00F97C31"/>
    <w:rsid w:val="00F97D35"/>
    <w:rsid w:val="00FA0015"/>
    <w:rsid w:val="00FA03C4"/>
    <w:rsid w:val="00FA0520"/>
    <w:rsid w:val="00FA0930"/>
    <w:rsid w:val="00FA09DA"/>
    <w:rsid w:val="00FA0BC6"/>
    <w:rsid w:val="00FA0E0E"/>
    <w:rsid w:val="00FA0E98"/>
    <w:rsid w:val="00FA0EC7"/>
    <w:rsid w:val="00FA1237"/>
    <w:rsid w:val="00FA1618"/>
    <w:rsid w:val="00FA16CE"/>
    <w:rsid w:val="00FA1BC2"/>
    <w:rsid w:val="00FA1D0E"/>
    <w:rsid w:val="00FA1D8F"/>
    <w:rsid w:val="00FA2194"/>
    <w:rsid w:val="00FA27D8"/>
    <w:rsid w:val="00FA2F5B"/>
    <w:rsid w:val="00FA304F"/>
    <w:rsid w:val="00FA30B4"/>
    <w:rsid w:val="00FA3201"/>
    <w:rsid w:val="00FA3852"/>
    <w:rsid w:val="00FA38B8"/>
    <w:rsid w:val="00FA3A18"/>
    <w:rsid w:val="00FA3BD3"/>
    <w:rsid w:val="00FA3D1C"/>
    <w:rsid w:val="00FA3D6E"/>
    <w:rsid w:val="00FA4129"/>
    <w:rsid w:val="00FA44C7"/>
    <w:rsid w:val="00FA4622"/>
    <w:rsid w:val="00FA49CF"/>
    <w:rsid w:val="00FA4BDB"/>
    <w:rsid w:val="00FA4C35"/>
    <w:rsid w:val="00FA4F78"/>
    <w:rsid w:val="00FA50B8"/>
    <w:rsid w:val="00FA5187"/>
    <w:rsid w:val="00FA52CD"/>
    <w:rsid w:val="00FA5462"/>
    <w:rsid w:val="00FA55D5"/>
    <w:rsid w:val="00FA5766"/>
    <w:rsid w:val="00FA57F4"/>
    <w:rsid w:val="00FA5863"/>
    <w:rsid w:val="00FA5886"/>
    <w:rsid w:val="00FA5B62"/>
    <w:rsid w:val="00FA5FB0"/>
    <w:rsid w:val="00FA5FCE"/>
    <w:rsid w:val="00FA6227"/>
    <w:rsid w:val="00FA63F2"/>
    <w:rsid w:val="00FA6853"/>
    <w:rsid w:val="00FA68E4"/>
    <w:rsid w:val="00FA6CB3"/>
    <w:rsid w:val="00FA6F75"/>
    <w:rsid w:val="00FA6FE7"/>
    <w:rsid w:val="00FA7116"/>
    <w:rsid w:val="00FA7451"/>
    <w:rsid w:val="00FB0038"/>
    <w:rsid w:val="00FB028B"/>
    <w:rsid w:val="00FB0304"/>
    <w:rsid w:val="00FB0F32"/>
    <w:rsid w:val="00FB1063"/>
    <w:rsid w:val="00FB1136"/>
    <w:rsid w:val="00FB1395"/>
    <w:rsid w:val="00FB157B"/>
    <w:rsid w:val="00FB163D"/>
    <w:rsid w:val="00FB1787"/>
    <w:rsid w:val="00FB1FAA"/>
    <w:rsid w:val="00FB2228"/>
    <w:rsid w:val="00FB2781"/>
    <w:rsid w:val="00FB2FFF"/>
    <w:rsid w:val="00FB30A0"/>
    <w:rsid w:val="00FB3B1B"/>
    <w:rsid w:val="00FB3BD1"/>
    <w:rsid w:val="00FB4E20"/>
    <w:rsid w:val="00FB5542"/>
    <w:rsid w:val="00FB5975"/>
    <w:rsid w:val="00FB5EAF"/>
    <w:rsid w:val="00FB5FFD"/>
    <w:rsid w:val="00FB6024"/>
    <w:rsid w:val="00FB606C"/>
    <w:rsid w:val="00FB609A"/>
    <w:rsid w:val="00FB60D1"/>
    <w:rsid w:val="00FB60F7"/>
    <w:rsid w:val="00FB6510"/>
    <w:rsid w:val="00FB66DB"/>
    <w:rsid w:val="00FB6B58"/>
    <w:rsid w:val="00FB74B9"/>
    <w:rsid w:val="00FB76DA"/>
    <w:rsid w:val="00FB7806"/>
    <w:rsid w:val="00FB791F"/>
    <w:rsid w:val="00FB794D"/>
    <w:rsid w:val="00FB7A95"/>
    <w:rsid w:val="00FB7C5A"/>
    <w:rsid w:val="00FB7F27"/>
    <w:rsid w:val="00FC0048"/>
    <w:rsid w:val="00FC07E2"/>
    <w:rsid w:val="00FC084B"/>
    <w:rsid w:val="00FC0E23"/>
    <w:rsid w:val="00FC1105"/>
    <w:rsid w:val="00FC166B"/>
    <w:rsid w:val="00FC1843"/>
    <w:rsid w:val="00FC1888"/>
    <w:rsid w:val="00FC1A6E"/>
    <w:rsid w:val="00FC24CE"/>
    <w:rsid w:val="00FC24DD"/>
    <w:rsid w:val="00FC285A"/>
    <w:rsid w:val="00FC2FDE"/>
    <w:rsid w:val="00FC3370"/>
    <w:rsid w:val="00FC3426"/>
    <w:rsid w:val="00FC34BF"/>
    <w:rsid w:val="00FC3B3B"/>
    <w:rsid w:val="00FC3B61"/>
    <w:rsid w:val="00FC3F93"/>
    <w:rsid w:val="00FC4231"/>
    <w:rsid w:val="00FC4328"/>
    <w:rsid w:val="00FC43C9"/>
    <w:rsid w:val="00FC45F3"/>
    <w:rsid w:val="00FC4644"/>
    <w:rsid w:val="00FC49D8"/>
    <w:rsid w:val="00FC5000"/>
    <w:rsid w:val="00FC5034"/>
    <w:rsid w:val="00FC5454"/>
    <w:rsid w:val="00FC54B7"/>
    <w:rsid w:val="00FC54D1"/>
    <w:rsid w:val="00FC55C1"/>
    <w:rsid w:val="00FC562F"/>
    <w:rsid w:val="00FC56FE"/>
    <w:rsid w:val="00FC5822"/>
    <w:rsid w:val="00FC5946"/>
    <w:rsid w:val="00FC6181"/>
    <w:rsid w:val="00FC6B99"/>
    <w:rsid w:val="00FC6C36"/>
    <w:rsid w:val="00FC6C87"/>
    <w:rsid w:val="00FC75D1"/>
    <w:rsid w:val="00FC76BF"/>
    <w:rsid w:val="00FC774F"/>
    <w:rsid w:val="00FC79C1"/>
    <w:rsid w:val="00FC7A56"/>
    <w:rsid w:val="00FC7B52"/>
    <w:rsid w:val="00FC7D57"/>
    <w:rsid w:val="00FC7D64"/>
    <w:rsid w:val="00FC7F8E"/>
    <w:rsid w:val="00FC7FC3"/>
    <w:rsid w:val="00FD02BC"/>
    <w:rsid w:val="00FD0CD8"/>
    <w:rsid w:val="00FD0D85"/>
    <w:rsid w:val="00FD0DD3"/>
    <w:rsid w:val="00FD0E01"/>
    <w:rsid w:val="00FD1813"/>
    <w:rsid w:val="00FD1DB5"/>
    <w:rsid w:val="00FD2EC7"/>
    <w:rsid w:val="00FD2EFC"/>
    <w:rsid w:val="00FD3403"/>
    <w:rsid w:val="00FD357E"/>
    <w:rsid w:val="00FD387F"/>
    <w:rsid w:val="00FD3E2E"/>
    <w:rsid w:val="00FD4141"/>
    <w:rsid w:val="00FD4319"/>
    <w:rsid w:val="00FD4795"/>
    <w:rsid w:val="00FD4BD6"/>
    <w:rsid w:val="00FD4D50"/>
    <w:rsid w:val="00FD4D7C"/>
    <w:rsid w:val="00FD4DF6"/>
    <w:rsid w:val="00FD4EE7"/>
    <w:rsid w:val="00FD5A32"/>
    <w:rsid w:val="00FD606E"/>
    <w:rsid w:val="00FD624C"/>
    <w:rsid w:val="00FD62ED"/>
    <w:rsid w:val="00FD6949"/>
    <w:rsid w:val="00FD694C"/>
    <w:rsid w:val="00FD69C8"/>
    <w:rsid w:val="00FD6B67"/>
    <w:rsid w:val="00FD6C16"/>
    <w:rsid w:val="00FD75C6"/>
    <w:rsid w:val="00FD7BA2"/>
    <w:rsid w:val="00FE044F"/>
    <w:rsid w:val="00FE04F6"/>
    <w:rsid w:val="00FE053F"/>
    <w:rsid w:val="00FE0702"/>
    <w:rsid w:val="00FE09FF"/>
    <w:rsid w:val="00FE0A49"/>
    <w:rsid w:val="00FE12ED"/>
    <w:rsid w:val="00FE1E31"/>
    <w:rsid w:val="00FE237E"/>
    <w:rsid w:val="00FE2A14"/>
    <w:rsid w:val="00FE302A"/>
    <w:rsid w:val="00FE323B"/>
    <w:rsid w:val="00FE3376"/>
    <w:rsid w:val="00FE374F"/>
    <w:rsid w:val="00FE3840"/>
    <w:rsid w:val="00FE3AE4"/>
    <w:rsid w:val="00FE3C1C"/>
    <w:rsid w:val="00FE3E6F"/>
    <w:rsid w:val="00FE401D"/>
    <w:rsid w:val="00FE4133"/>
    <w:rsid w:val="00FE4401"/>
    <w:rsid w:val="00FE49A2"/>
    <w:rsid w:val="00FE4B76"/>
    <w:rsid w:val="00FE52B1"/>
    <w:rsid w:val="00FE5653"/>
    <w:rsid w:val="00FE59F1"/>
    <w:rsid w:val="00FE5A64"/>
    <w:rsid w:val="00FE5AB1"/>
    <w:rsid w:val="00FE5B30"/>
    <w:rsid w:val="00FE5CAD"/>
    <w:rsid w:val="00FE5E2C"/>
    <w:rsid w:val="00FE60CB"/>
    <w:rsid w:val="00FE63F6"/>
    <w:rsid w:val="00FE66B9"/>
    <w:rsid w:val="00FE6A74"/>
    <w:rsid w:val="00FE6B73"/>
    <w:rsid w:val="00FE76D9"/>
    <w:rsid w:val="00FE779B"/>
    <w:rsid w:val="00FE7DAA"/>
    <w:rsid w:val="00FF00C9"/>
    <w:rsid w:val="00FF0157"/>
    <w:rsid w:val="00FF0246"/>
    <w:rsid w:val="00FF03B1"/>
    <w:rsid w:val="00FF03BD"/>
    <w:rsid w:val="00FF0956"/>
    <w:rsid w:val="00FF0A6F"/>
    <w:rsid w:val="00FF0B0B"/>
    <w:rsid w:val="00FF0CBE"/>
    <w:rsid w:val="00FF0D5B"/>
    <w:rsid w:val="00FF0DFF"/>
    <w:rsid w:val="00FF14EE"/>
    <w:rsid w:val="00FF15B0"/>
    <w:rsid w:val="00FF175D"/>
    <w:rsid w:val="00FF1EB8"/>
    <w:rsid w:val="00FF1F40"/>
    <w:rsid w:val="00FF2444"/>
    <w:rsid w:val="00FF2498"/>
    <w:rsid w:val="00FF2771"/>
    <w:rsid w:val="00FF2982"/>
    <w:rsid w:val="00FF2AB5"/>
    <w:rsid w:val="00FF2D16"/>
    <w:rsid w:val="00FF2DB7"/>
    <w:rsid w:val="00FF3103"/>
    <w:rsid w:val="00FF32AC"/>
    <w:rsid w:val="00FF37F7"/>
    <w:rsid w:val="00FF3B78"/>
    <w:rsid w:val="00FF3BBB"/>
    <w:rsid w:val="00FF3C6B"/>
    <w:rsid w:val="00FF48CB"/>
    <w:rsid w:val="00FF516D"/>
    <w:rsid w:val="00FF527C"/>
    <w:rsid w:val="00FF5332"/>
    <w:rsid w:val="00FF59B5"/>
    <w:rsid w:val="00FF5D10"/>
    <w:rsid w:val="00FF605B"/>
    <w:rsid w:val="00FF64EC"/>
    <w:rsid w:val="00FF653A"/>
    <w:rsid w:val="00FF69B0"/>
    <w:rsid w:val="00FF69CA"/>
    <w:rsid w:val="00FF6D15"/>
    <w:rsid w:val="00FF6E1D"/>
    <w:rsid w:val="00FF6E22"/>
    <w:rsid w:val="00FF701A"/>
    <w:rsid w:val="00FF74A4"/>
    <w:rsid w:val="00FF74E9"/>
    <w:rsid w:val="00FF77AD"/>
    <w:rsid w:val="00FF781B"/>
    <w:rsid w:val="00FF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BD8480"/>
  <w15:docId w15:val="{BD8F822E-0F3F-4720-A34B-70708E5CF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2" w:uiPriority="42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766"/>
    <w:pPr>
      <w:spacing w:line="360" w:lineRule="auto"/>
      <w:ind w:firstLine="709"/>
      <w:jc w:val="both"/>
    </w:pPr>
    <w:rPr>
      <w:rFonts w:ascii="Garamond" w:hAnsi="Garamond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025C71"/>
    <w:pPr>
      <w:keepNext/>
      <w:numPr>
        <w:numId w:val="4"/>
      </w:numPr>
      <w:spacing w:before="240" w:after="60"/>
      <w:outlineLvl w:val="0"/>
    </w:pPr>
    <w:rPr>
      <w:rFonts w:eastAsiaTheme="majorEastAsia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025C71"/>
    <w:pPr>
      <w:keepNext/>
      <w:numPr>
        <w:ilvl w:val="1"/>
        <w:numId w:val="4"/>
      </w:numPr>
      <w:spacing w:before="240" w:after="60"/>
      <w:outlineLvl w:val="1"/>
    </w:pPr>
    <w:rPr>
      <w:rFonts w:eastAsiaTheme="majorEastAsia" w:cstheme="majorBidi"/>
      <w:b/>
      <w:bCs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C05F0A"/>
    <w:pPr>
      <w:keepNext/>
      <w:numPr>
        <w:ilvl w:val="2"/>
        <w:numId w:val="4"/>
      </w:numPr>
      <w:spacing w:before="240" w:after="60"/>
      <w:outlineLvl w:val="2"/>
    </w:pPr>
    <w:rPr>
      <w:rFonts w:eastAsia="Times New Roman"/>
      <w:b/>
      <w:bCs/>
    </w:rPr>
  </w:style>
  <w:style w:type="paragraph" w:styleId="Heading4">
    <w:name w:val="heading 4"/>
    <w:basedOn w:val="Heading3"/>
    <w:next w:val="Normal"/>
    <w:link w:val="Heading4Char"/>
    <w:qFormat/>
    <w:rsid w:val="00C05F0A"/>
    <w:pPr>
      <w:numPr>
        <w:ilvl w:val="3"/>
      </w:numPr>
      <w:outlineLvl w:val="3"/>
    </w:pPr>
    <w:rPr>
      <w:rFonts w:eastAsiaTheme="majorEastAsia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950"/>
    <w:pPr>
      <w:numPr>
        <w:numId w:val="5"/>
      </w:numPr>
      <w:contextualSpacing/>
    </w:pPr>
  </w:style>
  <w:style w:type="character" w:customStyle="1" w:styleId="apple-converted-space">
    <w:name w:val="apple-converted-space"/>
    <w:basedOn w:val="DefaultParagraphFont"/>
    <w:rsid w:val="00C45C7E"/>
  </w:style>
  <w:style w:type="character" w:styleId="Strong">
    <w:name w:val="Strong"/>
    <w:basedOn w:val="DefaultParagraphFont"/>
    <w:uiPriority w:val="22"/>
    <w:rsid w:val="00987E74"/>
    <w:rPr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07C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7C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7C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C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C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44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C05F0A"/>
    <w:rPr>
      <w:rFonts w:ascii="Garamond" w:eastAsia="Times New Roman" w:hAnsi="Garamond"/>
      <w:b/>
      <w:bCs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26E3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25D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25D"/>
  </w:style>
  <w:style w:type="paragraph" w:styleId="Footer">
    <w:name w:val="footer"/>
    <w:basedOn w:val="Normal"/>
    <w:link w:val="FooterChar"/>
    <w:uiPriority w:val="99"/>
    <w:unhideWhenUsed/>
    <w:rsid w:val="0041125D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25D"/>
  </w:style>
  <w:style w:type="paragraph" w:styleId="EndnoteText">
    <w:name w:val="endnote text"/>
    <w:basedOn w:val="Normal"/>
    <w:link w:val="EndnoteTextChar"/>
    <w:uiPriority w:val="99"/>
    <w:semiHidden/>
    <w:unhideWhenUsed/>
    <w:rsid w:val="00593C7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3C7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93C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F5688"/>
    <w:pPr>
      <w:spacing w:before="100" w:beforeAutospacing="1" w:after="100" w:afterAutospacing="1" w:line="240" w:lineRule="auto"/>
    </w:pPr>
    <w:rPr>
      <w:rFonts w:eastAsia="Times New Roman"/>
      <w:lang w:eastAsia="pt-PT"/>
    </w:rPr>
  </w:style>
  <w:style w:type="character" w:styleId="Emphasis">
    <w:name w:val="Emphasis"/>
    <w:basedOn w:val="DefaultParagraphFont"/>
    <w:uiPriority w:val="20"/>
    <w:rsid w:val="00CF5688"/>
    <w:rPr>
      <w:i/>
      <w:iCs/>
    </w:rPr>
  </w:style>
  <w:style w:type="table" w:styleId="TableGrid">
    <w:name w:val="Table Grid"/>
    <w:basedOn w:val="TableNormal"/>
    <w:uiPriority w:val="39"/>
    <w:rsid w:val="00BD3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BD332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BD332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BD332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D332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BD332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BD332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025C71"/>
    <w:rPr>
      <w:rFonts w:ascii="Garamond" w:eastAsiaTheme="majorEastAsia" w:hAnsi="Garamond"/>
      <w:b/>
      <w:bCs/>
      <w:kern w:val="32"/>
      <w:sz w:val="36"/>
      <w:szCs w:val="36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C11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C116C"/>
    <w:rPr>
      <w:rFonts w:ascii="Courier New" w:eastAsia="Times New Roman" w:hAnsi="Courier New" w:cs="Courier New"/>
      <w:sz w:val="20"/>
      <w:szCs w:val="20"/>
      <w:lang w:eastAsia="pt-PT"/>
    </w:rPr>
  </w:style>
  <w:style w:type="table" w:customStyle="1" w:styleId="GridTable1Light-Accent11">
    <w:name w:val="Grid Table 1 Light - Accent 11"/>
    <w:basedOn w:val="TableNormal"/>
    <w:uiPriority w:val="46"/>
    <w:rsid w:val="004667AB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4667A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link w:val="TOCHeadingChar"/>
    <w:uiPriority w:val="39"/>
    <w:unhideWhenUsed/>
    <w:rsid w:val="004E1621"/>
    <w:pPr>
      <w:keepLines/>
      <w:numPr>
        <w:numId w:val="0"/>
      </w:numPr>
      <w:spacing w:after="0"/>
      <w:ind w:firstLine="720"/>
      <w:outlineLvl w:val="9"/>
    </w:pPr>
    <w:rPr>
      <w:rFonts w:asciiTheme="majorHAnsi" w:hAnsiTheme="majorHAns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853D5"/>
    <w:pPr>
      <w:tabs>
        <w:tab w:val="right" w:leader="dot" w:pos="8827"/>
      </w:tabs>
      <w:spacing w:after="100"/>
    </w:pPr>
  </w:style>
  <w:style w:type="character" w:customStyle="1" w:styleId="Heading4Char">
    <w:name w:val="Heading 4 Char"/>
    <w:basedOn w:val="DefaultParagraphFont"/>
    <w:link w:val="Heading4"/>
    <w:rsid w:val="00C05F0A"/>
    <w:rPr>
      <w:rFonts w:ascii="Garamond" w:eastAsiaTheme="majorEastAsia" w:hAnsi="Garamond"/>
      <w:b/>
      <w:bCs/>
      <w:i/>
      <w:iCs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025C71"/>
    <w:rPr>
      <w:rFonts w:ascii="Garamond" w:eastAsiaTheme="majorEastAsia" w:hAnsi="Garamond" w:cstheme="majorBidi"/>
      <w:b/>
      <w:bCs/>
      <w:iCs/>
      <w:sz w:val="28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542EFF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542EFF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rsid w:val="00B549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FD606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60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606E"/>
    <w:rPr>
      <w:vertAlign w:val="superscript"/>
    </w:rPr>
  </w:style>
  <w:style w:type="character" w:customStyle="1" w:styleId="fn">
    <w:name w:val="fn"/>
    <w:basedOn w:val="DefaultParagraphFont"/>
    <w:rsid w:val="00431861"/>
  </w:style>
  <w:style w:type="character" w:customStyle="1" w:styleId="Subtitle1">
    <w:name w:val="Subtitle1"/>
    <w:basedOn w:val="DefaultParagraphFont"/>
    <w:rsid w:val="00445979"/>
    <w:rPr>
      <w:rFonts w:ascii="Times New Roman" w:hAnsi="Times New Roman"/>
      <w:b/>
      <w:sz w:val="24"/>
    </w:rPr>
  </w:style>
  <w:style w:type="paragraph" w:styleId="NoSpacing">
    <w:name w:val="No Spacing"/>
    <w:uiPriority w:val="1"/>
    <w:rsid w:val="00473FCB"/>
  </w:style>
  <w:style w:type="character" w:customStyle="1" w:styleId="Mention1">
    <w:name w:val="Mention1"/>
    <w:basedOn w:val="DefaultParagraphFont"/>
    <w:uiPriority w:val="99"/>
    <w:semiHidden/>
    <w:unhideWhenUsed/>
    <w:rsid w:val="006642E9"/>
    <w:rPr>
      <w:color w:val="2B579A"/>
      <w:shd w:val="clear" w:color="auto" w:fill="E6E6E6"/>
    </w:rPr>
  </w:style>
  <w:style w:type="paragraph" w:customStyle="1" w:styleId="c1">
    <w:name w:val="c1"/>
    <w:basedOn w:val="Normal"/>
    <w:rsid w:val="00B4132A"/>
    <w:pPr>
      <w:spacing w:before="100" w:beforeAutospacing="1" w:after="100" w:afterAutospacing="1" w:line="240" w:lineRule="auto"/>
    </w:pPr>
    <w:rPr>
      <w:rFonts w:eastAsia="Times New Roman"/>
      <w:lang w:eastAsia="pt-PT"/>
    </w:rPr>
  </w:style>
  <w:style w:type="paragraph" w:styleId="TOC3">
    <w:name w:val="toc 3"/>
    <w:basedOn w:val="Normal"/>
    <w:next w:val="Normal"/>
    <w:autoRedefine/>
    <w:uiPriority w:val="39"/>
    <w:unhideWhenUsed/>
    <w:rsid w:val="008C1BF9"/>
    <w:pPr>
      <w:tabs>
        <w:tab w:val="left" w:pos="1540"/>
        <w:tab w:val="right" w:leader="dot" w:pos="8827"/>
      </w:tabs>
      <w:spacing w:after="100"/>
      <w:ind w:left="440"/>
    </w:pPr>
  </w:style>
  <w:style w:type="paragraph" w:customStyle="1" w:styleId="Default">
    <w:name w:val="Default"/>
    <w:rsid w:val="001164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ormal0">
    <w:name w:val="[Normal]"/>
    <w:uiPriority w:val="99"/>
    <w:rsid w:val="00CE7DF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30673A"/>
    <w:pPr>
      <w:numPr>
        <w:ilvl w:val="1"/>
      </w:numPr>
      <w:ind w:firstLine="357"/>
      <w:jc w:val="right"/>
    </w:pPr>
    <w:rPr>
      <w:rFonts w:eastAsiaTheme="minorEastAsia"/>
      <w:i/>
      <w:spacing w:val="15"/>
      <w:sz w:val="36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30673A"/>
    <w:rPr>
      <w:rFonts w:ascii="Times New Roman" w:eastAsiaTheme="minorEastAsia" w:hAnsi="Times New Roman"/>
      <w:i/>
      <w:spacing w:val="15"/>
      <w:sz w:val="36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30673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7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qFormat/>
    <w:rsid w:val="004E1621"/>
    <w:pPr>
      <w:ind w:left="709" w:firstLine="0"/>
    </w:pPr>
    <w:rPr>
      <w:rFonts w:eastAsia="Times New Roman"/>
      <w:i/>
      <w:iCs/>
      <w:color w:val="000000"/>
      <w:lang w:val="en-US" w:eastAsia="en-US"/>
    </w:rPr>
  </w:style>
  <w:style w:type="character" w:customStyle="1" w:styleId="QuoteChar">
    <w:name w:val="Quote Char"/>
    <w:basedOn w:val="DefaultParagraphFont"/>
    <w:link w:val="Quote"/>
    <w:rsid w:val="004E1621"/>
    <w:rPr>
      <w:rFonts w:ascii="Garamond" w:eastAsia="Times New Roman" w:hAnsi="Garamond"/>
      <w:i/>
      <w:iCs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B01DD9"/>
    <w:rPr>
      <w:rFonts w:ascii="Times New Roman" w:hAnsi="Times New Roman"/>
      <w:sz w:val="24"/>
      <w:szCs w:val="24"/>
      <w:lang w:eastAsia="en-GB"/>
    </w:rPr>
  </w:style>
  <w:style w:type="paragraph" w:customStyle="1" w:styleId="Captation">
    <w:name w:val="Captation"/>
    <w:basedOn w:val="Caption"/>
    <w:link w:val="CaptationChar"/>
    <w:qFormat/>
    <w:rsid w:val="001A499E"/>
    <w:pPr>
      <w:spacing w:before="120"/>
      <w:ind w:firstLine="0"/>
      <w:jc w:val="center"/>
    </w:pPr>
    <w:rPr>
      <w:i w:val="0"/>
      <w:color w:val="auto"/>
      <w:sz w:val="20"/>
      <w:szCs w:val="20"/>
    </w:rPr>
  </w:style>
  <w:style w:type="character" w:customStyle="1" w:styleId="CaptionChar">
    <w:name w:val="Caption Char"/>
    <w:basedOn w:val="DefaultParagraphFont"/>
    <w:link w:val="Caption"/>
    <w:uiPriority w:val="35"/>
    <w:rsid w:val="00AF592C"/>
    <w:rPr>
      <w:rFonts w:ascii="Times New Roman" w:hAnsi="Times New Roman"/>
      <w:i/>
      <w:iCs/>
      <w:color w:val="44546A" w:themeColor="text2"/>
      <w:sz w:val="18"/>
      <w:szCs w:val="18"/>
      <w:lang w:eastAsia="en-GB"/>
    </w:rPr>
  </w:style>
  <w:style w:type="character" w:customStyle="1" w:styleId="CaptationChar">
    <w:name w:val="Captation Char"/>
    <w:basedOn w:val="CaptionChar"/>
    <w:link w:val="Captation"/>
    <w:rsid w:val="001A499E"/>
    <w:rPr>
      <w:rFonts w:ascii="Garamond" w:hAnsi="Garamond"/>
      <w:i w:val="0"/>
      <w:iCs/>
      <w:color w:val="44546A" w:themeColor="text2"/>
      <w:sz w:val="20"/>
      <w:szCs w:val="20"/>
      <w:lang w:val="en-GB" w:eastAsia="en-GB"/>
    </w:rPr>
  </w:style>
  <w:style w:type="paragraph" w:customStyle="1" w:styleId="Style1">
    <w:name w:val="Style1"/>
    <w:basedOn w:val="Normal"/>
    <w:rsid w:val="00F30BA7"/>
  </w:style>
  <w:style w:type="paragraph" w:customStyle="1" w:styleId="StrongItalic">
    <w:name w:val="Strong Italic"/>
    <w:basedOn w:val="Style1"/>
    <w:qFormat/>
    <w:rsid w:val="00987E74"/>
    <w:rPr>
      <w:b/>
      <w:bCs/>
      <w:i/>
    </w:rPr>
  </w:style>
  <w:style w:type="paragraph" w:styleId="TableofFigures">
    <w:name w:val="table of figures"/>
    <w:basedOn w:val="Normal"/>
    <w:next w:val="Normal"/>
    <w:uiPriority w:val="99"/>
    <w:unhideWhenUsed/>
    <w:rsid w:val="009B407F"/>
  </w:style>
  <w:style w:type="table" w:customStyle="1" w:styleId="TableGrid1">
    <w:name w:val="Table Grid1"/>
    <w:basedOn w:val="TableNormal"/>
    <w:next w:val="TableGrid"/>
    <w:uiPriority w:val="59"/>
    <w:rsid w:val="00A10E1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1">
    <w:name w:val="Grid Table 21"/>
    <w:basedOn w:val="TableNormal"/>
    <w:uiPriority w:val="47"/>
    <w:rsid w:val="00206DB8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2">
    <w:name w:val="Table Grid2"/>
    <w:basedOn w:val="TableNormal"/>
    <w:next w:val="TableGrid"/>
    <w:uiPriority w:val="59"/>
    <w:rsid w:val="00F2731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2731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3558"/>
    <w:rPr>
      <w:color w:val="808080"/>
      <w:shd w:val="clear" w:color="auto" w:fill="E6E6E6"/>
    </w:rPr>
  </w:style>
  <w:style w:type="character" w:customStyle="1" w:styleId="5yl5">
    <w:name w:val="_5yl5"/>
    <w:basedOn w:val="DefaultParagraphFont"/>
    <w:rsid w:val="00037073"/>
  </w:style>
  <w:style w:type="table" w:customStyle="1" w:styleId="ListTable6Colorful1">
    <w:name w:val="List Table 6 Colorful1"/>
    <w:basedOn w:val="TableNormal"/>
    <w:uiPriority w:val="51"/>
    <w:rsid w:val="0005105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14189C"/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15C86"/>
    <w:rPr>
      <w:color w:val="605E5C"/>
      <w:shd w:val="clear" w:color="auto" w:fill="E1DFDD"/>
    </w:rPr>
  </w:style>
  <w:style w:type="paragraph" w:customStyle="1" w:styleId="Titulo">
    <w:name w:val="Titulo"/>
    <w:basedOn w:val="Normal"/>
    <w:rsid w:val="00E24DCB"/>
    <w:pPr>
      <w:widowControl w:val="0"/>
      <w:spacing w:before="160" w:line="240" w:lineRule="auto"/>
      <w:ind w:firstLine="0"/>
      <w:jc w:val="left"/>
    </w:pPr>
    <w:rPr>
      <w:rFonts w:eastAsia="Garamond" w:cs="Garamond"/>
      <w:kern w:val="2"/>
      <w:sz w:val="28"/>
      <w:szCs w:val="28"/>
      <w:lang w:eastAsia="pt-PT"/>
    </w:rPr>
  </w:style>
  <w:style w:type="paragraph" w:customStyle="1" w:styleId="NomeAluno">
    <w:name w:val="Nome Aluno"/>
    <w:basedOn w:val="Titulo"/>
    <w:rsid w:val="00E24DCB"/>
    <w:rPr>
      <w:b/>
      <w:sz w:val="24"/>
      <w:szCs w:val="24"/>
    </w:rPr>
  </w:style>
  <w:style w:type="paragraph" w:customStyle="1" w:styleId="Sub-Titulo1">
    <w:name w:val="Sub-Titulo 1"/>
    <w:basedOn w:val="Normal"/>
    <w:rsid w:val="00E24DCB"/>
    <w:pPr>
      <w:spacing w:before="160" w:line="240" w:lineRule="auto"/>
      <w:ind w:firstLine="0"/>
      <w:jc w:val="left"/>
    </w:pPr>
    <w:rPr>
      <w:rFonts w:eastAsia="Garamond" w:cs="Garamond"/>
      <w:lang w:eastAsia="pt-PT"/>
    </w:rPr>
  </w:style>
  <w:style w:type="paragraph" w:customStyle="1" w:styleId="Sub-Titulo2">
    <w:name w:val="Sub-Titulo 2"/>
    <w:basedOn w:val="Sub-Titulo1"/>
    <w:rsid w:val="00E24DCB"/>
    <w:pPr>
      <w:spacing w:before="80"/>
    </w:pPr>
  </w:style>
  <w:style w:type="paragraph" w:customStyle="1" w:styleId="Orientadores">
    <w:name w:val="Orientadores"/>
    <w:basedOn w:val="Sub-Titulo2"/>
    <w:rsid w:val="00E24DCB"/>
    <w:pPr>
      <w:spacing w:before="0" w:line="288" w:lineRule="auto"/>
    </w:pPr>
    <w:rPr>
      <w:b/>
    </w:rPr>
  </w:style>
  <w:style w:type="paragraph" w:customStyle="1" w:styleId="Notas">
    <w:name w:val="Notas"/>
    <w:basedOn w:val="Normal"/>
    <w:rsid w:val="00E24DCB"/>
    <w:pPr>
      <w:spacing w:line="240" w:lineRule="auto"/>
      <w:ind w:firstLine="0"/>
      <w:jc w:val="left"/>
    </w:pPr>
    <w:rPr>
      <w:rFonts w:eastAsia="Calibri" w:cs="Garamond"/>
      <w:sz w:val="16"/>
      <w:szCs w:val="16"/>
      <w:lang w:eastAsia="pt-PT"/>
    </w:rPr>
  </w:style>
  <w:style w:type="paragraph" w:customStyle="1" w:styleId="LHP-Normal">
    <w:name w:val="LHP -Normal"/>
    <w:link w:val="LHP-NormalChar"/>
    <w:autoRedefine/>
    <w:rsid w:val="00750E74"/>
    <w:pPr>
      <w:spacing w:line="360" w:lineRule="auto"/>
      <w:ind w:left="-47"/>
    </w:pPr>
    <w:rPr>
      <w:rFonts w:ascii="Arial Narrow" w:eastAsia="Times New Roman" w:hAnsi="Arial Narrow" w:cs="Arial"/>
      <w:bCs/>
      <w:sz w:val="20"/>
      <w:szCs w:val="28"/>
      <w:lang w:eastAsia="pt-PT"/>
    </w:rPr>
  </w:style>
  <w:style w:type="character" w:customStyle="1" w:styleId="LHP-NormalChar">
    <w:name w:val="LHP -Normal Char"/>
    <w:basedOn w:val="DefaultParagraphFont"/>
    <w:link w:val="LHP-Normal"/>
    <w:rsid w:val="00750E74"/>
    <w:rPr>
      <w:rFonts w:ascii="Arial Narrow" w:eastAsia="Times New Roman" w:hAnsi="Arial Narrow" w:cs="Arial"/>
      <w:bCs/>
      <w:sz w:val="20"/>
      <w:szCs w:val="28"/>
      <w:lang w:eastAsia="pt-PT"/>
    </w:rPr>
  </w:style>
  <w:style w:type="table" w:customStyle="1" w:styleId="TableGrid4">
    <w:name w:val="Table Grid4"/>
    <w:basedOn w:val="TableNormal"/>
    <w:next w:val="TableGrid"/>
    <w:uiPriority w:val="39"/>
    <w:rsid w:val="00BC5B4B"/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06B46"/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8A154E"/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D7518"/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892E07"/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arter"/>
    <w:rsid w:val="001330EE"/>
    <w:pPr>
      <w:jc w:val="center"/>
    </w:pPr>
    <w:rPr>
      <w:noProof/>
    </w:rPr>
  </w:style>
  <w:style w:type="character" w:customStyle="1" w:styleId="EndNoteBibliographyTitleCarter">
    <w:name w:val="EndNote Bibliography Title Caráter"/>
    <w:basedOn w:val="DefaultParagraphFont"/>
    <w:link w:val="EndNoteBibliographyTitle"/>
    <w:rsid w:val="001330EE"/>
    <w:rPr>
      <w:rFonts w:ascii="Garamond" w:hAnsi="Garamond"/>
      <w:noProof/>
      <w:sz w:val="24"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Carter"/>
    <w:rsid w:val="001330EE"/>
    <w:pPr>
      <w:spacing w:line="240" w:lineRule="auto"/>
    </w:pPr>
    <w:rPr>
      <w:noProof/>
    </w:rPr>
  </w:style>
  <w:style w:type="character" w:customStyle="1" w:styleId="EndNoteBibliographyCarter">
    <w:name w:val="EndNote Bibliography Caráter"/>
    <w:basedOn w:val="DefaultParagraphFont"/>
    <w:link w:val="EndNoteBibliography"/>
    <w:rsid w:val="001330EE"/>
    <w:rPr>
      <w:rFonts w:ascii="Garamond" w:hAnsi="Garamond"/>
      <w:noProof/>
      <w:sz w:val="24"/>
      <w:szCs w:val="24"/>
      <w:lang w:val="en-GB" w:eastAsia="en-GB"/>
    </w:rPr>
  </w:style>
  <w:style w:type="table" w:customStyle="1" w:styleId="TabelacomGrelha1">
    <w:name w:val="Tabela com Grelha1"/>
    <w:basedOn w:val="TableNormal"/>
    <w:next w:val="TableGrid"/>
    <w:uiPriority w:val="59"/>
    <w:rsid w:val="00583171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leNormal"/>
    <w:next w:val="TableGrid"/>
    <w:rsid w:val="00281131"/>
    <w:rPr>
      <w:rFonts w:ascii="Times New Roman" w:eastAsia="Times New Roman" w:hAnsi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3">
    <w:name w:val="Tabela com Grelha3"/>
    <w:basedOn w:val="TableNormal"/>
    <w:next w:val="TableGrid"/>
    <w:rsid w:val="00281131"/>
    <w:rPr>
      <w:rFonts w:ascii="Times New Roman" w:eastAsia="Times New Roman" w:hAnsi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794CDA"/>
  </w:style>
  <w:style w:type="character" w:styleId="PlaceholderText">
    <w:name w:val="Placeholder Text"/>
    <w:basedOn w:val="DefaultParagraphFont"/>
    <w:uiPriority w:val="99"/>
    <w:semiHidden/>
    <w:rsid w:val="00110327"/>
    <w:rPr>
      <w:color w:val="808080"/>
    </w:rPr>
  </w:style>
  <w:style w:type="character" w:customStyle="1" w:styleId="viiyi">
    <w:name w:val="viiyi"/>
    <w:basedOn w:val="DefaultParagraphFont"/>
    <w:rsid w:val="00E55AFF"/>
  </w:style>
  <w:style w:type="character" w:customStyle="1" w:styleId="jlqj4b">
    <w:name w:val="jlqj4b"/>
    <w:basedOn w:val="DefaultParagraphFont"/>
    <w:rsid w:val="00E55AFF"/>
  </w:style>
  <w:style w:type="table" w:styleId="PlainTable5">
    <w:name w:val="Plain Table 5"/>
    <w:basedOn w:val="TableNormal"/>
    <w:uiPriority w:val="99"/>
    <w:rsid w:val="00C37BB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99"/>
    <w:rsid w:val="001F41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1F419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CE204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3">
    <w:name w:val="List Table 2 Accent 3"/>
    <w:basedOn w:val="TableNormal"/>
    <w:uiPriority w:val="47"/>
    <w:rsid w:val="005C04C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319A2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C319A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rful-Accent1">
    <w:name w:val="List Table 6 Colorful Accent 1"/>
    <w:basedOn w:val="TableNormal"/>
    <w:uiPriority w:val="51"/>
    <w:rsid w:val="00F221BB"/>
    <w:rPr>
      <w:rFonts w:asciiTheme="minorHAnsi" w:eastAsiaTheme="minorHAnsi" w:hAnsiTheme="minorHAnsi" w:cstheme="minorBidi"/>
      <w:color w:val="2E74B5" w:themeColor="accent1" w:themeShade="BF"/>
      <w:lang w:val="en-US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pat">
    <w:name w:val="pat"/>
    <w:basedOn w:val="Heading4"/>
    <w:link w:val="patCarter"/>
    <w:rsid w:val="003D3536"/>
  </w:style>
  <w:style w:type="character" w:customStyle="1" w:styleId="patCarter">
    <w:name w:val="pat Caráter"/>
    <w:basedOn w:val="Heading4Char"/>
    <w:link w:val="pat"/>
    <w:rsid w:val="003D3536"/>
    <w:rPr>
      <w:rFonts w:ascii="Garamond" w:eastAsiaTheme="majorEastAsia" w:hAnsi="Garamond"/>
      <w:b/>
      <w:bCs/>
      <w:i/>
      <w:iCs/>
      <w:sz w:val="24"/>
      <w:szCs w:val="24"/>
      <w:lang w:val="en-GB" w:eastAsia="en-GB"/>
    </w:rPr>
  </w:style>
  <w:style w:type="paragraph" w:customStyle="1" w:styleId="Newparagraph">
    <w:name w:val="New paragraph"/>
    <w:basedOn w:val="Normal"/>
    <w:link w:val="NewparagraphChar"/>
    <w:qFormat/>
    <w:rsid w:val="00620FF9"/>
    <w:pPr>
      <w:spacing w:line="480" w:lineRule="auto"/>
      <w:ind w:firstLine="720"/>
      <w:jc w:val="left"/>
    </w:pPr>
    <w:rPr>
      <w:rFonts w:ascii="Times New Roman" w:eastAsia="Times New Roman" w:hAnsi="Times New Roman"/>
      <w:color w:val="000000"/>
    </w:rPr>
  </w:style>
  <w:style w:type="paragraph" w:customStyle="1" w:styleId="References">
    <w:name w:val="References"/>
    <w:basedOn w:val="Newparagraph"/>
    <w:link w:val="ReferencesChar"/>
    <w:qFormat/>
    <w:rsid w:val="00620FF9"/>
    <w:pPr>
      <w:spacing w:line="360" w:lineRule="auto"/>
    </w:pPr>
    <w:rPr>
      <w:rFonts w:ascii="Garamond" w:hAnsi="Garamond"/>
      <w:color w:val="auto"/>
    </w:rPr>
  </w:style>
  <w:style w:type="character" w:customStyle="1" w:styleId="NewparagraphChar">
    <w:name w:val="New paragraph Char"/>
    <w:basedOn w:val="DefaultParagraphFont"/>
    <w:link w:val="Newparagraph"/>
    <w:rsid w:val="00620FF9"/>
    <w:rPr>
      <w:rFonts w:ascii="Times New Roman" w:eastAsia="Times New Roman" w:hAnsi="Times New Roman"/>
      <w:color w:val="000000"/>
      <w:sz w:val="24"/>
      <w:szCs w:val="24"/>
      <w:lang w:val="en-GB" w:eastAsia="en-GB"/>
    </w:rPr>
  </w:style>
  <w:style w:type="character" w:customStyle="1" w:styleId="ReferencesChar">
    <w:name w:val="References Char"/>
    <w:basedOn w:val="NewparagraphChar"/>
    <w:link w:val="References"/>
    <w:rsid w:val="00620FF9"/>
    <w:rPr>
      <w:rFonts w:ascii="Garamond" w:eastAsia="Times New Roman" w:hAnsi="Garamond"/>
      <w:color w:val="000000"/>
      <w:sz w:val="24"/>
      <w:szCs w:val="24"/>
      <w:lang w:val="en-GB" w:eastAsia="en-GB"/>
    </w:rPr>
  </w:style>
  <w:style w:type="paragraph" w:customStyle="1" w:styleId="TITLE0">
    <w:name w:val="TITLE"/>
    <w:basedOn w:val="TOCHeading"/>
    <w:link w:val="TITLEChar0"/>
    <w:qFormat/>
    <w:rsid w:val="00AF40A7"/>
    <w:rPr>
      <w:rFonts w:ascii="Garamond" w:hAnsi="Garamond"/>
      <w:b/>
      <w:bCs/>
      <w:color w:val="auto"/>
    </w:rPr>
  </w:style>
  <w:style w:type="character" w:customStyle="1" w:styleId="TOCHeadingChar">
    <w:name w:val="TOC Heading Char"/>
    <w:basedOn w:val="Heading1Char"/>
    <w:link w:val="TOCHeading"/>
    <w:uiPriority w:val="39"/>
    <w:rsid w:val="00AF40A7"/>
    <w:rPr>
      <w:rFonts w:asciiTheme="majorHAnsi" w:eastAsiaTheme="majorEastAsia" w:hAnsiTheme="majorHAnsi"/>
      <w:b w:val="0"/>
      <w:bCs w:val="0"/>
      <w:color w:val="2E74B5" w:themeColor="accent1" w:themeShade="BF"/>
      <w:kern w:val="32"/>
      <w:sz w:val="32"/>
      <w:szCs w:val="32"/>
      <w:lang w:val="en-GB" w:eastAsia="en-GB"/>
    </w:rPr>
  </w:style>
  <w:style w:type="character" w:customStyle="1" w:styleId="TITLEChar0">
    <w:name w:val="TITLE Char"/>
    <w:basedOn w:val="TOCHeadingChar"/>
    <w:link w:val="TITLE0"/>
    <w:rsid w:val="00AF40A7"/>
    <w:rPr>
      <w:rFonts w:ascii="Garamond" w:eastAsiaTheme="majorEastAsia" w:hAnsi="Garamond"/>
      <w:b/>
      <w:bCs/>
      <w:color w:val="2E74B5" w:themeColor="accent1" w:themeShade="BF"/>
      <w:kern w:val="32"/>
      <w:sz w:val="32"/>
      <w:szCs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031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  <w:div w:id="694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7159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0906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1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2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54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2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3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54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3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9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2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https://doi.org/10.1007/s10734-013-9647-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8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01_LUISA%20HELENA%20PINTO\06_LHP%20THESIS%20SUPERVISION\1_APOIO%20ORIENTA\TESES%20FEP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15C24C8399734F8333C8F8D74E0F80" ma:contentTypeVersion="0" ma:contentTypeDescription="Create a new document." ma:contentTypeScope="" ma:versionID="d6d828b21a11ec573c97516ac40325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a6b9d1c2e82a327051392ec073d9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FC5E3-0643-41A3-8017-A834CBA2FE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BDE5B6-BA17-4526-9AB9-A375ACE85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5B74CB-9CA9-4BEE-94F7-EE712BA30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374917-83FC-4ED8-9A6F-DD6C3507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TESES FEP.dotx</Template>
  <TotalTime>126</TotalTime>
  <Pages>27</Pages>
  <Words>3810</Words>
  <Characters>21723</Characters>
  <Application>Microsoft Office Word</Application>
  <DocSecurity>0</DocSecurity>
  <Lines>181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AE</cp:lastModifiedBy>
  <cp:revision>6</cp:revision>
  <cp:lastPrinted>2021-06-05T19:19:00Z</cp:lastPrinted>
  <dcterms:created xsi:type="dcterms:W3CDTF">2021-09-16T17:39:00Z</dcterms:created>
  <dcterms:modified xsi:type="dcterms:W3CDTF">2022-10-07T10:03:00Z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babd26de-49cd-3db5-aafc-69339efdf5d1</vt:lpwstr>
  </property>
  <property fmtid="{D5CDD505-2E9C-101B-9397-08002B2CF9AE}" pid="4" name="ContentTypeId">
    <vt:lpwstr>0x0101002415C24C8399734F8333C8F8D74E0F80</vt:lpwstr>
  </property>
</Properties>
</file>